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227" w:rsidRDefault="00C511EE" w:rsidP="00C728BC">
      <w:pPr>
        <w:pBdr>
          <w:bottom w:val="single" w:sz="4" w:space="1" w:color="auto"/>
        </w:pBd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i/>
          <w:sz w:val="18"/>
          <w:szCs w:val="18"/>
        </w:rPr>
      </w:pPr>
      <w:r w:rsidRPr="00C511EE">
        <w:rPr>
          <w:b/>
          <w:noProof/>
          <w:sz w:val="18"/>
          <w:szCs w:val="18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>
                <wp:simplePos x="0" y="0"/>
                <wp:positionH relativeFrom="page">
                  <wp:posOffset>2209800</wp:posOffset>
                </wp:positionH>
                <wp:positionV relativeFrom="page">
                  <wp:posOffset>333375</wp:posOffset>
                </wp:positionV>
                <wp:extent cx="4206240" cy="457200"/>
                <wp:effectExtent l="0" t="0" r="22860" b="1905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457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913" w:rsidRDefault="005D6D6F" w:rsidP="00CF1186">
                            <w:pPr>
                              <w:pStyle w:val="HDocType"/>
                            </w:pPr>
                            <w:r>
                              <w:t xml:space="preserve">AANVRAAGFORMULIER </w:t>
                            </w:r>
                            <w:r w:rsidR="00BF08BD">
                              <w:t>occasionel</w:t>
                            </w:r>
                            <w:r w:rsidR="00DA15B3">
                              <w:t>e</w:t>
                            </w:r>
                            <w:r w:rsidR="00BF08BD">
                              <w:t xml:space="preserve"> verkoop met niet-commercieel karakter tijdens de wekelijkse markt</w:t>
                            </w:r>
                          </w:p>
                        </w:txbxContent>
                      </wps:txbx>
                      <wps:bodyPr rot="0" vert="horz" wrap="square" lIns="57600" tIns="57600" rIns="57600" bIns="576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pt;margin-top:26.25pt;width:331.2pt;height:36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" filled="f" strokecolor="black [3213]" strokeweight="1pt">
                <v:textbox inset="1.6mm,1.6mm,1.6mm,1.6mm">
                  <w:txbxContent>
                    <w:p w:rsidR="00B42913" w:rsidRDefault="005D6D6F" w:rsidP="00CF1186">
                      <w:pPr>
                        <w:pStyle w:val="HDocType"/>
                      </w:pPr>
                      <w:r>
                        <w:t xml:space="preserve">AANVRAAGFORMULIER </w:t>
                      </w:r>
                      <w:r w:rsidR="00BF08BD">
                        <w:t>occasionel</w:t>
                      </w:r>
                      <w:r w:rsidR="00DA15B3">
                        <w:t>e</w:t>
                      </w:r>
                      <w:r w:rsidR="00BF08BD">
                        <w:t xml:space="preserve"> verkoop met niet-commercieel karakter tijdens de wekelijkse markt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B1227">
        <w:rPr>
          <w:rFonts w:asciiTheme="majorHAnsi" w:hAnsiTheme="majorHAnsi" w:cstheme="majorHAnsi"/>
          <w:i/>
          <w:sz w:val="18"/>
          <w:szCs w:val="18"/>
        </w:rPr>
        <w:t xml:space="preserve">Het marktreglement en meer info lees je op </w:t>
      </w:r>
      <w:hyperlink r:id="rId8" w:history="1">
        <w:r w:rsidR="003B1227" w:rsidRPr="00FD18BE">
          <w:rPr>
            <w:rStyle w:val="Hyperlink"/>
            <w:rFonts w:asciiTheme="majorHAnsi" w:hAnsiTheme="majorHAnsi" w:cstheme="majorHAnsi"/>
            <w:i/>
            <w:sz w:val="18"/>
            <w:szCs w:val="18"/>
          </w:rPr>
          <w:t>www.hasselt.be/markt</w:t>
        </w:r>
      </w:hyperlink>
      <w:r w:rsidR="003B1227">
        <w:rPr>
          <w:rFonts w:asciiTheme="majorHAnsi" w:hAnsiTheme="majorHAnsi" w:cstheme="majorHAnsi"/>
          <w:i/>
          <w:sz w:val="18"/>
          <w:szCs w:val="18"/>
        </w:rPr>
        <w:t xml:space="preserve"> </w:t>
      </w:r>
    </w:p>
    <w:p w:rsidR="00801940" w:rsidRPr="00C511EE" w:rsidRDefault="00801940" w:rsidP="00C728BC">
      <w:pPr>
        <w:pBdr>
          <w:bottom w:val="single" w:sz="4" w:space="1" w:color="auto"/>
        </w:pBd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b/>
          <w:sz w:val="18"/>
          <w:szCs w:val="18"/>
        </w:rPr>
      </w:pPr>
      <w:r w:rsidRPr="00C511EE">
        <w:rPr>
          <w:rFonts w:asciiTheme="majorHAnsi" w:hAnsiTheme="majorHAnsi" w:cstheme="majorHAnsi"/>
          <w:i/>
          <w:sz w:val="18"/>
          <w:szCs w:val="18"/>
        </w:rPr>
        <w:t xml:space="preserve">Bezorg dit aanvraagformulier minstens 2 weken voor de gewenste datum van verkoop aan de marktleider via </w:t>
      </w:r>
      <w:hyperlink r:id="rId9" w:history="1">
        <w:r w:rsidRPr="00C511EE">
          <w:rPr>
            <w:rStyle w:val="Hyperlink"/>
            <w:rFonts w:asciiTheme="majorHAnsi" w:hAnsiTheme="majorHAnsi" w:cstheme="majorHAnsi"/>
            <w:i/>
            <w:sz w:val="18"/>
            <w:szCs w:val="18"/>
          </w:rPr>
          <w:t>markt@hasselt.be</w:t>
        </w:r>
      </w:hyperlink>
      <w:r w:rsidRPr="00C511EE">
        <w:rPr>
          <w:rFonts w:asciiTheme="majorHAnsi" w:hAnsiTheme="majorHAnsi" w:cstheme="majorHAnsi"/>
          <w:i/>
          <w:sz w:val="18"/>
          <w:szCs w:val="18"/>
        </w:rPr>
        <w:t>!</w:t>
      </w:r>
    </w:p>
    <w:p w:rsidR="00E818F7" w:rsidRPr="00E818F7" w:rsidRDefault="00E818F7" w:rsidP="00C728BC">
      <w:pPr>
        <w:pBdr>
          <w:bottom w:val="single" w:sz="4" w:space="1" w:color="auto"/>
        </w:pBd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b/>
          <w:sz w:val="2"/>
          <w:szCs w:val="2"/>
        </w:rPr>
      </w:pPr>
    </w:p>
    <w:p w:rsidR="00C728BC" w:rsidRPr="00141837" w:rsidRDefault="00C728BC" w:rsidP="00C728BC">
      <w:pPr>
        <w:pBdr>
          <w:bottom w:val="single" w:sz="4" w:space="1" w:color="auto"/>
        </w:pBd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b/>
          <w:szCs w:val="20"/>
        </w:rPr>
      </w:pPr>
      <w:r>
        <w:rPr>
          <w:rFonts w:asciiTheme="majorHAnsi" w:hAnsiTheme="majorHAnsi" w:cstheme="majorHAnsi"/>
          <w:b/>
          <w:szCs w:val="20"/>
        </w:rPr>
        <w:t>Identificatiegegevens aanvrager</w:t>
      </w:r>
    </w:p>
    <w:p w:rsidR="007C3E80" w:rsidRDefault="00023999" w:rsidP="00C728BC">
      <w:pPr>
        <w:pStyle w:val="HTekst"/>
        <w:rPr>
          <w:rFonts w:asciiTheme="majorHAnsi" w:hAnsiTheme="majorHAnsi" w:cstheme="majorHAnsi"/>
          <w:szCs w:val="20"/>
        </w:rPr>
      </w:pPr>
      <w:r w:rsidRPr="00D0599B">
        <w:rPr>
          <w:b/>
          <w:noProof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>
                <wp:simplePos x="0" y="0"/>
                <wp:positionH relativeFrom="page">
                  <wp:posOffset>377687</wp:posOffset>
                </wp:positionH>
                <wp:positionV relativeFrom="page">
                  <wp:posOffset>1133475</wp:posOffset>
                </wp:positionV>
                <wp:extent cx="1691640" cy="6805626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80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C4CB3" id="Rechthoek 11" o:spid="_x0000_s1026" style="position:absolute;margin-left:29.75pt;margin-top:89.25pt;width:133.2pt;height:535.9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" filled="f" stroked="f" strokeweight="1pt">
                <w10:wrap type="square" anchorx="page" anchory="page"/>
              </v:rect>
            </w:pict>
          </mc:Fallback>
        </mc:AlternateContent>
      </w:r>
      <w:r w:rsidR="00141837" w:rsidRPr="00141837">
        <w:rPr>
          <w:rFonts w:asciiTheme="majorHAnsi" w:hAnsiTheme="majorHAnsi" w:cstheme="majorHAnsi"/>
          <w:szCs w:val="20"/>
        </w:rPr>
        <w:t xml:space="preserve">Naam </w:t>
      </w:r>
      <w:r w:rsidR="00781627">
        <w:rPr>
          <w:rFonts w:asciiTheme="majorHAnsi" w:hAnsiTheme="majorHAnsi" w:cstheme="majorHAnsi"/>
          <w:szCs w:val="20"/>
        </w:rPr>
        <w:t>aanvrager</w:t>
      </w:r>
      <w:r w:rsidR="003166E9">
        <w:rPr>
          <w:rFonts w:asciiTheme="majorHAnsi" w:hAnsiTheme="majorHAnsi" w:cstheme="majorHAnsi"/>
          <w:szCs w:val="20"/>
        </w:rPr>
        <w:t xml:space="preserve"> </w:t>
      </w:r>
      <w:r w:rsidR="007C3E80">
        <w:rPr>
          <w:rFonts w:asciiTheme="majorHAnsi" w:hAnsiTheme="majorHAnsi" w:cstheme="majorHAnsi"/>
          <w:szCs w:val="20"/>
        </w:rPr>
        <w:t xml:space="preserve">of </w:t>
      </w:r>
      <w:r w:rsidR="003166E9">
        <w:rPr>
          <w:rFonts w:asciiTheme="majorHAnsi" w:hAnsiTheme="majorHAnsi" w:cstheme="majorHAnsi"/>
          <w:szCs w:val="20"/>
        </w:rPr>
        <w:t>organisatie</w:t>
      </w:r>
      <w:r w:rsidR="00141837" w:rsidRPr="00141837">
        <w:rPr>
          <w:rFonts w:asciiTheme="majorHAnsi" w:hAnsiTheme="majorHAnsi" w:cstheme="majorHAnsi"/>
          <w:szCs w:val="20"/>
        </w:rPr>
        <w:t>:</w:t>
      </w:r>
    </w:p>
    <w:p w:rsidR="006606CE" w:rsidRPr="00141837" w:rsidRDefault="006606CE" w:rsidP="00141837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………………………………………………………………………………………</w:t>
      </w:r>
    </w:p>
    <w:p w:rsidR="007C3E80" w:rsidRDefault="003166E9" w:rsidP="00141837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Verantwoordelijke actie</w:t>
      </w:r>
      <w:r w:rsidR="00141837" w:rsidRPr="00141837">
        <w:rPr>
          <w:rFonts w:asciiTheme="majorHAnsi" w:hAnsiTheme="majorHAnsi" w:cstheme="majorHAnsi"/>
          <w:szCs w:val="20"/>
        </w:rPr>
        <w:t>:</w:t>
      </w:r>
    </w:p>
    <w:p w:rsidR="007C3E80" w:rsidRDefault="006606CE" w:rsidP="00141837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………………………………………………………………………………………</w:t>
      </w:r>
    </w:p>
    <w:p w:rsidR="006606CE" w:rsidRDefault="00BF08BD" w:rsidP="006606C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Adres van de</w:t>
      </w:r>
      <w:r w:rsidR="006606CE">
        <w:rPr>
          <w:rFonts w:asciiTheme="majorHAnsi" w:hAnsiTheme="majorHAnsi" w:cstheme="majorHAnsi"/>
          <w:szCs w:val="20"/>
        </w:rPr>
        <w:t xml:space="preserve"> </w:t>
      </w:r>
      <w:r>
        <w:rPr>
          <w:rFonts w:asciiTheme="majorHAnsi" w:hAnsiTheme="majorHAnsi" w:cstheme="majorHAnsi"/>
          <w:szCs w:val="20"/>
        </w:rPr>
        <w:t xml:space="preserve">aanvrager of </w:t>
      </w:r>
      <w:r w:rsidR="006606CE">
        <w:rPr>
          <w:rFonts w:asciiTheme="majorHAnsi" w:hAnsiTheme="majorHAnsi" w:cstheme="majorHAnsi"/>
          <w:szCs w:val="20"/>
        </w:rPr>
        <w:t>organisatie</w:t>
      </w:r>
      <w:r w:rsidR="006606CE" w:rsidRPr="00141837">
        <w:rPr>
          <w:rFonts w:asciiTheme="majorHAnsi" w:hAnsiTheme="majorHAnsi" w:cstheme="majorHAnsi"/>
          <w:szCs w:val="20"/>
        </w:rPr>
        <w:t>:</w:t>
      </w:r>
    </w:p>
    <w:p w:rsidR="006606CE" w:rsidRDefault="006606CE" w:rsidP="006606C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……………………………………………………………………………………...</w:t>
      </w:r>
    </w:p>
    <w:p w:rsidR="006606CE" w:rsidRPr="00141837" w:rsidRDefault="006606CE" w:rsidP="006606C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………………………………………………………………………………………</w:t>
      </w:r>
    </w:p>
    <w:p w:rsidR="007C3E80" w:rsidRPr="00141837" w:rsidRDefault="003166E9" w:rsidP="00141837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Telefoonnummer</w:t>
      </w:r>
      <w:r w:rsidR="007C3E80">
        <w:rPr>
          <w:rFonts w:asciiTheme="majorHAnsi" w:hAnsiTheme="majorHAnsi" w:cstheme="majorHAnsi"/>
          <w:szCs w:val="20"/>
        </w:rPr>
        <w:t xml:space="preserve"> verantwoordelijke</w:t>
      </w:r>
      <w:r w:rsidR="00141837" w:rsidRPr="00141837">
        <w:rPr>
          <w:rFonts w:asciiTheme="majorHAnsi" w:hAnsiTheme="majorHAnsi" w:cstheme="majorHAnsi"/>
          <w:szCs w:val="20"/>
        </w:rPr>
        <w:t>:</w:t>
      </w:r>
      <w:r w:rsidR="007C3E80">
        <w:rPr>
          <w:rFonts w:asciiTheme="majorHAnsi" w:hAnsiTheme="majorHAnsi" w:cstheme="majorHAnsi"/>
          <w:szCs w:val="20"/>
        </w:rPr>
        <w:t xml:space="preserve"> </w:t>
      </w:r>
      <w:r w:rsidR="006606CE">
        <w:rPr>
          <w:rFonts w:asciiTheme="majorHAnsi" w:hAnsiTheme="majorHAnsi" w:cstheme="majorHAnsi"/>
          <w:szCs w:val="20"/>
        </w:rPr>
        <w:t>………………………………………</w:t>
      </w:r>
      <w:r w:rsidR="000B3B9B">
        <w:rPr>
          <w:rFonts w:asciiTheme="majorHAnsi" w:hAnsiTheme="majorHAnsi" w:cstheme="majorHAnsi"/>
          <w:szCs w:val="20"/>
        </w:rPr>
        <w:t>…..</w:t>
      </w:r>
    </w:p>
    <w:p w:rsidR="00141837" w:rsidRDefault="00141837" w:rsidP="00141837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szCs w:val="20"/>
        </w:rPr>
      </w:pPr>
      <w:r w:rsidRPr="00141837">
        <w:rPr>
          <w:rFonts w:asciiTheme="majorHAnsi" w:hAnsiTheme="majorHAnsi" w:cstheme="majorHAnsi"/>
          <w:szCs w:val="20"/>
        </w:rPr>
        <w:t>E-mailadres</w:t>
      </w:r>
      <w:r w:rsidR="006606CE">
        <w:rPr>
          <w:rFonts w:asciiTheme="majorHAnsi" w:hAnsiTheme="majorHAnsi" w:cstheme="majorHAnsi"/>
          <w:szCs w:val="20"/>
        </w:rPr>
        <w:t xml:space="preserve"> verantwoordelijke</w:t>
      </w:r>
      <w:r w:rsidRPr="00141837">
        <w:rPr>
          <w:rFonts w:asciiTheme="majorHAnsi" w:hAnsiTheme="majorHAnsi" w:cstheme="majorHAnsi"/>
          <w:szCs w:val="20"/>
        </w:rPr>
        <w:t>:</w:t>
      </w:r>
      <w:r w:rsidR="006606CE">
        <w:rPr>
          <w:rFonts w:asciiTheme="majorHAnsi" w:hAnsiTheme="majorHAnsi" w:cstheme="majorHAnsi"/>
          <w:szCs w:val="20"/>
        </w:rPr>
        <w:t xml:space="preserve"> ……………………………………………...</w:t>
      </w:r>
      <w:r w:rsidR="000B3B9B">
        <w:rPr>
          <w:rFonts w:asciiTheme="majorHAnsi" w:hAnsiTheme="majorHAnsi" w:cstheme="majorHAnsi"/>
          <w:szCs w:val="20"/>
        </w:rPr>
        <w:t>...</w:t>
      </w:r>
    </w:p>
    <w:p w:rsidR="00E818F7" w:rsidRPr="00E818F7" w:rsidRDefault="00E818F7" w:rsidP="000B3B9B">
      <w:pPr>
        <w:pBdr>
          <w:bottom w:val="single" w:sz="4" w:space="1" w:color="auto"/>
        </w:pBd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b/>
          <w:sz w:val="2"/>
          <w:szCs w:val="2"/>
        </w:rPr>
      </w:pPr>
    </w:p>
    <w:p w:rsidR="000B3B9B" w:rsidRPr="00141837" w:rsidRDefault="000B3B9B" w:rsidP="000B3B9B">
      <w:pPr>
        <w:pBdr>
          <w:bottom w:val="single" w:sz="4" w:space="1" w:color="auto"/>
        </w:pBd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asciiTheme="majorHAnsi" w:hAnsiTheme="majorHAnsi" w:cstheme="majorHAnsi"/>
          <w:b/>
          <w:szCs w:val="20"/>
        </w:rPr>
      </w:pPr>
      <w:r>
        <w:rPr>
          <w:rFonts w:asciiTheme="majorHAnsi" w:hAnsiTheme="majorHAnsi" w:cstheme="majorHAnsi"/>
          <w:b/>
          <w:szCs w:val="20"/>
        </w:rPr>
        <w:t xml:space="preserve">Bepalingen </w:t>
      </w:r>
      <w:r w:rsidR="00C511EE">
        <w:rPr>
          <w:rFonts w:asciiTheme="majorHAnsi" w:hAnsiTheme="majorHAnsi" w:cstheme="majorHAnsi"/>
          <w:b/>
          <w:szCs w:val="20"/>
        </w:rPr>
        <w:t>verkoop met niet-commercieel karakter</w:t>
      </w:r>
    </w:p>
    <w:p w:rsidR="003166E9" w:rsidRDefault="003166E9" w:rsidP="00EA1489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708" w:hanging="705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 xml:space="preserve">Te koop aangeboden product(en) en/of dienst(en) met een inschatting </w:t>
      </w:r>
      <w:r w:rsidR="00EA1489">
        <w:rPr>
          <w:rFonts w:asciiTheme="majorHAnsi" w:hAnsiTheme="majorHAnsi" w:cstheme="majorHAnsi"/>
          <w:szCs w:val="20"/>
        </w:rPr>
        <w:t xml:space="preserve">  </w:t>
      </w:r>
      <w:r>
        <w:rPr>
          <w:rFonts w:asciiTheme="majorHAnsi" w:hAnsiTheme="majorHAnsi" w:cstheme="majorHAnsi"/>
          <w:szCs w:val="20"/>
        </w:rPr>
        <w:t>van hun hoeveelheid:</w:t>
      </w:r>
    </w:p>
    <w:p w:rsidR="003166E9" w:rsidRDefault="003166E9" w:rsidP="000B3B9B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21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</w:t>
      </w:r>
      <w:r w:rsidR="006606CE">
        <w:rPr>
          <w:rFonts w:asciiTheme="majorHAnsi" w:hAnsiTheme="majorHAnsi" w:cstheme="majorHAnsi"/>
          <w:szCs w:val="20"/>
        </w:rPr>
        <w:t>..</w:t>
      </w:r>
    </w:p>
    <w:p w:rsidR="003166E9" w:rsidRDefault="003166E9" w:rsidP="000B3B9B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</w:t>
      </w:r>
      <w:r w:rsidR="006606CE">
        <w:rPr>
          <w:rFonts w:asciiTheme="majorHAnsi" w:hAnsiTheme="majorHAnsi" w:cstheme="majorHAnsi"/>
          <w:szCs w:val="20"/>
        </w:rPr>
        <w:t>..</w:t>
      </w:r>
    </w:p>
    <w:p w:rsidR="00C511EE" w:rsidRDefault="00C511EE" w:rsidP="00C511E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 xml:space="preserve">Bestemming van de opbrengsten: </w:t>
      </w:r>
    </w:p>
    <w:p w:rsidR="00DD71CC" w:rsidRDefault="00DD71CC" w:rsidP="00DD71CC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……………………………………………………………………………………..</w:t>
      </w:r>
    </w:p>
    <w:p w:rsidR="00DD71CC" w:rsidRDefault="000B3B9B" w:rsidP="00C511E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Gewenste d</w:t>
      </w:r>
      <w:r w:rsidR="006606CE">
        <w:rPr>
          <w:rFonts w:asciiTheme="majorHAnsi" w:hAnsiTheme="majorHAnsi" w:cstheme="majorHAnsi"/>
          <w:szCs w:val="20"/>
        </w:rPr>
        <w:t xml:space="preserve">ata van verkoop: </w:t>
      </w:r>
    </w:p>
    <w:p w:rsidR="00C511EE" w:rsidRDefault="000B3B9B" w:rsidP="00C511E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……………………………………………………………………………………..</w:t>
      </w:r>
    </w:p>
    <w:p w:rsidR="006C33AF" w:rsidRPr="000B3B9B" w:rsidRDefault="009A4419" w:rsidP="000B3B9B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 w:rsidRPr="000B3B9B">
        <w:rPr>
          <w:rFonts w:asciiTheme="majorHAnsi" w:hAnsiTheme="majorHAnsi" w:cstheme="majorHAnsi"/>
          <w:szCs w:val="20"/>
        </w:rPr>
        <w:t xml:space="preserve">Opmerkingen: </w:t>
      </w:r>
    </w:p>
    <w:p w:rsidR="006606CE" w:rsidRPr="006606CE" w:rsidRDefault="006606CE" w:rsidP="000B3B9B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 w:rsidRPr="006606CE">
        <w:rPr>
          <w:rFonts w:asciiTheme="majorHAnsi" w:hAnsiTheme="majorHAnsi" w:cstheme="majorHAnsi"/>
          <w:szCs w:val="20"/>
        </w:rPr>
        <w:t>……………………………………………………………………………………...</w:t>
      </w:r>
    </w:p>
    <w:tbl>
      <w:tblPr>
        <w:tblStyle w:val="Tabelraster"/>
        <w:tblpPr w:leftFromText="141" w:rightFromText="141" w:vertAnchor="text" w:horzAnchor="margin" w:tblpXSpec="right" w:tblpY="5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236"/>
        <w:gridCol w:w="6195"/>
      </w:tblGrid>
      <w:tr w:rsidR="00DD71CC" w:rsidTr="00DD71CC">
        <w:trPr>
          <w:trHeight w:hRule="exact" w:val="28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1CC" w:rsidRDefault="00DD71CC" w:rsidP="00DD71CC">
            <w:pPr>
              <w:pStyle w:val="Lijstalinea"/>
              <w:tabs>
                <w:tab w:val="clear" w:pos="595"/>
                <w:tab w:val="clear" w:pos="1191"/>
                <w:tab w:val="clear" w:pos="1786"/>
                <w:tab w:val="clear" w:pos="2381"/>
                <w:tab w:val="clear" w:pos="2977"/>
                <w:tab w:val="clear" w:pos="3572"/>
                <w:tab w:val="clear" w:pos="4167"/>
                <w:tab w:val="clear" w:pos="4763"/>
                <w:tab w:val="clear" w:pos="5358"/>
                <w:tab w:val="clear" w:pos="5954"/>
              </w:tabs>
              <w:spacing w:after="160" w:line="259" w:lineRule="auto"/>
              <w:ind w:left="0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D71CC" w:rsidRDefault="00DD71CC" w:rsidP="00DD71CC">
            <w:pPr>
              <w:pStyle w:val="Lijstalinea"/>
              <w:tabs>
                <w:tab w:val="clear" w:pos="595"/>
                <w:tab w:val="clear" w:pos="1191"/>
                <w:tab w:val="clear" w:pos="1786"/>
                <w:tab w:val="clear" w:pos="2381"/>
                <w:tab w:val="clear" w:pos="2977"/>
                <w:tab w:val="clear" w:pos="3572"/>
                <w:tab w:val="clear" w:pos="4167"/>
                <w:tab w:val="clear" w:pos="4763"/>
                <w:tab w:val="clear" w:pos="5358"/>
                <w:tab w:val="clear" w:pos="5954"/>
              </w:tabs>
              <w:spacing w:after="160" w:line="259" w:lineRule="auto"/>
              <w:ind w:left="0"/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6195" w:type="dxa"/>
          </w:tcPr>
          <w:p w:rsidR="00DD71CC" w:rsidRDefault="00DD71CC" w:rsidP="00DD71CC">
            <w:pPr>
              <w:pStyle w:val="Lijstalinea"/>
              <w:tabs>
                <w:tab w:val="clear" w:pos="595"/>
                <w:tab w:val="clear" w:pos="1191"/>
                <w:tab w:val="clear" w:pos="1786"/>
                <w:tab w:val="clear" w:pos="2381"/>
                <w:tab w:val="clear" w:pos="2977"/>
                <w:tab w:val="clear" w:pos="3572"/>
                <w:tab w:val="clear" w:pos="4167"/>
                <w:tab w:val="clear" w:pos="4763"/>
                <w:tab w:val="clear" w:pos="5358"/>
                <w:tab w:val="clear" w:pos="5954"/>
              </w:tabs>
              <w:spacing w:after="160" w:line="259" w:lineRule="auto"/>
              <w:ind w:left="0"/>
              <w:rPr>
                <w:rFonts w:asciiTheme="majorHAnsi" w:hAnsiTheme="majorHAnsi" w:cstheme="majorHAnsi"/>
                <w:szCs w:val="20"/>
              </w:rPr>
            </w:pPr>
            <w:r>
              <w:rPr>
                <w:rFonts w:asciiTheme="majorHAnsi" w:hAnsiTheme="majorHAnsi" w:cstheme="majorHAnsi"/>
                <w:szCs w:val="20"/>
              </w:rPr>
              <w:t xml:space="preserve">De aanvrager verklaart dat het geen professionele verkoop betreft.  </w:t>
            </w:r>
          </w:p>
        </w:tc>
      </w:tr>
    </w:tbl>
    <w:p w:rsidR="006606CE" w:rsidRDefault="006606CE" w:rsidP="000B3B9B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 w:rsidRPr="006606CE">
        <w:rPr>
          <w:rFonts w:asciiTheme="majorHAnsi" w:hAnsiTheme="majorHAnsi" w:cstheme="majorHAnsi"/>
          <w:szCs w:val="20"/>
        </w:rPr>
        <w:t>………………………………………………………………………………………</w:t>
      </w:r>
    </w:p>
    <w:p w:rsidR="0054796C" w:rsidRDefault="0054796C" w:rsidP="000B3B9B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</w:p>
    <w:p w:rsidR="00E818F7" w:rsidRDefault="00E818F7" w:rsidP="000B3B9B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bookmarkStart w:id="0" w:name="_GoBack"/>
      <w:bookmarkEnd w:id="0"/>
    </w:p>
    <w:p w:rsidR="00DD71CC" w:rsidRPr="00141837" w:rsidRDefault="005C1D19" w:rsidP="00CF1186">
      <w:pPr>
        <w:pBdr>
          <w:bottom w:val="single" w:sz="4" w:space="1" w:color="auto"/>
        </w:pBd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76"/>
        <w:rPr>
          <w:rFonts w:asciiTheme="majorHAnsi" w:hAnsiTheme="majorHAnsi" w:cstheme="majorHAnsi"/>
          <w:b/>
          <w:szCs w:val="20"/>
        </w:rPr>
      </w:pPr>
      <w:r>
        <w:rPr>
          <w:rFonts w:asciiTheme="majorHAnsi" w:hAnsiTheme="majorHAnsi" w:cstheme="majorHAnsi"/>
          <w:b/>
          <w:szCs w:val="20"/>
        </w:rPr>
        <w:t>Goed doel</w:t>
      </w:r>
    </w:p>
    <w:p w:rsidR="00DD71CC" w:rsidRDefault="00CB756A" w:rsidP="00CB756A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 xml:space="preserve">Indien uw opbrengst naar een goed doel gaat kan het college van </w:t>
      </w:r>
      <w:r w:rsidR="003B1227">
        <w:rPr>
          <w:rFonts w:asciiTheme="majorHAnsi" w:hAnsiTheme="majorHAnsi" w:cstheme="majorHAnsi"/>
          <w:szCs w:val="20"/>
        </w:rPr>
        <w:t>b</w:t>
      </w:r>
      <w:r>
        <w:rPr>
          <w:rFonts w:asciiTheme="majorHAnsi" w:hAnsiTheme="majorHAnsi" w:cstheme="majorHAnsi"/>
          <w:szCs w:val="20"/>
        </w:rPr>
        <w:t xml:space="preserve">urgemeester en </w:t>
      </w:r>
      <w:r w:rsidR="003B1227">
        <w:rPr>
          <w:rFonts w:asciiTheme="majorHAnsi" w:hAnsiTheme="majorHAnsi" w:cstheme="majorHAnsi"/>
          <w:szCs w:val="20"/>
        </w:rPr>
        <w:t>s</w:t>
      </w:r>
      <w:r>
        <w:rPr>
          <w:rFonts w:asciiTheme="majorHAnsi" w:hAnsiTheme="majorHAnsi" w:cstheme="majorHAnsi"/>
          <w:szCs w:val="20"/>
        </w:rPr>
        <w:t>chepenen beslissen u ontheffing van standgeld te verlenen. Wenst u deze ontheffing aan te vragen: JA / NEE</w:t>
      </w:r>
    </w:p>
    <w:p w:rsidR="00CB756A" w:rsidRDefault="00CB756A" w:rsidP="00CB756A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(schrappen wat niet past)</w:t>
      </w:r>
    </w:p>
    <w:p w:rsidR="00CB756A" w:rsidRDefault="00CB756A" w:rsidP="00CB756A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</w:p>
    <w:p w:rsidR="00CB756A" w:rsidRDefault="00CB756A" w:rsidP="00CB756A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Indien JA, wat meer uitleg over het goed doel en bestemming opbrengsten:</w:t>
      </w:r>
    </w:p>
    <w:p w:rsidR="00CB756A" w:rsidRDefault="00CB756A" w:rsidP="00CB756A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 w:rsidRPr="006606CE">
        <w:rPr>
          <w:rFonts w:asciiTheme="majorHAnsi" w:hAnsiTheme="majorHAnsi" w:cstheme="majorHAnsi"/>
          <w:szCs w:val="20"/>
        </w:rPr>
        <w:t>………………………………………………………………………………………</w:t>
      </w:r>
    </w:p>
    <w:p w:rsidR="00CB756A" w:rsidRDefault="00CB756A" w:rsidP="00CB756A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 w:rsidRPr="006606CE">
        <w:rPr>
          <w:rFonts w:asciiTheme="majorHAnsi" w:hAnsiTheme="majorHAnsi" w:cstheme="majorHAnsi"/>
          <w:szCs w:val="20"/>
        </w:rPr>
        <w:t>………………………………………………………………………………………</w:t>
      </w:r>
    </w:p>
    <w:p w:rsidR="00CB756A" w:rsidRDefault="00CB756A" w:rsidP="00CB756A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ind w:left="1218"/>
        <w:rPr>
          <w:rFonts w:asciiTheme="majorHAnsi" w:hAnsiTheme="majorHAnsi" w:cstheme="majorHAnsi"/>
          <w:szCs w:val="20"/>
        </w:rPr>
      </w:pPr>
      <w:r w:rsidRPr="006606CE">
        <w:rPr>
          <w:rFonts w:asciiTheme="majorHAnsi" w:hAnsiTheme="majorHAnsi" w:cstheme="majorHAnsi"/>
          <w:szCs w:val="20"/>
        </w:rPr>
        <w:t>………………………………………………………………………………………</w:t>
      </w:r>
    </w:p>
    <w:p w:rsidR="00141837" w:rsidRDefault="003B1227" w:rsidP="003B1227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  <w:tab w:val="left" w:pos="567"/>
        </w:tabs>
        <w:spacing w:after="160" w:line="259" w:lineRule="auto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ab/>
      </w:r>
      <w:r>
        <w:rPr>
          <w:rFonts w:asciiTheme="majorHAnsi" w:hAnsiTheme="majorHAnsi" w:cstheme="majorHAnsi"/>
          <w:szCs w:val="20"/>
        </w:rPr>
        <w:tab/>
      </w:r>
      <w:r>
        <w:rPr>
          <w:rFonts w:asciiTheme="majorHAnsi" w:hAnsiTheme="majorHAnsi" w:cstheme="majorHAnsi"/>
          <w:szCs w:val="20"/>
        </w:rPr>
        <w:tab/>
      </w:r>
      <w:r w:rsidR="00141837" w:rsidRPr="00141837">
        <w:rPr>
          <w:rFonts w:asciiTheme="majorHAnsi" w:hAnsiTheme="majorHAnsi" w:cstheme="majorHAnsi"/>
          <w:szCs w:val="20"/>
        </w:rPr>
        <w:t xml:space="preserve">Datum: </w:t>
      </w:r>
      <w:r w:rsidR="00141837" w:rsidRPr="00141837">
        <w:rPr>
          <w:rFonts w:asciiTheme="majorHAnsi" w:hAnsiTheme="majorHAnsi" w:cstheme="majorHAnsi"/>
          <w:szCs w:val="20"/>
        </w:rPr>
        <w:tab/>
      </w:r>
      <w:r w:rsidR="00D0599B">
        <w:rPr>
          <w:rFonts w:asciiTheme="majorHAnsi" w:hAnsiTheme="majorHAnsi" w:cstheme="majorHAnsi"/>
          <w:szCs w:val="20"/>
        </w:rPr>
        <w:tab/>
      </w:r>
      <w:r w:rsidR="00D0599B">
        <w:rPr>
          <w:rFonts w:asciiTheme="majorHAnsi" w:hAnsiTheme="majorHAnsi" w:cstheme="majorHAnsi"/>
          <w:szCs w:val="20"/>
        </w:rPr>
        <w:tab/>
      </w:r>
      <w:r w:rsidR="00D0599B">
        <w:rPr>
          <w:rFonts w:asciiTheme="majorHAnsi" w:hAnsiTheme="majorHAnsi" w:cstheme="majorHAnsi"/>
          <w:szCs w:val="20"/>
        </w:rPr>
        <w:tab/>
      </w:r>
      <w:r w:rsidR="00D0599B">
        <w:rPr>
          <w:rFonts w:asciiTheme="majorHAnsi" w:hAnsiTheme="majorHAnsi" w:cstheme="majorHAnsi"/>
          <w:szCs w:val="20"/>
        </w:rPr>
        <w:tab/>
      </w:r>
      <w:r w:rsidR="007C3E80">
        <w:rPr>
          <w:rFonts w:asciiTheme="majorHAnsi" w:hAnsiTheme="majorHAnsi" w:cstheme="majorHAnsi"/>
          <w:szCs w:val="20"/>
        </w:rPr>
        <w:t>Handtekening aanvrager</w:t>
      </w:r>
      <w:r w:rsidR="00141837" w:rsidRPr="00141837">
        <w:rPr>
          <w:rFonts w:asciiTheme="majorHAnsi" w:hAnsiTheme="majorHAnsi" w:cstheme="majorHAnsi"/>
          <w:szCs w:val="20"/>
        </w:rPr>
        <w:t>:</w:t>
      </w:r>
      <w:r w:rsidR="00141837" w:rsidRPr="00141837">
        <w:rPr>
          <w:rFonts w:asciiTheme="majorHAnsi" w:hAnsiTheme="majorHAnsi" w:cstheme="majorHAnsi"/>
          <w:szCs w:val="20"/>
        </w:rPr>
        <w:tab/>
      </w:r>
    </w:p>
    <w:sectPr w:rsidR="00141837" w:rsidSect="0061663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83D" w:rsidRDefault="00B6783D" w:rsidP="0097541F">
      <w:pPr>
        <w:spacing w:line="240" w:lineRule="auto"/>
      </w:pPr>
      <w:r>
        <w:separator/>
      </w:r>
    </w:p>
  </w:endnote>
  <w:endnote w:type="continuationSeparator" w:id="0">
    <w:p w:rsidR="00B6783D" w:rsidRDefault="00B6783D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3D2CB0A-9BEA-4C45-8015-38B98B56252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97DCC49A-1C92-4494-A372-08E9C41EA9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981EF48-985E-4E3F-8200-6589EF5B7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B756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 \* Arabic  \* MERGEFORMAT ">
                            <w:r w:rsidR="00CB756A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B756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2978AA">
                      <w:fldChar w:fldCharType="begin"/>
                    </w:r>
                    <w:r w:rsidR="002978AA">
                      <w:instrText xml:space="preserve"> NUMPAGES  \* Arabic  \* MERGEFORMAT </w:instrText>
                    </w:r>
                    <w:r w:rsidR="002978AA">
                      <w:fldChar w:fldCharType="separate"/>
                    </w:r>
                    <w:r w:rsidR="00CB756A">
                      <w:rPr>
                        <w:noProof/>
                      </w:rPr>
                      <w:t>2</w:t>
                    </w:r>
                    <w:r w:rsidR="002978AA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837" w:rsidRDefault="00141837">
    <w:pPr>
      <w:pStyle w:val="Voetteks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23BF53A" wp14:editId="613B8CF5">
          <wp:simplePos x="0" y="0"/>
          <wp:positionH relativeFrom="page">
            <wp:posOffset>0</wp:posOffset>
          </wp:positionH>
          <wp:positionV relativeFrom="page">
            <wp:posOffset>10212433</wp:posOffset>
          </wp:positionV>
          <wp:extent cx="4736465" cy="444409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sselt briefhoofd-1-rgb-onder-400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6465" cy="444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83D" w:rsidRDefault="00B6783D" w:rsidP="0097541F">
      <w:pPr>
        <w:spacing w:line="240" w:lineRule="auto"/>
      </w:pPr>
      <w:r>
        <w:separator/>
      </w:r>
    </w:p>
  </w:footnote>
  <w:footnote w:type="continuationSeparator" w:id="0">
    <w:p w:rsidR="00B6783D" w:rsidRDefault="00B6783D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E8ABB05" wp14:editId="6B357E9D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1768F8">
    <w:pPr>
      <w:pStyle w:val="Koptekst"/>
    </w:pPr>
    <w:r>
      <w:rPr>
        <w:noProof/>
      </w:rPr>
      <mc:AlternateContent>
        <mc:Choice Requires="wpc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-1511935</wp:posOffset>
              </wp:positionH>
              <wp:positionV relativeFrom="paragraph">
                <wp:posOffset>-377825</wp:posOffset>
              </wp:positionV>
              <wp:extent cx="1447165" cy="723900"/>
              <wp:effectExtent l="0" t="0" r="635" b="0"/>
              <wp:wrapNone/>
              <wp:docPr id="15" name="Papier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Freeform 4"/>
                      <wps:cNvSpPr>
                        <a:spLocks/>
                      </wps:cNvSpPr>
                      <wps:spPr bwMode="auto">
                        <a:xfrm>
                          <a:off x="386715" y="400685"/>
                          <a:ext cx="53340" cy="107950"/>
                        </a:xfrm>
                        <a:custGeom>
                          <a:avLst/>
                          <a:gdLst>
                            <a:gd name="T0" fmla="*/ 64 w 84"/>
                            <a:gd name="T1" fmla="*/ 0 h 170"/>
                            <a:gd name="T2" fmla="*/ 83 w 84"/>
                            <a:gd name="T3" fmla="*/ 0 h 170"/>
                            <a:gd name="T4" fmla="*/ 83 w 84"/>
                            <a:gd name="T5" fmla="*/ 0 h 170"/>
                            <a:gd name="T6" fmla="*/ 84 w 84"/>
                            <a:gd name="T7" fmla="*/ 1 h 170"/>
                            <a:gd name="T8" fmla="*/ 84 w 84"/>
                            <a:gd name="T9" fmla="*/ 2 h 170"/>
                            <a:gd name="T10" fmla="*/ 84 w 84"/>
                            <a:gd name="T11" fmla="*/ 167 h 170"/>
                            <a:gd name="T12" fmla="*/ 84 w 84"/>
                            <a:gd name="T13" fmla="*/ 167 h 170"/>
                            <a:gd name="T14" fmla="*/ 84 w 84"/>
                            <a:gd name="T15" fmla="*/ 168 h 170"/>
                            <a:gd name="T16" fmla="*/ 83 w 84"/>
                            <a:gd name="T17" fmla="*/ 170 h 170"/>
                            <a:gd name="T18" fmla="*/ 64 w 84"/>
                            <a:gd name="T19" fmla="*/ 170 h 170"/>
                            <a:gd name="T20" fmla="*/ 64 w 84"/>
                            <a:gd name="T21" fmla="*/ 170 h 170"/>
                            <a:gd name="T22" fmla="*/ 63 w 84"/>
                            <a:gd name="T23" fmla="*/ 168 h 170"/>
                            <a:gd name="T24" fmla="*/ 62 w 84"/>
                            <a:gd name="T25" fmla="*/ 167 h 170"/>
                            <a:gd name="T26" fmla="*/ 62 w 84"/>
                            <a:gd name="T27" fmla="*/ 95 h 170"/>
                            <a:gd name="T28" fmla="*/ 62 w 84"/>
                            <a:gd name="T29" fmla="*/ 95 h 170"/>
                            <a:gd name="T30" fmla="*/ 61 w 84"/>
                            <a:gd name="T31" fmla="*/ 94 h 170"/>
                            <a:gd name="T32" fmla="*/ 24 w 84"/>
                            <a:gd name="T33" fmla="*/ 94 h 170"/>
                            <a:gd name="T34" fmla="*/ 24 w 84"/>
                            <a:gd name="T35" fmla="*/ 94 h 170"/>
                            <a:gd name="T36" fmla="*/ 23 w 84"/>
                            <a:gd name="T37" fmla="*/ 95 h 170"/>
                            <a:gd name="T38" fmla="*/ 23 w 84"/>
                            <a:gd name="T39" fmla="*/ 167 h 170"/>
                            <a:gd name="T40" fmla="*/ 23 w 84"/>
                            <a:gd name="T41" fmla="*/ 167 h 170"/>
                            <a:gd name="T42" fmla="*/ 23 w 84"/>
                            <a:gd name="T43" fmla="*/ 168 h 170"/>
                            <a:gd name="T44" fmla="*/ 22 w 84"/>
                            <a:gd name="T45" fmla="*/ 170 h 170"/>
                            <a:gd name="T46" fmla="*/ 3 w 84"/>
                            <a:gd name="T47" fmla="*/ 170 h 170"/>
                            <a:gd name="T48" fmla="*/ 3 w 84"/>
                            <a:gd name="T49" fmla="*/ 170 h 170"/>
                            <a:gd name="T50" fmla="*/ 2 w 84"/>
                            <a:gd name="T51" fmla="*/ 168 h 170"/>
                            <a:gd name="T52" fmla="*/ 0 w 84"/>
                            <a:gd name="T53" fmla="*/ 167 h 170"/>
                            <a:gd name="T54" fmla="*/ 0 w 84"/>
                            <a:gd name="T55" fmla="*/ 2 h 170"/>
                            <a:gd name="T56" fmla="*/ 0 w 84"/>
                            <a:gd name="T57" fmla="*/ 2 h 170"/>
                            <a:gd name="T58" fmla="*/ 2 w 84"/>
                            <a:gd name="T59" fmla="*/ 1 h 170"/>
                            <a:gd name="T60" fmla="*/ 3 w 84"/>
                            <a:gd name="T61" fmla="*/ 0 h 170"/>
                            <a:gd name="T62" fmla="*/ 22 w 84"/>
                            <a:gd name="T63" fmla="*/ 0 h 170"/>
                            <a:gd name="T64" fmla="*/ 22 w 84"/>
                            <a:gd name="T65" fmla="*/ 0 h 170"/>
                            <a:gd name="T66" fmla="*/ 23 w 84"/>
                            <a:gd name="T67" fmla="*/ 1 h 170"/>
                            <a:gd name="T68" fmla="*/ 23 w 84"/>
                            <a:gd name="T69" fmla="*/ 2 h 170"/>
                            <a:gd name="T70" fmla="*/ 23 w 84"/>
                            <a:gd name="T71" fmla="*/ 74 h 170"/>
                            <a:gd name="T72" fmla="*/ 23 w 84"/>
                            <a:gd name="T73" fmla="*/ 74 h 170"/>
                            <a:gd name="T74" fmla="*/ 24 w 84"/>
                            <a:gd name="T75" fmla="*/ 74 h 170"/>
                            <a:gd name="T76" fmla="*/ 61 w 84"/>
                            <a:gd name="T77" fmla="*/ 74 h 170"/>
                            <a:gd name="T78" fmla="*/ 61 w 84"/>
                            <a:gd name="T79" fmla="*/ 74 h 170"/>
                            <a:gd name="T80" fmla="*/ 62 w 84"/>
                            <a:gd name="T81" fmla="*/ 74 h 170"/>
                            <a:gd name="T82" fmla="*/ 62 w 84"/>
                            <a:gd name="T83" fmla="*/ 2 h 170"/>
                            <a:gd name="T84" fmla="*/ 62 w 84"/>
                            <a:gd name="T85" fmla="*/ 2 h 170"/>
                            <a:gd name="T86" fmla="*/ 63 w 84"/>
                            <a:gd name="T87" fmla="*/ 1 h 170"/>
                            <a:gd name="T88" fmla="*/ 64 w 84"/>
                            <a:gd name="T89" fmla="*/ 0 h 170"/>
                            <a:gd name="T90" fmla="*/ 64 w 84"/>
                            <a:gd name="T91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4" h="170">
                              <a:moveTo>
                                <a:pt x="64" y="0"/>
                              </a:moveTo>
                              <a:lnTo>
                                <a:pt x="83" y="0"/>
                              </a:lnTo>
                              <a:lnTo>
                                <a:pt x="83" y="0"/>
                              </a:lnTo>
                              <a:lnTo>
                                <a:pt x="84" y="1"/>
                              </a:lnTo>
                              <a:lnTo>
                                <a:pt x="84" y="2"/>
                              </a:lnTo>
                              <a:lnTo>
                                <a:pt x="84" y="167"/>
                              </a:lnTo>
                              <a:lnTo>
                                <a:pt x="84" y="167"/>
                              </a:lnTo>
                              <a:lnTo>
                                <a:pt x="84" y="168"/>
                              </a:lnTo>
                              <a:lnTo>
                                <a:pt x="83" y="170"/>
                              </a:lnTo>
                              <a:lnTo>
                                <a:pt x="64" y="170"/>
                              </a:lnTo>
                              <a:lnTo>
                                <a:pt x="64" y="170"/>
                              </a:lnTo>
                              <a:lnTo>
                                <a:pt x="63" y="168"/>
                              </a:lnTo>
                              <a:lnTo>
                                <a:pt x="62" y="167"/>
                              </a:lnTo>
                              <a:lnTo>
                                <a:pt x="62" y="95"/>
                              </a:lnTo>
                              <a:lnTo>
                                <a:pt x="62" y="95"/>
                              </a:lnTo>
                              <a:lnTo>
                                <a:pt x="61" y="94"/>
                              </a:lnTo>
                              <a:lnTo>
                                <a:pt x="24" y="94"/>
                              </a:lnTo>
                              <a:lnTo>
                                <a:pt x="24" y="94"/>
                              </a:lnTo>
                              <a:lnTo>
                                <a:pt x="23" y="95"/>
                              </a:lnTo>
                              <a:lnTo>
                                <a:pt x="23" y="167"/>
                              </a:lnTo>
                              <a:lnTo>
                                <a:pt x="23" y="167"/>
                              </a:lnTo>
                              <a:lnTo>
                                <a:pt x="23" y="168"/>
                              </a:lnTo>
                              <a:lnTo>
                                <a:pt x="22" y="170"/>
                              </a:lnTo>
                              <a:lnTo>
                                <a:pt x="3" y="170"/>
                              </a:lnTo>
                              <a:lnTo>
                                <a:pt x="3" y="170"/>
                              </a:lnTo>
                              <a:lnTo>
                                <a:pt x="2" y="168"/>
                              </a:lnTo>
                              <a:lnTo>
                                <a:pt x="0" y="167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22" y="0"/>
                              </a:lnTo>
                              <a:lnTo>
                                <a:pt x="22" y="0"/>
                              </a:lnTo>
                              <a:lnTo>
                                <a:pt x="23" y="1"/>
                              </a:lnTo>
                              <a:lnTo>
                                <a:pt x="23" y="2"/>
                              </a:lnTo>
                              <a:lnTo>
                                <a:pt x="23" y="74"/>
                              </a:lnTo>
                              <a:lnTo>
                                <a:pt x="23" y="74"/>
                              </a:lnTo>
                              <a:lnTo>
                                <a:pt x="24" y="74"/>
                              </a:lnTo>
                              <a:lnTo>
                                <a:pt x="61" y="74"/>
                              </a:lnTo>
                              <a:lnTo>
                                <a:pt x="61" y="74"/>
                              </a:lnTo>
                              <a:lnTo>
                                <a:pt x="62" y="74"/>
                              </a:lnTo>
                              <a:lnTo>
                                <a:pt x="62" y="2"/>
                              </a:lnTo>
                              <a:lnTo>
                                <a:pt x="62" y="2"/>
                              </a:lnTo>
                              <a:lnTo>
                                <a:pt x="63" y="1"/>
                              </a:lnTo>
                              <a:lnTo>
                                <a:pt x="64" y="0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5"/>
                      <wps:cNvSpPr>
                        <a:spLocks noEditPoints="1"/>
                      </wps:cNvSpPr>
                      <wps:spPr bwMode="auto">
                        <a:xfrm>
                          <a:off x="457835" y="400685"/>
                          <a:ext cx="62865" cy="107950"/>
                        </a:xfrm>
                        <a:custGeom>
                          <a:avLst/>
                          <a:gdLst>
                            <a:gd name="T0" fmla="*/ 76 w 99"/>
                            <a:gd name="T1" fmla="*/ 167 h 170"/>
                            <a:gd name="T2" fmla="*/ 70 w 99"/>
                            <a:gd name="T3" fmla="*/ 139 h 170"/>
                            <a:gd name="T4" fmla="*/ 70 w 99"/>
                            <a:gd name="T5" fmla="*/ 139 h 170"/>
                            <a:gd name="T6" fmla="*/ 69 w 99"/>
                            <a:gd name="T7" fmla="*/ 138 h 170"/>
                            <a:gd name="T8" fmla="*/ 30 w 99"/>
                            <a:gd name="T9" fmla="*/ 138 h 170"/>
                            <a:gd name="T10" fmla="*/ 30 w 99"/>
                            <a:gd name="T11" fmla="*/ 138 h 170"/>
                            <a:gd name="T12" fmla="*/ 29 w 99"/>
                            <a:gd name="T13" fmla="*/ 139 h 170"/>
                            <a:gd name="T14" fmla="*/ 24 w 99"/>
                            <a:gd name="T15" fmla="*/ 167 h 170"/>
                            <a:gd name="T16" fmla="*/ 24 w 99"/>
                            <a:gd name="T17" fmla="*/ 167 h 170"/>
                            <a:gd name="T18" fmla="*/ 23 w 99"/>
                            <a:gd name="T19" fmla="*/ 168 h 170"/>
                            <a:gd name="T20" fmla="*/ 20 w 99"/>
                            <a:gd name="T21" fmla="*/ 170 h 170"/>
                            <a:gd name="T22" fmla="*/ 3 w 99"/>
                            <a:gd name="T23" fmla="*/ 170 h 170"/>
                            <a:gd name="T24" fmla="*/ 3 w 99"/>
                            <a:gd name="T25" fmla="*/ 170 h 170"/>
                            <a:gd name="T26" fmla="*/ 0 w 99"/>
                            <a:gd name="T27" fmla="*/ 168 h 170"/>
                            <a:gd name="T28" fmla="*/ 0 w 99"/>
                            <a:gd name="T29" fmla="*/ 166 h 170"/>
                            <a:gd name="T30" fmla="*/ 37 w 99"/>
                            <a:gd name="T31" fmla="*/ 2 h 170"/>
                            <a:gd name="T32" fmla="*/ 37 w 99"/>
                            <a:gd name="T33" fmla="*/ 2 h 170"/>
                            <a:gd name="T34" fmla="*/ 37 w 99"/>
                            <a:gd name="T35" fmla="*/ 1 h 170"/>
                            <a:gd name="T36" fmla="*/ 39 w 99"/>
                            <a:gd name="T37" fmla="*/ 0 h 170"/>
                            <a:gd name="T38" fmla="*/ 60 w 99"/>
                            <a:gd name="T39" fmla="*/ 0 h 170"/>
                            <a:gd name="T40" fmla="*/ 60 w 99"/>
                            <a:gd name="T41" fmla="*/ 0 h 170"/>
                            <a:gd name="T42" fmla="*/ 62 w 99"/>
                            <a:gd name="T43" fmla="*/ 1 h 170"/>
                            <a:gd name="T44" fmla="*/ 63 w 99"/>
                            <a:gd name="T45" fmla="*/ 2 h 170"/>
                            <a:gd name="T46" fmla="*/ 99 w 99"/>
                            <a:gd name="T47" fmla="*/ 166 h 170"/>
                            <a:gd name="T48" fmla="*/ 99 w 99"/>
                            <a:gd name="T49" fmla="*/ 166 h 170"/>
                            <a:gd name="T50" fmla="*/ 99 w 99"/>
                            <a:gd name="T51" fmla="*/ 168 h 170"/>
                            <a:gd name="T52" fmla="*/ 97 w 99"/>
                            <a:gd name="T53" fmla="*/ 170 h 170"/>
                            <a:gd name="T54" fmla="*/ 78 w 99"/>
                            <a:gd name="T55" fmla="*/ 170 h 170"/>
                            <a:gd name="T56" fmla="*/ 78 w 99"/>
                            <a:gd name="T57" fmla="*/ 170 h 170"/>
                            <a:gd name="T58" fmla="*/ 77 w 99"/>
                            <a:gd name="T59" fmla="*/ 168 h 170"/>
                            <a:gd name="T60" fmla="*/ 76 w 99"/>
                            <a:gd name="T61" fmla="*/ 167 h 170"/>
                            <a:gd name="T62" fmla="*/ 76 w 99"/>
                            <a:gd name="T63" fmla="*/ 167 h 170"/>
                            <a:gd name="T64" fmla="*/ 34 w 99"/>
                            <a:gd name="T65" fmla="*/ 119 h 170"/>
                            <a:gd name="T66" fmla="*/ 65 w 99"/>
                            <a:gd name="T67" fmla="*/ 119 h 170"/>
                            <a:gd name="T68" fmla="*/ 65 w 99"/>
                            <a:gd name="T69" fmla="*/ 119 h 170"/>
                            <a:gd name="T70" fmla="*/ 67 w 99"/>
                            <a:gd name="T71" fmla="*/ 119 h 170"/>
                            <a:gd name="T72" fmla="*/ 50 w 99"/>
                            <a:gd name="T73" fmla="*/ 36 h 170"/>
                            <a:gd name="T74" fmla="*/ 50 w 99"/>
                            <a:gd name="T75" fmla="*/ 36 h 170"/>
                            <a:gd name="T76" fmla="*/ 50 w 99"/>
                            <a:gd name="T77" fmla="*/ 35 h 170"/>
                            <a:gd name="T78" fmla="*/ 49 w 99"/>
                            <a:gd name="T79" fmla="*/ 36 h 170"/>
                            <a:gd name="T80" fmla="*/ 33 w 99"/>
                            <a:gd name="T81" fmla="*/ 119 h 170"/>
                            <a:gd name="T82" fmla="*/ 33 w 99"/>
                            <a:gd name="T83" fmla="*/ 119 h 170"/>
                            <a:gd name="T84" fmla="*/ 34 w 99"/>
                            <a:gd name="T85" fmla="*/ 119 h 170"/>
                            <a:gd name="T86" fmla="*/ 34 w 99"/>
                            <a:gd name="T87" fmla="*/ 119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9" h="170">
                              <a:moveTo>
                                <a:pt x="76" y="167"/>
                              </a:moveTo>
                              <a:lnTo>
                                <a:pt x="70" y="139"/>
                              </a:lnTo>
                              <a:lnTo>
                                <a:pt x="70" y="139"/>
                              </a:lnTo>
                              <a:lnTo>
                                <a:pt x="69" y="138"/>
                              </a:lnTo>
                              <a:lnTo>
                                <a:pt x="30" y="138"/>
                              </a:lnTo>
                              <a:lnTo>
                                <a:pt x="30" y="138"/>
                              </a:lnTo>
                              <a:lnTo>
                                <a:pt x="29" y="139"/>
                              </a:lnTo>
                              <a:lnTo>
                                <a:pt x="24" y="167"/>
                              </a:lnTo>
                              <a:lnTo>
                                <a:pt x="24" y="167"/>
                              </a:lnTo>
                              <a:lnTo>
                                <a:pt x="23" y="168"/>
                              </a:lnTo>
                              <a:lnTo>
                                <a:pt x="20" y="170"/>
                              </a:lnTo>
                              <a:lnTo>
                                <a:pt x="3" y="170"/>
                              </a:lnTo>
                              <a:lnTo>
                                <a:pt x="3" y="170"/>
                              </a:lnTo>
                              <a:lnTo>
                                <a:pt x="0" y="168"/>
                              </a:lnTo>
                              <a:lnTo>
                                <a:pt x="0" y="166"/>
                              </a:lnTo>
                              <a:lnTo>
                                <a:pt x="37" y="2"/>
                              </a:lnTo>
                              <a:lnTo>
                                <a:pt x="37" y="2"/>
                              </a:lnTo>
                              <a:lnTo>
                                <a:pt x="37" y="1"/>
                              </a:lnTo>
                              <a:lnTo>
                                <a:pt x="39" y="0"/>
                              </a:lnTo>
                              <a:lnTo>
                                <a:pt x="60" y="0"/>
                              </a:lnTo>
                              <a:lnTo>
                                <a:pt x="60" y="0"/>
                              </a:lnTo>
                              <a:lnTo>
                                <a:pt x="62" y="1"/>
                              </a:lnTo>
                              <a:lnTo>
                                <a:pt x="63" y="2"/>
                              </a:lnTo>
                              <a:lnTo>
                                <a:pt x="99" y="166"/>
                              </a:lnTo>
                              <a:lnTo>
                                <a:pt x="99" y="166"/>
                              </a:lnTo>
                              <a:lnTo>
                                <a:pt x="99" y="168"/>
                              </a:lnTo>
                              <a:lnTo>
                                <a:pt x="97" y="170"/>
                              </a:lnTo>
                              <a:lnTo>
                                <a:pt x="78" y="170"/>
                              </a:lnTo>
                              <a:lnTo>
                                <a:pt x="78" y="170"/>
                              </a:lnTo>
                              <a:lnTo>
                                <a:pt x="77" y="168"/>
                              </a:lnTo>
                              <a:lnTo>
                                <a:pt x="76" y="167"/>
                              </a:lnTo>
                              <a:lnTo>
                                <a:pt x="76" y="167"/>
                              </a:lnTo>
                              <a:close/>
                              <a:moveTo>
                                <a:pt x="34" y="119"/>
                              </a:moveTo>
                              <a:lnTo>
                                <a:pt x="65" y="119"/>
                              </a:lnTo>
                              <a:lnTo>
                                <a:pt x="65" y="119"/>
                              </a:lnTo>
                              <a:lnTo>
                                <a:pt x="67" y="119"/>
                              </a:lnTo>
                              <a:lnTo>
                                <a:pt x="50" y="36"/>
                              </a:lnTo>
                              <a:lnTo>
                                <a:pt x="50" y="36"/>
                              </a:lnTo>
                              <a:lnTo>
                                <a:pt x="50" y="35"/>
                              </a:lnTo>
                              <a:lnTo>
                                <a:pt x="49" y="36"/>
                              </a:lnTo>
                              <a:lnTo>
                                <a:pt x="33" y="119"/>
                              </a:lnTo>
                              <a:lnTo>
                                <a:pt x="33" y="119"/>
                              </a:lnTo>
                              <a:lnTo>
                                <a:pt x="34" y="119"/>
                              </a:lnTo>
                              <a:lnTo>
                                <a:pt x="34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"/>
                      <wps:cNvSpPr>
                        <a:spLocks/>
                      </wps:cNvSpPr>
                      <wps:spPr bwMode="auto">
                        <a:xfrm>
                          <a:off x="532130" y="400050"/>
                          <a:ext cx="53975" cy="109220"/>
                        </a:xfrm>
                        <a:custGeom>
                          <a:avLst/>
                          <a:gdLst>
                            <a:gd name="T0" fmla="*/ 0 w 85"/>
                            <a:gd name="T1" fmla="*/ 123 h 172"/>
                            <a:gd name="T2" fmla="*/ 1 w 85"/>
                            <a:gd name="T3" fmla="*/ 120 h 172"/>
                            <a:gd name="T4" fmla="*/ 20 w 85"/>
                            <a:gd name="T5" fmla="*/ 120 h 172"/>
                            <a:gd name="T6" fmla="*/ 23 w 85"/>
                            <a:gd name="T7" fmla="*/ 120 h 172"/>
                            <a:gd name="T8" fmla="*/ 23 w 85"/>
                            <a:gd name="T9" fmla="*/ 128 h 172"/>
                            <a:gd name="T10" fmla="*/ 23 w 85"/>
                            <a:gd name="T11" fmla="*/ 133 h 172"/>
                            <a:gd name="T12" fmla="*/ 26 w 85"/>
                            <a:gd name="T13" fmla="*/ 142 h 172"/>
                            <a:gd name="T14" fmla="*/ 31 w 85"/>
                            <a:gd name="T15" fmla="*/ 148 h 172"/>
                            <a:gd name="T16" fmla="*/ 39 w 85"/>
                            <a:gd name="T17" fmla="*/ 152 h 172"/>
                            <a:gd name="T18" fmla="*/ 43 w 85"/>
                            <a:gd name="T19" fmla="*/ 152 h 172"/>
                            <a:gd name="T20" fmla="*/ 50 w 85"/>
                            <a:gd name="T21" fmla="*/ 151 h 172"/>
                            <a:gd name="T22" fmla="*/ 57 w 85"/>
                            <a:gd name="T23" fmla="*/ 146 h 172"/>
                            <a:gd name="T24" fmla="*/ 62 w 85"/>
                            <a:gd name="T25" fmla="*/ 138 h 172"/>
                            <a:gd name="T26" fmla="*/ 63 w 85"/>
                            <a:gd name="T27" fmla="*/ 129 h 172"/>
                            <a:gd name="T28" fmla="*/ 62 w 85"/>
                            <a:gd name="T29" fmla="*/ 124 h 172"/>
                            <a:gd name="T30" fmla="*/ 59 w 85"/>
                            <a:gd name="T31" fmla="*/ 115 h 172"/>
                            <a:gd name="T32" fmla="*/ 46 w 85"/>
                            <a:gd name="T33" fmla="*/ 103 h 172"/>
                            <a:gd name="T34" fmla="*/ 35 w 85"/>
                            <a:gd name="T35" fmla="*/ 94 h 172"/>
                            <a:gd name="T36" fmla="*/ 16 w 85"/>
                            <a:gd name="T37" fmla="*/ 79 h 172"/>
                            <a:gd name="T38" fmla="*/ 6 w 85"/>
                            <a:gd name="T39" fmla="*/ 66 h 172"/>
                            <a:gd name="T40" fmla="*/ 0 w 85"/>
                            <a:gd name="T41" fmla="*/ 51 h 172"/>
                            <a:gd name="T42" fmla="*/ 0 w 85"/>
                            <a:gd name="T43" fmla="*/ 41 h 172"/>
                            <a:gd name="T44" fmla="*/ 2 w 85"/>
                            <a:gd name="T45" fmla="*/ 24 h 172"/>
                            <a:gd name="T46" fmla="*/ 11 w 85"/>
                            <a:gd name="T47" fmla="*/ 11 h 172"/>
                            <a:gd name="T48" fmla="*/ 25 w 85"/>
                            <a:gd name="T49" fmla="*/ 2 h 172"/>
                            <a:gd name="T50" fmla="*/ 41 w 85"/>
                            <a:gd name="T51" fmla="*/ 0 h 172"/>
                            <a:gd name="T52" fmla="*/ 50 w 85"/>
                            <a:gd name="T53" fmla="*/ 0 h 172"/>
                            <a:gd name="T54" fmla="*/ 67 w 85"/>
                            <a:gd name="T55" fmla="*/ 6 h 172"/>
                            <a:gd name="T56" fmla="*/ 78 w 85"/>
                            <a:gd name="T57" fmla="*/ 19 h 172"/>
                            <a:gd name="T58" fmla="*/ 83 w 85"/>
                            <a:gd name="T59" fmla="*/ 35 h 172"/>
                            <a:gd name="T60" fmla="*/ 84 w 85"/>
                            <a:gd name="T61" fmla="*/ 50 h 172"/>
                            <a:gd name="T62" fmla="*/ 83 w 85"/>
                            <a:gd name="T63" fmla="*/ 51 h 172"/>
                            <a:gd name="T64" fmla="*/ 64 w 85"/>
                            <a:gd name="T65" fmla="*/ 52 h 172"/>
                            <a:gd name="T66" fmla="*/ 62 w 85"/>
                            <a:gd name="T67" fmla="*/ 51 h 172"/>
                            <a:gd name="T68" fmla="*/ 62 w 85"/>
                            <a:gd name="T69" fmla="*/ 44 h 172"/>
                            <a:gd name="T70" fmla="*/ 62 w 85"/>
                            <a:gd name="T71" fmla="*/ 39 h 172"/>
                            <a:gd name="T72" fmla="*/ 58 w 85"/>
                            <a:gd name="T73" fmla="*/ 30 h 172"/>
                            <a:gd name="T74" fmla="*/ 53 w 85"/>
                            <a:gd name="T75" fmla="*/ 24 h 172"/>
                            <a:gd name="T76" fmla="*/ 45 w 85"/>
                            <a:gd name="T77" fmla="*/ 20 h 172"/>
                            <a:gd name="T78" fmla="*/ 41 w 85"/>
                            <a:gd name="T79" fmla="*/ 20 h 172"/>
                            <a:gd name="T80" fmla="*/ 34 w 85"/>
                            <a:gd name="T81" fmla="*/ 21 h 172"/>
                            <a:gd name="T82" fmla="*/ 28 w 85"/>
                            <a:gd name="T83" fmla="*/ 25 h 172"/>
                            <a:gd name="T84" fmla="*/ 24 w 85"/>
                            <a:gd name="T85" fmla="*/ 32 h 172"/>
                            <a:gd name="T86" fmla="*/ 23 w 85"/>
                            <a:gd name="T87" fmla="*/ 41 h 172"/>
                            <a:gd name="T88" fmla="*/ 23 w 85"/>
                            <a:gd name="T89" fmla="*/ 46 h 172"/>
                            <a:gd name="T90" fmla="*/ 25 w 85"/>
                            <a:gd name="T91" fmla="*/ 55 h 172"/>
                            <a:gd name="T92" fmla="*/ 36 w 85"/>
                            <a:gd name="T93" fmla="*/ 66 h 172"/>
                            <a:gd name="T94" fmla="*/ 48 w 85"/>
                            <a:gd name="T95" fmla="*/ 75 h 172"/>
                            <a:gd name="T96" fmla="*/ 70 w 85"/>
                            <a:gd name="T97" fmla="*/ 94 h 172"/>
                            <a:gd name="T98" fmla="*/ 80 w 85"/>
                            <a:gd name="T99" fmla="*/ 105 h 172"/>
                            <a:gd name="T100" fmla="*/ 85 w 85"/>
                            <a:gd name="T101" fmla="*/ 119 h 172"/>
                            <a:gd name="T102" fmla="*/ 85 w 85"/>
                            <a:gd name="T103" fmla="*/ 128 h 172"/>
                            <a:gd name="T104" fmla="*/ 82 w 85"/>
                            <a:gd name="T105" fmla="*/ 146 h 172"/>
                            <a:gd name="T106" fmla="*/ 73 w 85"/>
                            <a:gd name="T107" fmla="*/ 159 h 172"/>
                            <a:gd name="T108" fmla="*/ 60 w 85"/>
                            <a:gd name="T109" fmla="*/ 169 h 172"/>
                            <a:gd name="T110" fmla="*/ 43 w 85"/>
                            <a:gd name="T111" fmla="*/ 172 h 172"/>
                            <a:gd name="T112" fmla="*/ 34 w 85"/>
                            <a:gd name="T113" fmla="*/ 171 h 172"/>
                            <a:gd name="T114" fmla="*/ 18 w 85"/>
                            <a:gd name="T115" fmla="*/ 166 h 172"/>
                            <a:gd name="T116" fmla="*/ 6 w 85"/>
                            <a:gd name="T117" fmla="*/ 154 h 172"/>
                            <a:gd name="T118" fmla="*/ 1 w 85"/>
                            <a:gd name="T119" fmla="*/ 138 h 172"/>
                            <a:gd name="T120" fmla="*/ 0 w 85"/>
                            <a:gd name="T121" fmla="*/ 129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5" h="172">
                              <a:moveTo>
                                <a:pt x="0" y="129"/>
                              </a:moveTo>
                              <a:lnTo>
                                <a:pt x="0" y="123"/>
                              </a:lnTo>
                              <a:lnTo>
                                <a:pt x="0" y="123"/>
                              </a:lnTo>
                              <a:lnTo>
                                <a:pt x="1" y="120"/>
                              </a:lnTo>
                              <a:lnTo>
                                <a:pt x="2" y="120"/>
                              </a:lnTo>
                              <a:lnTo>
                                <a:pt x="20" y="120"/>
                              </a:lnTo>
                              <a:lnTo>
                                <a:pt x="20" y="120"/>
                              </a:lnTo>
                              <a:lnTo>
                                <a:pt x="23" y="120"/>
                              </a:lnTo>
                              <a:lnTo>
                                <a:pt x="23" y="123"/>
                              </a:lnTo>
                              <a:lnTo>
                                <a:pt x="23" y="128"/>
                              </a:lnTo>
                              <a:lnTo>
                                <a:pt x="23" y="128"/>
                              </a:lnTo>
                              <a:lnTo>
                                <a:pt x="23" y="133"/>
                              </a:lnTo>
                              <a:lnTo>
                                <a:pt x="24" y="138"/>
                              </a:lnTo>
                              <a:lnTo>
                                <a:pt x="26" y="142"/>
                              </a:lnTo>
                              <a:lnTo>
                                <a:pt x="29" y="146"/>
                              </a:lnTo>
                              <a:lnTo>
                                <a:pt x="31" y="148"/>
                              </a:lnTo>
                              <a:lnTo>
                                <a:pt x="35" y="151"/>
                              </a:lnTo>
                              <a:lnTo>
                                <a:pt x="39" y="152"/>
                              </a:lnTo>
                              <a:lnTo>
                                <a:pt x="43" y="152"/>
                              </a:lnTo>
                              <a:lnTo>
                                <a:pt x="43" y="152"/>
                              </a:lnTo>
                              <a:lnTo>
                                <a:pt x="46" y="152"/>
                              </a:lnTo>
                              <a:lnTo>
                                <a:pt x="50" y="151"/>
                              </a:lnTo>
                              <a:lnTo>
                                <a:pt x="54" y="148"/>
                              </a:lnTo>
                              <a:lnTo>
                                <a:pt x="57" y="146"/>
                              </a:lnTo>
                              <a:lnTo>
                                <a:pt x="59" y="142"/>
                              </a:lnTo>
                              <a:lnTo>
                                <a:pt x="62" y="138"/>
                              </a:lnTo>
                              <a:lnTo>
                                <a:pt x="62" y="134"/>
                              </a:lnTo>
                              <a:lnTo>
                                <a:pt x="63" y="129"/>
                              </a:lnTo>
                              <a:lnTo>
                                <a:pt x="63" y="129"/>
                              </a:lnTo>
                              <a:lnTo>
                                <a:pt x="62" y="124"/>
                              </a:lnTo>
                              <a:lnTo>
                                <a:pt x="60" y="119"/>
                              </a:lnTo>
                              <a:lnTo>
                                <a:pt x="59" y="115"/>
                              </a:lnTo>
                              <a:lnTo>
                                <a:pt x="55" y="110"/>
                              </a:lnTo>
                              <a:lnTo>
                                <a:pt x="46" y="103"/>
                              </a:lnTo>
                              <a:lnTo>
                                <a:pt x="35" y="94"/>
                              </a:lnTo>
                              <a:lnTo>
                                <a:pt x="35" y="94"/>
                              </a:lnTo>
                              <a:lnTo>
                                <a:pt x="23" y="84"/>
                              </a:lnTo>
                              <a:lnTo>
                                <a:pt x="16" y="79"/>
                              </a:lnTo>
                              <a:lnTo>
                                <a:pt x="10" y="73"/>
                              </a:lnTo>
                              <a:lnTo>
                                <a:pt x="6" y="66"/>
                              </a:lnTo>
                              <a:lnTo>
                                <a:pt x="2" y="59"/>
                              </a:lnTo>
                              <a:lnTo>
                                <a:pt x="0" y="51"/>
                              </a:lnTo>
                              <a:lnTo>
                                <a:pt x="0" y="41"/>
                              </a:lnTo>
                              <a:lnTo>
                                <a:pt x="0" y="41"/>
                              </a:lnTo>
                              <a:lnTo>
                                <a:pt x="0" y="32"/>
                              </a:lnTo>
                              <a:lnTo>
                                <a:pt x="2" y="24"/>
                              </a:lnTo>
                              <a:lnTo>
                                <a:pt x="6" y="17"/>
                              </a:lnTo>
                              <a:lnTo>
                                <a:pt x="11" y="11"/>
                              </a:lnTo>
                              <a:lnTo>
                                <a:pt x="18" y="6"/>
                              </a:lnTo>
                              <a:lnTo>
                                <a:pt x="25" y="2"/>
                              </a:lnTo>
                              <a:lnTo>
                                <a:pt x="33" y="0"/>
                              </a:lnTo>
                              <a:lnTo>
                                <a:pt x="41" y="0"/>
                              </a:lnTo>
                              <a:lnTo>
                                <a:pt x="41" y="0"/>
                              </a:lnTo>
                              <a:lnTo>
                                <a:pt x="50" y="0"/>
                              </a:lnTo>
                              <a:lnTo>
                                <a:pt x="59" y="2"/>
                              </a:lnTo>
                              <a:lnTo>
                                <a:pt x="67" y="6"/>
                              </a:lnTo>
                              <a:lnTo>
                                <a:pt x="73" y="11"/>
                              </a:lnTo>
                              <a:lnTo>
                                <a:pt x="78" y="19"/>
                              </a:lnTo>
                              <a:lnTo>
                                <a:pt x="80" y="26"/>
                              </a:lnTo>
                              <a:lnTo>
                                <a:pt x="83" y="35"/>
                              </a:lnTo>
                              <a:lnTo>
                                <a:pt x="84" y="44"/>
                              </a:lnTo>
                              <a:lnTo>
                                <a:pt x="84" y="50"/>
                              </a:lnTo>
                              <a:lnTo>
                                <a:pt x="84" y="50"/>
                              </a:lnTo>
                              <a:lnTo>
                                <a:pt x="83" y="51"/>
                              </a:lnTo>
                              <a:lnTo>
                                <a:pt x="82" y="52"/>
                              </a:lnTo>
                              <a:lnTo>
                                <a:pt x="64" y="52"/>
                              </a:lnTo>
                              <a:lnTo>
                                <a:pt x="64" y="52"/>
                              </a:lnTo>
                              <a:lnTo>
                                <a:pt x="62" y="51"/>
                              </a:lnTo>
                              <a:lnTo>
                                <a:pt x="62" y="50"/>
                              </a:lnTo>
                              <a:lnTo>
                                <a:pt x="62" y="44"/>
                              </a:lnTo>
                              <a:lnTo>
                                <a:pt x="62" y="44"/>
                              </a:lnTo>
                              <a:lnTo>
                                <a:pt x="62" y="39"/>
                              </a:lnTo>
                              <a:lnTo>
                                <a:pt x="60" y="34"/>
                              </a:lnTo>
                              <a:lnTo>
                                <a:pt x="58" y="30"/>
                              </a:lnTo>
                              <a:lnTo>
                                <a:pt x="55" y="26"/>
                              </a:lnTo>
                              <a:lnTo>
                                <a:pt x="53" y="24"/>
                              </a:lnTo>
                              <a:lnTo>
                                <a:pt x="49" y="21"/>
                              </a:lnTo>
                              <a:lnTo>
                                <a:pt x="45" y="20"/>
                              </a:lnTo>
                              <a:lnTo>
                                <a:pt x="41" y="20"/>
                              </a:lnTo>
                              <a:lnTo>
                                <a:pt x="41" y="20"/>
                              </a:lnTo>
                              <a:lnTo>
                                <a:pt x="38" y="20"/>
                              </a:lnTo>
                              <a:lnTo>
                                <a:pt x="34" y="21"/>
                              </a:lnTo>
                              <a:lnTo>
                                <a:pt x="30" y="22"/>
                              </a:lnTo>
                              <a:lnTo>
                                <a:pt x="28" y="25"/>
                              </a:lnTo>
                              <a:lnTo>
                                <a:pt x="25" y="29"/>
                              </a:lnTo>
                              <a:lnTo>
                                <a:pt x="24" y="32"/>
                              </a:lnTo>
                              <a:lnTo>
                                <a:pt x="23" y="36"/>
                              </a:lnTo>
                              <a:lnTo>
                                <a:pt x="23" y="41"/>
                              </a:lnTo>
                              <a:lnTo>
                                <a:pt x="23" y="41"/>
                              </a:lnTo>
                              <a:lnTo>
                                <a:pt x="23" y="46"/>
                              </a:lnTo>
                              <a:lnTo>
                                <a:pt x="24" y="51"/>
                              </a:lnTo>
                              <a:lnTo>
                                <a:pt x="25" y="55"/>
                              </a:lnTo>
                              <a:lnTo>
                                <a:pt x="29" y="59"/>
                              </a:lnTo>
                              <a:lnTo>
                                <a:pt x="36" y="66"/>
                              </a:lnTo>
                              <a:lnTo>
                                <a:pt x="48" y="75"/>
                              </a:lnTo>
                              <a:lnTo>
                                <a:pt x="48" y="75"/>
                              </a:lnTo>
                              <a:lnTo>
                                <a:pt x="64" y="88"/>
                              </a:lnTo>
                              <a:lnTo>
                                <a:pt x="70" y="94"/>
                              </a:lnTo>
                              <a:lnTo>
                                <a:pt x="75" y="100"/>
                              </a:lnTo>
                              <a:lnTo>
                                <a:pt x="80" y="105"/>
                              </a:lnTo>
                              <a:lnTo>
                                <a:pt x="83" y="112"/>
                              </a:lnTo>
                              <a:lnTo>
                                <a:pt x="85" y="119"/>
                              </a:lnTo>
                              <a:lnTo>
                                <a:pt x="85" y="128"/>
                              </a:lnTo>
                              <a:lnTo>
                                <a:pt x="85" y="128"/>
                              </a:lnTo>
                              <a:lnTo>
                                <a:pt x="84" y="137"/>
                              </a:lnTo>
                              <a:lnTo>
                                <a:pt x="82" y="146"/>
                              </a:lnTo>
                              <a:lnTo>
                                <a:pt x="78" y="153"/>
                              </a:lnTo>
                              <a:lnTo>
                                <a:pt x="73" y="159"/>
                              </a:lnTo>
                              <a:lnTo>
                                <a:pt x="67" y="166"/>
                              </a:lnTo>
                              <a:lnTo>
                                <a:pt x="60" y="169"/>
                              </a:lnTo>
                              <a:lnTo>
                                <a:pt x="51" y="171"/>
                              </a:lnTo>
                              <a:lnTo>
                                <a:pt x="43" y="172"/>
                              </a:lnTo>
                              <a:lnTo>
                                <a:pt x="43" y="172"/>
                              </a:lnTo>
                              <a:lnTo>
                                <a:pt x="34" y="171"/>
                              </a:lnTo>
                              <a:lnTo>
                                <a:pt x="25" y="169"/>
                              </a:lnTo>
                              <a:lnTo>
                                <a:pt x="18" y="166"/>
                              </a:lnTo>
                              <a:lnTo>
                                <a:pt x="11" y="161"/>
                              </a:lnTo>
                              <a:lnTo>
                                <a:pt x="6" y="154"/>
                              </a:lnTo>
                              <a:lnTo>
                                <a:pt x="4" y="147"/>
                              </a:lnTo>
                              <a:lnTo>
                                <a:pt x="1" y="138"/>
                              </a:lnTo>
                              <a:lnTo>
                                <a:pt x="0" y="129"/>
                              </a:lnTo>
                              <a:lnTo>
                                <a:pt x="0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7"/>
                      <wps:cNvSpPr>
                        <a:spLocks/>
                      </wps:cNvSpPr>
                      <wps:spPr bwMode="auto">
                        <a:xfrm>
                          <a:off x="601345" y="400050"/>
                          <a:ext cx="54610" cy="109220"/>
                        </a:xfrm>
                        <a:custGeom>
                          <a:avLst/>
                          <a:gdLst>
                            <a:gd name="T0" fmla="*/ 0 w 86"/>
                            <a:gd name="T1" fmla="*/ 123 h 172"/>
                            <a:gd name="T2" fmla="*/ 2 w 86"/>
                            <a:gd name="T3" fmla="*/ 120 h 172"/>
                            <a:gd name="T4" fmla="*/ 20 w 86"/>
                            <a:gd name="T5" fmla="*/ 120 h 172"/>
                            <a:gd name="T6" fmla="*/ 23 w 86"/>
                            <a:gd name="T7" fmla="*/ 120 h 172"/>
                            <a:gd name="T8" fmla="*/ 23 w 86"/>
                            <a:gd name="T9" fmla="*/ 128 h 172"/>
                            <a:gd name="T10" fmla="*/ 24 w 86"/>
                            <a:gd name="T11" fmla="*/ 133 h 172"/>
                            <a:gd name="T12" fmla="*/ 27 w 86"/>
                            <a:gd name="T13" fmla="*/ 142 h 172"/>
                            <a:gd name="T14" fmla="*/ 32 w 86"/>
                            <a:gd name="T15" fmla="*/ 148 h 172"/>
                            <a:gd name="T16" fmla="*/ 39 w 86"/>
                            <a:gd name="T17" fmla="*/ 152 h 172"/>
                            <a:gd name="T18" fmla="*/ 43 w 86"/>
                            <a:gd name="T19" fmla="*/ 152 h 172"/>
                            <a:gd name="T20" fmla="*/ 51 w 86"/>
                            <a:gd name="T21" fmla="*/ 151 h 172"/>
                            <a:gd name="T22" fmla="*/ 57 w 86"/>
                            <a:gd name="T23" fmla="*/ 146 h 172"/>
                            <a:gd name="T24" fmla="*/ 62 w 86"/>
                            <a:gd name="T25" fmla="*/ 138 h 172"/>
                            <a:gd name="T26" fmla="*/ 63 w 86"/>
                            <a:gd name="T27" fmla="*/ 129 h 172"/>
                            <a:gd name="T28" fmla="*/ 63 w 86"/>
                            <a:gd name="T29" fmla="*/ 124 h 172"/>
                            <a:gd name="T30" fmla="*/ 59 w 86"/>
                            <a:gd name="T31" fmla="*/ 115 h 172"/>
                            <a:gd name="T32" fmla="*/ 48 w 86"/>
                            <a:gd name="T33" fmla="*/ 103 h 172"/>
                            <a:gd name="T34" fmla="*/ 35 w 86"/>
                            <a:gd name="T35" fmla="*/ 94 h 172"/>
                            <a:gd name="T36" fmla="*/ 17 w 86"/>
                            <a:gd name="T37" fmla="*/ 79 h 172"/>
                            <a:gd name="T38" fmla="*/ 7 w 86"/>
                            <a:gd name="T39" fmla="*/ 66 h 172"/>
                            <a:gd name="T40" fmla="*/ 0 w 86"/>
                            <a:gd name="T41" fmla="*/ 51 h 172"/>
                            <a:gd name="T42" fmla="*/ 0 w 86"/>
                            <a:gd name="T43" fmla="*/ 41 h 172"/>
                            <a:gd name="T44" fmla="*/ 3 w 86"/>
                            <a:gd name="T45" fmla="*/ 24 h 172"/>
                            <a:gd name="T46" fmla="*/ 12 w 86"/>
                            <a:gd name="T47" fmla="*/ 11 h 172"/>
                            <a:gd name="T48" fmla="*/ 25 w 86"/>
                            <a:gd name="T49" fmla="*/ 2 h 172"/>
                            <a:gd name="T50" fmla="*/ 42 w 86"/>
                            <a:gd name="T51" fmla="*/ 0 h 172"/>
                            <a:gd name="T52" fmla="*/ 51 w 86"/>
                            <a:gd name="T53" fmla="*/ 0 h 172"/>
                            <a:gd name="T54" fmla="*/ 67 w 86"/>
                            <a:gd name="T55" fmla="*/ 6 h 172"/>
                            <a:gd name="T56" fmla="*/ 78 w 86"/>
                            <a:gd name="T57" fmla="*/ 19 h 172"/>
                            <a:gd name="T58" fmla="*/ 83 w 86"/>
                            <a:gd name="T59" fmla="*/ 35 h 172"/>
                            <a:gd name="T60" fmla="*/ 84 w 86"/>
                            <a:gd name="T61" fmla="*/ 50 h 172"/>
                            <a:gd name="T62" fmla="*/ 84 w 86"/>
                            <a:gd name="T63" fmla="*/ 51 h 172"/>
                            <a:gd name="T64" fmla="*/ 64 w 86"/>
                            <a:gd name="T65" fmla="*/ 52 h 172"/>
                            <a:gd name="T66" fmla="*/ 63 w 86"/>
                            <a:gd name="T67" fmla="*/ 51 h 172"/>
                            <a:gd name="T68" fmla="*/ 62 w 86"/>
                            <a:gd name="T69" fmla="*/ 44 h 172"/>
                            <a:gd name="T70" fmla="*/ 62 w 86"/>
                            <a:gd name="T71" fmla="*/ 39 h 172"/>
                            <a:gd name="T72" fmla="*/ 58 w 86"/>
                            <a:gd name="T73" fmla="*/ 30 h 172"/>
                            <a:gd name="T74" fmla="*/ 53 w 86"/>
                            <a:gd name="T75" fmla="*/ 24 h 172"/>
                            <a:gd name="T76" fmla="*/ 46 w 86"/>
                            <a:gd name="T77" fmla="*/ 20 h 172"/>
                            <a:gd name="T78" fmla="*/ 42 w 86"/>
                            <a:gd name="T79" fmla="*/ 20 h 172"/>
                            <a:gd name="T80" fmla="*/ 34 w 86"/>
                            <a:gd name="T81" fmla="*/ 21 h 172"/>
                            <a:gd name="T82" fmla="*/ 28 w 86"/>
                            <a:gd name="T83" fmla="*/ 25 h 172"/>
                            <a:gd name="T84" fmla="*/ 24 w 86"/>
                            <a:gd name="T85" fmla="*/ 32 h 172"/>
                            <a:gd name="T86" fmla="*/ 23 w 86"/>
                            <a:gd name="T87" fmla="*/ 41 h 172"/>
                            <a:gd name="T88" fmla="*/ 23 w 86"/>
                            <a:gd name="T89" fmla="*/ 46 h 172"/>
                            <a:gd name="T90" fmla="*/ 27 w 86"/>
                            <a:gd name="T91" fmla="*/ 55 h 172"/>
                            <a:gd name="T92" fmla="*/ 37 w 86"/>
                            <a:gd name="T93" fmla="*/ 66 h 172"/>
                            <a:gd name="T94" fmla="*/ 48 w 86"/>
                            <a:gd name="T95" fmla="*/ 75 h 172"/>
                            <a:gd name="T96" fmla="*/ 71 w 86"/>
                            <a:gd name="T97" fmla="*/ 94 h 172"/>
                            <a:gd name="T98" fmla="*/ 81 w 86"/>
                            <a:gd name="T99" fmla="*/ 105 h 172"/>
                            <a:gd name="T100" fmla="*/ 86 w 86"/>
                            <a:gd name="T101" fmla="*/ 119 h 172"/>
                            <a:gd name="T102" fmla="*/ 86 w 86"/>
                            <a:gd name="T103" fmla="*/ 128 h 172"/>
                            <a:gd name="T104" fmla="*/ 83 w 86"/>
                            <a:gd name="T105" fmla="*/ 146 h 172"/>
                            <a:gd name="T106" fmla="*/ 74 w 86"/>
                            <a:gd name="T107" fmla="*/ 159 h 172"/>
                            <a:gd name="T108" fmla="*/ 61 w 86"/>
                            <a:gd name="T109" fmla="*/ 169 h 172"/>
                            <a:gd name="T110" fmla="*/ 43 w 86"/>
                            <a:gd name="T111" fmla="*/ 172 h 172"/>
                            <a:gd name="T112" fmla="*/ 34 w 86"/>
                            <a:gd name="T113" fmla="*/ 171 h 172"/>
                            <a:gd name="T114" fmla="*/ 18 w 86"/>
                            <a:gd name="T115" fmla="*/ 166 h 172"/>
                            <a:gd name="T116" fmla="*/ 8 w 86"/>
                            <a:gd name="T117" fmla="*/ 154 h 172"/>
                            <a:gd name="T118" fmla="*/ 2 w 86"/>
                            <a:gd name="T119" fmla="*/ 138 h 172"/>
                            <a:gd name="T120" fmla="*/ 0 w 86"/>
                            <a:gd name="T121" fmla="*/ 129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6" h="172">
                              <a:moveTo>
                                <a:pt x="0" y="129"/>
                              </a:moveTo>
                              <a:lnTo>
                                <a:pt x="0" y="123"/>
                              </a:lnTo>
                              <a:lnTo>
                                <a:pt x="0" y="123"/>
                              </a:lnTo>
                              <a:lnTo>
                                <a:pt x="2" y="120"/>
                              </a:lnTo>
                              <a:lnTo>
                                <a:pt x="3" y="120"/>
                              </a:lnTo>
                              <a:lnTo>
                                <a:pt x="20" y="120"/>
                              </a:lnTo>
                              <a:lnTo>
                                <a:pt x="20" y="120"/>
                              </a:lnTo>
                              <a:lnTo>
                                <a:pt x="23" y="120"/>
                              </a:lnTo>
                              <a:lnTo>
                                <a:pt x="23" y="123"/>
                              </a:lnTo>
                              <a:lnTo>
                                <a:pt x="23" y="128"/>
                              </a:lnTo>
                              <a:lnTo>
                                <a:pt x="23" y="128"/>
                              </a:lnTo>
                              <a:lnTo>
                                <a:pt x="24" y="133"/>
                              </a:lnTo>
                              <a:lnTo>
                                <a:pt x="24" y="138"/>
                              </a:lnTo>
                              <a:lnTo>
                                <a:pt x="27" y="142"/>
                              </a:lnTo>
                              <a:lnTo>
                                <a:pt x="29" y="146"/>
                              </a:lnTo>
                              <a:lnTo>
                                <a:pt x="32" y="148"/>
                              </a:lnTo>
                              <a:lnTo>
                                <a:pt x="35" y="151"/>
                              </a:lnTo>
                              <a:lnTo>
                                <a:pt x="39" y="152"/>
                              </a:lnTo>
                              <a:lnTo>
                                <a:pt x="43" y="152"/>
                              </a:lnTo>
                              <a:lnTo>
                                <a:pt x="43" y="152"/>
                              </a:lnTo>
                              <a:lnTo>
                                <a:pt x="47" y="152"/>
                              </a:lnTo>
                              <a:lnTo>
                                <a:pt x="51" y="151"/>
                              </a:lnTo>
                              <a:lnTo>
                                <a:pt x="54" y="148"/>
                              </a:lnTo>
                              <a:lnTo>
                                <a:pt x="57" y="146"/>
                              </a:lnTo>
                              <a:lnTo>
                                <a:pt x="59" y="142"/>
                              </a:lnTo>
                              <a:lnTo>
                                <a:pt x="62" y="138"/>
                              </a:lnTo>
                              <a:lnTo>
                                <a:pt x="63" y="134"/>
                              </a:lnTo>
                              <a:lnTo>
                                <a:pt x="63" y="129"/>
                              </a:lnTo>
                              <a:lnTo>
                                <a:pt x="63" y="129"/>
                              </a:lnTo>
                              <a:lnTo>
                                <a:pt x="63" y="124"/>
                              </a:lnTo>
                              <a:lnTo>
                                <a:pt x="62" y="119"/>
                              </a:lnTo>
                              <a:lnTo>
                                <a:pt x="59" y="115"/>
                              </a:lnTo>
                              <a:lnTo>
                                <a:pt x="56" y="110"/>
                              </a:lnTo>
                              <a:lnTo>
                                <a:pt x="48" y="103"/>
                              </a:lnTo>
                              <a:lnTo>
                                <a:pt x="35" y="94"/>
                              </a:lnTo>
                              <a:lnTo>
                                <a:pt x="35" y="94"/>
                              </a:lnTo>
                              <a:lnTo>
                                <a:pt x="23" y="84"/>
                              </a:lnTo>
                              <a:lnTo>
                                <a:pt x="17" y="79"/>
                              </a:lnTo>
                              <a:lnTo>
                                <a:pt x="12" y="73"/>
                              </a:lnTo>
                              <a:lnTo>
                                <a:pt x="7" y="66"/>
                              </a:lnTo>
                              <a:lnTo>
                                <a:pt x="3" y="59"/>
                              </a:lnTo>
                              <a:lnTo>
                                <a:pt x="0" y="51"/>
                              </a:lnTo>
                              <a:lnTo>
                                <a:pt x="0" y="41"/>
                              </a:lnTo>
                              <a:lnTo>
                                <a:pt x="0" y="41"/>
                              </a:lnTo>
                              <a:lnTo>
                                <a:pt x="0" y="32"/>
                              </a:lnTo>
                              <a:lnTo>
                                <a:pt x="3" y="24"/>
                              </a:lnTo>
                              <a:lnTo>
                                <a:pt x="7" y="17"/>
                              </a:lnTo>
                              <a:lnTo>
                                <a:pt x="12" y="11"/>
                              </a:lnTo>
                              <a:lnTo>
                                <a:pt x="18" y="6"/>
                              </a:lnTo>
                              <a:lnTo>
                                <a:pt x="25" y="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42" y="0"/>
                              </a:lnTo>
                              <a:lnTo>
                                <a:pt x="51" y="0"/>
                              </a:lnTo>
                              <a:lnTo>
                                <a:pt x="59" y="2"/>
                              </a:lnTo>
                              <a:lnTo>
                                <a:pt x="67" y="6"/>
                              </a:lnTo>
                              <a:lnTo>
                                <a:pt x="73" y="11"/>
                              </a:lnTo>
                              <a:lnTo>
                                <a:pt x="78" y="19"/>
                              </a:lnTo>
                              <a:lnTo>
                                <a:pt x="82" y="26"/>
                              </a:lnTo>
                              <a:lnTo>
                                <a:pt x="83" y="35"/>
                              </a:lnTo>
                              <a:lnTo>
                                <a:pt x="84" y="44"/>
                              </a:lnTo>
                              <a:lnTo>
                                <a:pt x="84" y="50"/>
                              </a:lnTo>
                              <a:lnTo>
                                <a:pt x="84" y="50"/>
                              </a:lnTo>
                              <a:lnTo>
                                <a:pt x="84" y="51"/>
                              </a:lnTo>
                              <a:lnTo>
                                <a:pt x="82" y="52"/>
                              </a:lnTo>
                              <a:lnTo>
                                <a:pt x="64" y="52"/>
                              </a:lnTo>
                              <a:lnTo>
                                <a:pt x="64" y="52"/>
                              </a:lnTo>
                              <a:lnTo>
                                <a:pt x="63" y="51"/>
                              </a:lnTo>
                              <a:lnTo>
                                <a:pt x="62" y="50"/>
                              </a:lnTo>
                              <a:lnTo>
                                <a:pt x="62" y="44"/>
                              </a:lnTo>
                              <a:lnTo>
                                <a:pt x="62" y="44"/>
                              </a:lnTo>
                              <a:lnTo>
                                <a:pt x="62" y="39"/>
                              </a:lnTo>
                              <a:lnTo>
                                <a:pt x="61" y="34"/>
                              </a:lnTo>
                              <a:lnTo>
                                <a:pt x="58" y="30"/>
                              </a:lnTo>
                              <a:lnTo>
                                <a:pt x="57" y="26"/>
                              </a:lnTo>
                              <a:lnTo>
                                <a:pt x="53" y="24"/>
                              </a:lnTo>
                              <a:lnTo>
                                <a:pt x="51" y="21"/>
                              </a:lnTo>
                              <a:lnTo>
                                <a:pt x="46" y="20"/>
                              </a:lnTo>
                              <a:lnTo>
                                <a:pt x="42" y="20"/>
                              </a:lnTo>
                              <a:lnTo>
                                <a:pt x="42" y="20"/>
                              </a:lnTo>
                              <a:lnTo>
                                <a:pt x="38" y="20"/>
                              </a:lnTo>
                              <a:lnTo>
                                <a:pt x="34" y="21"/>
                              </a:lnTo>
                              <a:lnTo>
                                <a:pt x="32" y="22"/>
                              </a:lnTo>
                              <a:lnTo>
                                <a:pt x="28" y="25"/>
                              </a:lnTo>
                              <a:lnTo>
                                <a:pt x="27" y="29"/>
                              </a:lnTo>
                              <a:lnTo>
                                <a:pt x="24" y="32"/>
                              </a:lnTo>
                              <a:lnTo>
                                <a:pt x="23" y="36"/>
                              </a:lnTo>
                              <a:lnTo>
                                <a:pt x="23" y="41"/>
                              </a:lnTo>
                              <a:lnTo>
                                <a:pt x="23" y="41"/>
                              </a:lnTo>
                              <a:lnTo>
                                <a:pt x="23" y="46"/>
                              </a:lnTo>
                              <a:lnTo>
                                <a:pt x="24" y="51"/>
                              </a:lnTo>
                              <a:lnTo>
                                <a:pt x="27" y="55"/>
                              </a:lnTo>
                              <a:lnTo>
                                <a:pt x="29" y="59"/>
                              </a:lnTo>
                              <a:lnTo>
                                <a:pt x="37" y="66"/>
                              </a:lnTo>
                              <a:lnTo>
                                <a:pt x="48" y="75"/>
                              </a:lnTo>
                              <a:lnTo>
                                <a:pt x="48" y="75"/>
                              </a:lnTo>
                              <a:lnTo>
                                <a:pt x="64" y="88"/>
                              </a:lnTo>
                              <a:lnTo>
                                <a:pt x="71" y="94"/>
                              </a:lnTo>
                              <a:lnTo>
                                <a:pt x="77" y="100"/>
                              </a:lnTo>
                              <a:lnTo>
                                <a:pt x="81" y="105"/>
                              </a:lnTo>
                              <a:lnTo>
                                <a:pt x="83" y="112"/>
                              </a:lnTo>
                              <a:lnTo>
                                <a:pt x="86" y="119"/>
                              </a:lnTo>
                              <a:lnTo>
                                <a:pt x="86" y="128"/>
                              </a:lnTo>
                              <a:lnTo>
                                <a:pt x="86" y="128"/>
                              </a:lnTo>
                              <a:lnTo>
                                <a:pt x="86" y="137"/>
                              </a:lnTo>
                              <a:lnTo>
                                <a:pt x="83" y="146"/>
                              </a:lnTo>
                              <a:lnTo>
                                <a:pt x="79" y="153"/>
                              </a:lnTo>
                              <a:lnTo>
                                <a:pt x="74" y="159"/>
                              </a:lnTo>
                              <a:lnTo>
                                <a:pt x="68" y="166"/>
                              </a:lnTo>
                              <a:lnTo>
                                <a:pt x="61" y="169"/>
                              </a:lnTo>
                              <a:lnTo>
                                <a:pt x="52" y="171"/>
                              </a:lnTo>
                              <a:lnTo>
                                <a:pt x="43" y="172"/>
                              </a:lnTo>
                              <a:lnTo>
                                <a:pt x="43" y="172"/>
                              </a:lnTo>
                              <a:lnTo>
                                <a:pt x="34" y="171"/>
                              </a:lnTo>
                              <a:lnTo>
                                <a:pt x="25" y="169"/>
                              </a:lnTo>
                              <a:lnTo>
                                <a:pt x="18" y="166"/>
                              </a:lnTo>
                              <a:lnTo>
                                <a:pt x="13" y="161"/>
                              </a:lnTo>
                              <a:lnTo>
                                <a:pt x="8" y="154"/>
                              </a:lnTo>
                              <a:lnTo>
                                <a:pt x="4" y="147"/>
                              </a:lnTo>
                              <a:lnTo>
                                <a:pt x="2" y="138"/>
                              </a:lnTo>
                              <a:lnTo>
                                <a:pt x="0" y="129"/>
                              </a:lnTo>
                              <a:lnTo>
                                <a:pt x="0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673100" y="400685"/>
                          <a:ext cx="51435" cy="107950"/>
                        </a:xfrm>
                        <a:custGeom>
                          <a:avLst/>
                          <a:gdLst>
                            <a:gd name="T0" fmla="*/ 78 w 81"/>
                            <a:gd name="T1" fmla="*/ 20 h 170"/>
                            <a:gd name="T2" fmla="*/ 24 w 81"/>
                            <a:gd name="T3" fmla="*/ 20 h 170"/>
                            <a:gd name="T4" fmla="*/ 24 w 81"/>
                            <a:gd name="T5" fmla="*/ 20 h 170"/>
                            <a:gd name="T6" fmla="*/ 23 w 81"/>
                            <a:gd name="T7" fmla="*/ 21 h 170"/>
                            <a:gd name="T8" fmla="*/ 23 w 81"/>
                            <a:gd name="T9" fmla="*/ 74 h 170"/>
                            <a:gd name="T10" fmla="*/ 23 w 81"/>
                            <a:gd name="T11" fmla="*/ 74 h 170"/>
                            <a:gd name="T12" fmla="*/ 24 w 81"/>
                            <a:gd name="T13" fmla="*/ 74 h 170"/>
                            <a:gd name="T14" fmla="*/ 57 w 81"/>
                            <a:gd name="T15" fmla="*/ 74 h 170"/>
                            <a:gd name="T16" fmla="*/ 57 w 81"/>
                            <a:gd name="T17" fmla="*/ 74 h 170"/>
                            <a:gd name="T18" fmla="*/ 59 w 81"/>
                            <a:gd name="T19" fmla="*/ 75 h 170"/>
                            <a:gd name="T20" fmla="*/ 59 w 81"/>
                            <a:gd name="T21" fmla="*/ 77 h 170"/>
                            <a:gd name="T22" fmla="*/ 59 w 81"/>
                            <a:gd name="T23" fmla="*/ 92 h 170"/>
                            <a:gd name="T24" fmla="*/ 59 w 81"/>
                            <a:gd name="T25" fmla="*/ 92 h 170"/>
                            <a:gd name="T26" fmla="*/ 59 w 81"/>
                            <a:gd name="T27" fmla="*/ 94 h 170"/>
                            <a:gd name="T28" fmla="*/ 57 w 81"/>
                            <a:gd name="T29" fmla="*/ 94 h 170"/>
                            <a:gd name="T30" fmla="*/ 24 w 81"/>
                            <a:gd name="T31" fmla="*/ 94 h 170"/>
                            <a:gd name="T32" fmla="*/ 24 w 81"/>
                            <a:gd name="T33" fmla="*/ 94 h 170"/>
                            <a:gd name="T34" fmla="*/ 23 w 81"/>
                            <a:gd name="T35" fmla="*/ 95 h 170"/>
                            <a:gd name="T36" fmla="*/ 23 w 81"/>
                            <a:gd name="T37" fmla="*/ 148 h 170"/>
                            <a:gd name="T38" fmla="*/ 23 w 81"/>
                            <a:gd name="T39" fmla="*/ 148 h 170"/>
                            <a:gd name="T40" fmla="*/ 24 w 81"/>
                            <a:gd name="T41" fmla="*/ 150 h 170"/>
                            <a:gd name="T42" fmla="*/ 78 w 81"/>
                            <a:gd name="T43" fmla="*/ 150 h 170"/>
                            <a:gd name="T44" fmla="*/ 78 w 81"/>
                            <a:gd name="T45" fmla="*/ 150 h 170"/>
                            <a:gd name="T46" fmla="*/ 80 w 81"/>
                            <a:gd name="T47" fmla="*/ 150 h 170"/>
                            <a:gd name="T48" fmla="*/ 81 w 81"/>
                            <a:gd name="T49" fmla="*/ 151 h 170"/>
                            <a:gd name="T50" fmla="*/ 81 w 81"/>
                            <a:gd name="T51" fmla="*/ 167 h 170"/>
                            <a:gd name="T52" fmla="*/ 81 w 81"/>
                            <a:gd name="T53" fmla="*/ 167 h 170"/>
                            <a:gd name="T54" fmla="*/ 80 w 81"/>
                            <a:gd name="T55" fmla="*/ 168 h 170"/>
                            <a:gd name="T56" fmla="*/ 78 w 81"/>
                            <a:gd name="T57" fmla="*/ 170 h 170"/>
                            <a:gd name="T58" fmla="*/ 2 w 81"/>
                            <a:gd name="T59" fmla="*/ 170 h 170"/>
                            <a:gd name="T60" fmla="*/ 2 w 81"/>
                            <a:gd name="T61" fmla="*/ 170 h 170"/>
                            <a:gd name="T62" fmla="*/ 0 w 81"/>
                            <a:gd name="T63" fmla="*/ 168 h 170"/>
                            <a:gd name="T64" fmla="*/ 0 w 81"/>
                            <a:gd name="T65" fmla="*/ 167 h 170"/>
                            <a:gd name="T66" fmla="*/ 0 w 81"/>
                            <a:gd name="T67" fmla="*/ 2 h 170"/>
                            <a:gd name="T68" fmla="*/ 0 w 81"/>
                            <a:gd name="T69" fmla="*/ 2 h 170"/>
                            <a:gd name="T70" fmla="*/ 0 w 81"/>
                            <a:gd name="T71" fmla="*/ 1 h 170"/>
                            <a:gd name="T72" fmla="*/ 2 w 81"/>
                            <a:gd name="T73" fmla="*/ 0 h 170"/>
                            <a:gd name="T74" fmla="*/ 78 w 81"/>
                            <a:gd name="T75" fmla="*/ 0 h 170"/>
                            <a:gd name="T76" fmla="*/ 78 w 81"/>
                            <a:gd name="T77" fmla="*/ 0 h 170"/>
                            <a:gd name="T78" fmla="*/ 80 w 81"/>
                            <a:gd name="T79" fmla="*/ 1 h 170"/>
                            <a:gd name="T80" fmla="*/ 81 w 81"/>
                            <a:gd name="T81" fmla="*/ 2 h 170"/>
                            <a:gd name="T82" fmla="*/ 81 w 81"/>
                            <a:gd name="T83" fmla="*/ 18 h 170"/>
                            <a:gd name="T84" fmla="*/ 81 w 81"/>
                            <a:gd name="T85" fmla="*/ 18 h 170"/>
                            <a:gd name="T86" fmla="*/ 80 w 81"/>
                            <a:gd name="T87" fmla="*/ 20 h 170"/>
                            <a:gd name="T88" fmla="*/ 78 w 81"/>
                            <a:gd name="T89" fmla="*/ 20 h 170"/>
                            <a:gd name="T90" fmla="*/ 78 w 81"/>
                            <a:gd name="T91" fmla="*/ 2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1" h="170">
                              <a:moveTo>
                                <a:pt x="78" y="20"/>
                              </a:move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3" y="21"/>
                              </a:lnTo>
                              <a:lnTo>
                                <a:pt x="23" y="74"/>
                              </a:lnTo>
                              <a:lnTo>
                                <a:pt x="23" y="74"/>
                              </a:lnTo>
                              <a:lnTo>
                                <a:pt x="24" y="74"/>
                              </a:lnTo>
                              <a:lnTo>
                                <a:pt x="57" y="74"/>
                              </a:lnTo>
                              <a:lnTo>
                                <a:pt x="57" y="74"/>
                              </a:lnTo>
                              <a:lnTo>
                                <a:pt x="59" y="75"/>
                              </a:lnTo>
                              <a:lnTo>
                                <a:pt x="59" y="77"/>
                              </a:lnTo>
                              <a:lnTo>
                                <a:pt x="59" y="92"/>
                              </a:lnTo>
                              <a:lnTo>
                                <a:pt x="59" y="92"/>
                              </a:lnTo>
                              <a:lnTo>
                                <a:pt x="59" y="94"/>
                              </a:lnTo>
                              <a:lnTo>
                                <a:pt x="57" y="94"/>
                              </a:lnTo>
                              <a:lnTo>
                                <a:pt x="24" y="94"/>
                              </a:lnTo>
                              <a:lnTo>
                                <a:pt x="24" y="94"/>
                              </a:lnTo>
                              <a:lnTo>
                                <a:pt x="23" y="95"/>
                              </a:lnTo>
                              <a:lnTo>
                                <a:pt x="23" y="148"/>
                              </a:lnTo>
                              <a:lnTo>
                                <a:pt x="23" y="148"/>
                              </a:lnTo>
                              <a:lnTo>
                                <a:pt x="24" y="150"/>
                              </a:lnTo>
                              <a:lnTo>
                                <a:pt x="78" y="150"/>
                              </a:lnTo>
                              <a:lnTo>
                                <a:pt x="78" y="150"/>
                              </a:lnTo>
                              <a:lnTo>
                                <a:pt x="80" y="150"/>
                              </a:lnTo>
                              <a:lnTo>
                                <a:pt x="81" y="151"/>
                              </a:lnTo>
                              <a:lnTo>
                                <a:pt x="81" y="167"/>
                              </a:lnTo>
                              <a:lnTo>
                                <a:pt x="81" y="167"/>
                              </a:lnTo>
                              <a:lnTo>
                                <a:pt x="80" y="168"/>
                              </a:lnTo>
                              <a:lnTo>
                                <a:pt x="78" y="170"/>
                              </a:lnTo>
                              <a:lnTo>
                                <a:pt x="2" y="170"/>
                              </a:lnTo>
                              <a:lnTo>
                                <a:pt x="2" y="170"/>
                              </a:lnTo>
                              <a:lnTo>
                                <a:pt x="0" y="168"/>
                              </a:lnTo>
                              <a:lnTo>
                                <a:pt x="0" y="167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78" y="0"/>
                              </a:lnTo>
                              <a:lnTo>
                                <a:pt x="78" y="0"/>
                              </a:lnTo>
                              <a:lnTo>
                                <a:pt x="80" y="1"/>
                              </a:lnTo>
                              <a:lnTo>
                                <a:pt x="81" y="2"/>
                              </a:lnTo>
                              <a:lnTo>
                                <a:pt x="81" y="18"/>
                              </a:lnTo>
                              <a:lnTo>
                                <a:pt x="81" y="18"/>
                              </a:lnTo>
                              <a:lnTo>
                                <a:pt x="80" y="20"/>
                              </a:lnTo>
                              <a:lnTo>
                                <a:pt x="78" y="20"/>
                              </a:lnTo>
                              <a:lnTo>
                                <a:pt x="7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"/>
                      <wps:cNvSpPr>
                        <a:spLocks/>
                      </wps:cNvSpPr>
                      <wps:spPr bwMode="auto">
                        <a:xfrm>
                          <a:off x="741680" y="400685"/>
                          <a:ext cx="51435" cy="107950"/>
                        </a:xfrm>
                        <a:custGeom>
                          <a:avLst/>
                          <a:gdLst>
                            <a:gd name="T0" fmla="*/ 0 w 81"/>
                            <a:gd name="T1" fmla="*/ 167 h 170"/>
                            <a:gd name="T2" fmla="*/ 0 w 81"/>
                            <a:gd name="T3" fmla="*/ 2 h 170"/>
                            <a:gd name="T4" fmla="*/ 0 w 81"/>
                            <a:gd name="T5" fmla="*/ 2 h 170"/>
                            <a:gd name="T6" fmla="*/ 2 w 81"/>
                            <a:gd name="T7" fmla="*/ 1 h 170"/>
                            <a:gd name="T8" fmla="*/ 3 w 81"/>
                            <a:gd name="T9" fmla="*/ 0 h 170"/>
                            <a:gd name="T10" fmla="*/ 22 w 81"/>
                            <a:gd name="T11" fmla="*/ 0 h 170"/>
                            <a:gd name="T12" fmla="*/ 22 w 81"/>
                            <a:gd name="T13" fmla="*/ 0 h 170"/>
                            <a:gd name="T14" fmla="*/ 23 w 81"/>
                            <a:gd name="T15" fmla="*/ 1 h 170"/>
                            <a:gd name="T16" fmla="*/ 24 w 81"/>
                            <a:gd name="T17" fmla="*/ 2 h 170"/>
                            <a:gd name="T18" fmla="*/ 24 w 81"/>
                            <a:gd name="T19" fmla="*/ 148 h 170"/>
                            <a:gd name="T20" fmla="*/ 24 w 81"/>
                            <a:gd name="T21" fmla="*/ 148 h 170"/>
                            <a:gd name="T22" fmla="*/ 26 w 81"/>
                            <a:gd name="T23" fmla="*/ 150 h 170"/>
                            <a:gd name="T24" fmla="*/ 78 w 81"/>
                            <a:gd name="T25" fmla="*/ 150 h 170"/>
                            <a:gd name="T26" fmla="*/ 78 w 81"/>
                            <a:gd name="T27" fmla="*/ 150 h 170"/>
                            <a:gd name="T28" fmla="*/ 81 w 81"/>
                            <a:gd name="T29" fmla="*/ 150 h 170"/>
                            <a:gd name="T30" fmla="*/ 81 w 81"/>
                            <a:gd name="T31" fmla="*/ 151 h 170"/>
                            <a:gd name="T32" fmla="*/ 81 w 81"/>
                            <a:gd name="T33" fmla="*/ 167 h 170"/>
                            <a:gd name="T34" fmla="*/ 81 w 81"/>
                            <a:gd name="T35" fmla="*/ 167 h 170"/>
                            <a:gd name="T36" fmla="*/ 81 w 81"/>
                            <a:gd name="T37" fmla="*/ 168 h 170"/>
                            <a:gd name="T38" fmla="*/ 78 w 81"/>
                            <a:gd name="T39" fmla="*/ 170 h 170"/>
                            <a:gd name="T40" fmla="*/ 3 w 81"/>
                            <a:gd name="T41" fmla="*/ 170 h 170"/>
                            <a:gd name="T42" fmla="*/ 3 w 81"/>
                            <a:gd name="T43" fmla="*/ 170 h 170"/>
                            <a:gd name="T44" fmla="*/ 2 w 81"/>
                            <a:gd name="T45" fmla="*/ 168 h 170"/>
                            <a:gd name="T46" fmla="*/ 0 w 81"/>
                            <a:gd name="T47" fmla="*/ 167 h 170"/>
                            <a:gd name="T48" fmla="*/ 0 w 81"/>
                            <a:gd name="T49" fmla="*/ 167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1" h="170">
                              <a:moveTo>
                                <a:pt x="0" y="167"/>
                              </a:move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22" y="0"/>
                              </a:lnTo>
                              <a:lnTo>
                                <a:pt x="22" y="0"/>
                              </a:lnTo>
                              <a:lnTo>
                                <a:pt x="23" y="1"/>
                              </a:lnTo>
                              <a:lnTo>
                                <a:pt x="24" y="2"/>
                              </a:lnTo>
                              <a:lnTo>
                                <a:pt x="24" y="148"/>
                              </a:lnTo>
                              <a:lnTo>
                                <a:pt x="24" y="148"/>
                              </a:lnTo>
                              <a:lnTo>
                                <a:pt x="26" y="150"/>
                              </a:lnTo>
                              <a:lnTo>
                                <a:pt x="78" y="150"/>
                              </a:lnTo>
                              <a:lnTo>
                                <a:pt x="78" y="150"/>
                              </a:lnTo>
                              <a:lnTo>
                                <a:pt x="81" y="150"/>
                              </a:lnTo>
                              <a:lnTo>
                                <a:pt x="81" y="151"/>
                              </a:lnTo>
                              <a:lnTo>
                                <a:pt x="81" y="167"/>
                              </a:lnTo>
                              <a:lnTo>
                                <a:pt x="81" y="167"/>
                              </a:lnTo>
                              <a:lnTo>
                                <a:pt x="81" y="168"/>
                              </a:lnTo>
                              <a:lnTo>
                                <a:pt x="78" y="170"/>
                              </a:lnTo>
                              <a:lnTo>
                                <a:pt x="3" y="170"/>
                              </a:lnTo>
                              <a:lnTo>
                                <a:pt x="3" y="170"/>
                              </a:lnTo>
                              <a:lnTo>
                                <a:pt x="2" y="168"/>
                              </a:lnTo>
                              <a:lnTo>
                                <a:pt x="0" y="167"/>
                              </a:lnTo>
                              <a:lnTo>
                                <a:pt x="0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794385" y="400685"/>
                          <a:ext cx="58420" cy="107950"/>
                        </a:xfrm>
                        <a:custGeom>
                          <a:avLst/>
                          <a:gdLst>
                            <a:gd name="T0" fmla="*/ 92 w 92"/>
                            <a:gd name="T1" fmla="*/ 2 h 170"/>
                            <a:gd name="T2" fmla="*/ 92 w 92"/>
                            <a:gd name="T3" fmla="*/ 18 h 170"/>
                            <a:gd name="T4" fmla="*/ 92 w 92"/>
                            <a:gd name="T5" fmla="*/ 18 h 170"/>
                            <a:gd name="T6" fmla="*/ 91 w 92"/>
                            <a:gd name="T7" fmla="*/ 20 h 170"/>
                            <a:gd name="T8" fmla="*/ 90 w 92"/>
                            <a:gd name="T9" fmla="*/ 20 h 170"/>
                            <a:gd name="T10" fmla="*/ 58 w 92"/>
                            <a:gd name="T11" fmla="*/ 20 h 170"/>
                            <a:gd name="T12" fmla="*/ 58 w 92"/>
                            <a:gd name="T13" fmla="*/ 20 h 170"/>
                            <a:gd name="T14" fmla="*/ 57 w 92"/>
                            <a:gd name="T15" fmla="*/ 21 h 170"/>
                            <a:gd name="T16" fmla="*/ 57 w 92"/>
                            <a:gd name="T17" fmla="*/ 167 h 170"/>
                            <a:gd name="T18" fmla="*/ 57 w 92"/>
                            <a:gd name="T19" fmla="*/ 167 h 170"/>
                            <a:gd name="T20" fmla="*/ 57 w 92"/>
                            <a:gd name="T21" fmla="*/ 168 h 170"/>
                            <a:gd name="T22" fmla="*/ 54 w 92"/>
                            <a:gd name="T23" fmla="*/ 170 h 170"/>
                            <a:gd name="T24" fmla="*/ 37 w 92"/>
                            <a:gd name="T25" fmla="*/ 170 h 170"/>
                            <a:gd name="T26" fmla="*/ 37 w 92"/>
                            <a:gd name="T27" fmla="*/ 170 h 170"/>
                            <a:gd name="T28" fmla="*/ 34 w 92"/>
                            <a:gd name="T29" fmla="*/ 168 h 170"/>
                            <a:gd name="T30" fmla="*/ 34 w 92"/>
                            <a:gd name="T31" fmla="*/ 167 h 170"/>
                            <a:gd name="T32" fmla="*/ 34 w 92"/>
                            <a:gd name="T33" fmla="*/ 21 h 170"/>
                            <a:gd name="T34" fmla="*/ 34 w 92"/>
                            <a:gd name="T35" fmla="*/ 21 h 170"/>
                            <a:gd name="T36" fmla="*/ 33 w 92"/>
                            <a:gd name="T37" fmla="*/ 20 h 170"/>
                            <a:gd name="T38" fmla="*/ 3 w 92"/>
                            <a:gd name="T39" fmla="*/ 20 h 170"/>
                            <a:gd name="T40" fmla="*/ 3 w 92"/>
                            <a:gd name="T41" fmla="*/ 20 h 170"/>
                            <a:gd name="T42" fmla="*/ 2 w 92"/>
                            <a:gd name="T43" fmla="*/ 20 h 170"/>
                            <a:gd name="T44" fmla="*/ 0 w 92"/>
                            <a:gd name="T45" fmla="*/ 18 h 170"/>
                            <a:gd name="T46" fmla="*/ 0 w 92"/>
                            <a:gd name="T47" fmla="*/ 2 h 170"/>
                            <a:gd name="T48" fmla="*/ 0 w 92"/>
                            <a:gd name="T49" fmla="*/ 2 h 170"/>
                            <a:gd name="T50" fmla="*/ 2 w 92"/>
                            <a:gd name="T51" fmla="*/ 1 h 170"/>
                            <a:gd name="T52" fmla="*/ 3 w 92"/>
                            <a:gd name="T53" fmla="*/ 0 h 170"/>
                            <a:gd name="T54" fmla="*/ 90 w 92"/>
                            <a:gd name="T55" fmla="*/ 0 h 170"/>
                            <a:gd name="T56" fmla="*/ 90 w 92"/>
                            <a:gd name="T57" fmla="*/ 0 h 170"/>
                            <a:gd name="T58" fmla="*/ 91 w 92"/>
                            <a:gd name="T59" fmla="*/ 1 h 170"/>
                            <a:gd name="T60" fmla="*/ 92 w 92"/>
                            <a:gd name="T61" fmla="*/ 2 h 170"/>
                            <a:gd name="T62" fmla="*/ 92 w 92"/>
                            <a:gd name="T63" fmla="*/ 2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92" h="170">
                              <a:moveTo>
                                <a:pt x="92" y="2"/>
                              </a:moveTo>
                              <a:lnTo>
                                <a:pt x="92" y="18"/>
                              </a:lnTo>
                              <a:lnTo>
                                <a:pt x="92" y="18"/>
                              </a:lnTo>
                              <a:lnTo>
                                <a:pt x="91" y="20"/>
                              </a:lnTo>
                              <a:lnTo>
                                <a:pt x="90" y="20"/>
                              </a:lnTo>
                              <a:lnTo>
                                <a:pt x="58" y="20"/>
                              </a:lnTo>
                              <a:lnTo>
                                <a:pt x="58" y="20"/>
                              </a:lnTo>
                              <a:lnTo>
                                <a:pt x="57" y="21"/>
                              </a:lnTo>
                              <a:lnTo>
                                <a:pt x="57" y="167"/>
                              </a:lnTo>
                              <a:lnTo>
                                <a:pt x="57" y="167"/>
                              </a:lnTo>
                              <a:lnTo>
                                <a:pt x="57" y="168"/>
                              </a:lnTo>
                              <a:lnTo>
                                <a:pt x="54" y="170"/>
                              </a:lnTo>
                              <a:lnTo>
                                <a:pt x="37" y="170"/>
                              </a:lnTo>
                              <a:lnTo>
                                <a:pt x="37" y="170"/>
                              </a:lnTo>
                              <a:lnTo>
                                <a:pt x="34" y="168"/>
                              </a:lnTo>
                              <a:lnTo>
                                <a:pt x="34" y="167"/>
                              </a:lnTo>
                              <a:lnTo>
                                <a:pt x="34" y="21"/>
                              </a:lnTo>
                              <a:lnTo>
                                <a:pt x="34" y="21"/>
                              </a:lnTo>
                              <a:lnTo>
                                <a:pt x="33" y="20"/>
                              </a:lnTo>
                              <a:lnTo>
                                <a:pt x="3" y="20"/>
                              </a:lnTo>
                              <a:lnTo>
                                <a:pt x="3" y="20"/>
                              </a:lnTo>
                              <a:lnTo>
                                <a:pt x="2" y="20"/>
                              </a:lnTo>
                              <a:lnTo>
                                <a:pt x="0" y="18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90" y="0"/>
                              </a:lnTo>
                              <a:lnTo>
                                <a:pt x="90" y="0"/>
                              </a:lnTo>
                              <a:lnTo>
                                <a:pt x="91" y="1"/>
                              </a:lnTo>
                              <a:lnTo>
                                <a:pt x="92" y="2"/>
                              </a:lnTo>
                              <a:lnTo>
                                <a:pt x="9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861060" y="487045"/>
                          <a:ext cx="19685" cy="21590"/>
                        </a:xfrm>
                        <a:custGeom>
                          <a:avLst/>
                          <a:gdLst>
                            <a:gd name="T0" fmla="*/ 0 w 31"/>
                            <a:gd name="T1" fmla="*/ 16 h 34"/>
                            <a:gd name="T2" fmla="*/ 0 w 31"/>
                            <a:gd name="T3" fmla="*/ 16 h 34"/>
                            <a:gd name="T4" fmla="*/ 1 w 31"/>
                            <a:gd name="T5" fmla="*/ 10 h 34"/>
                            <a:gd name="T6" fmla="*/ 5 w 31"/>
                            <a:gd name="T7" fmla="*/ 5 h 34"/>
                            <a:gd name="T8" fmla="*/ 10 w 31"/>
                            <a:gd name="T9" fmla="*/ 1 h 34"/>
                            <a:gd name="T10" fmla="*/ 15 w 31"/>
                            <a:gd name="T11" fmla="*/ 0 h 34"/>
                            <a:gd name="T12" fmla="*/ 15 w 31"/>
                            <a:gd name="T13" fmla="*/ 0 h 34"/>
                            <a:gd name="T14" fmla="*/ 21 w 31"/>
                            <a:gd name="T15" fmla="*/ 1 h 34"/>
                            <a:gd name="T16" fmla="*/ 26 w 31"/>
                            <a:gd name="T17" fmla="*/ 5 h 34"/>
                            <a:gd name="T18" fmla="*/ 30 w 31"/>
                            <a:gd name="T19" fmla="*/ 10 h 34"/>
                            <a:gd name="T20" fmla="*/ 31 w 31"/>
                            <a:gd name="T21" fmla="*/ 16 h 34"/>
                            <a:gd name="T22" fmla="*/ 31 w 31"/>
                            <a:gd name="T23" fmla="*/ 16 h 34"/>
                            <a:gd name="T24" fmla="*/ 30 w 31"/>
                            <a:gd name="T25" fmla="*/ 22 h 34"/>
                            <a:gd name="T26" fmla="*/ 26 w 31"/>
                            <a:gd name="T27" fmla="*/ 29 h 34"/>
                            <a:gd name="T28" fmla="*/ 21 w 31"/>
                            <a:gd name="T29" fmla="*/ 31 h 34"/>
                            <a:gd name="T30" fmla="*/ 15 w 31"/>
                            <a:gd name="T31" fmla="*/ 34 h 34"/>
                            <a:gd name="T32" fmla="*/ 15 w 31"/>
                            <a:gd name="T33" fmla="*/ 34 h 34"/>
                            <a:gd name="T34" fmla="*/ 8 w 31"/>
                            <a:gd name="T35" fmla="*/ 31 h 34"/>
                            <a:gd name="T36" fmla="*/ 3 w 31"/>
                            <a:gd name="T37" fmla="*/ 29 h 34"/>
                            <a:gd name="T38" fmla="*/ 1 w 31"/>
                            <a:gd name="T39" fmla="*/ 22 h 34"/>
                            <a:gd name="T40" fmla="*/ 0 w 31"/>
                            <a:gd name="T41" fmla="*/ 16 h 34"/>
                            <a:gd name="T42" fmla="*/ 0 w 31"/>
                            <a:gd name="T43" fmla="*/ 1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1" h="34">
                              <a:moveTo>
                                <a:pt x="0" y="16"/>
                              </a:moveTo>
                              <a:lnTo>
                                <a:pt x="0" y="16"/>
                              </a:lnTo>
                              <a:lnTo>
                                <a:pt x="1" y="10"/>
                              </a:lnTo>
                              <a:lnTo>
                                <a:pt x="5" y="5"/>
                              </a:lnTo>
                              <a:lnTo>
                                <a:pt x="10" y="1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1" y="1"/>
                              </a:lnTo>
                              <a:lnTo>
                                <a:pt x="26" y="5"/>
                              </a:lnTo>
                              <a:lnTo>
                                <a:pt x="30" y="10"/>
                              </a:lnTo>
                              <a:lnTo>
                                <a:pt x="31" y="16"/>
                              </a:lnTo>
                              <a:lnTo>
                                <a:pt x="31" y="16"/>
                              </a:lnTo>
                              <a:lnTo>
                                <a:pt x="30" y="22"/>
                              </a:lnTo>
                              <a:lnTo>
                                <a:pt x="26" y="29"/>
                              </a:lnTo>
                              <a:lnTo>
                                <a:pt x="21" y="31"/>
                              </a:lnTo>
                              <a:lnTo>
                                <a:pt x="15" y="34"/>
                              </a:lnTo>
                              <a:lnTo>
                                <a:pt x="15" y="34"/>
                              </a:lnTo>
                              <a:lnTo>
                                <a:pt x="8" y="31"/>
                              </a:lnTo>
                              <a:lnTo>
                                <a:pt x="3" y="29"/>
                              </a:lnTo>
                              <a:lnTo>
                                <a:pt x="1" y="22"/>
                              </a:lnTo>
                              <a:lnTo>
                                <a:pt x="0" y="16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2"/>
                      <wps:cNvSpPr>
                        <a:spLocks noEditPoints="1"/>
                      </wps:cNvSpPr>
                      <wps:spPr bwMode="auto">
                        <a:xfrm>
                          <a:off x="901700" y="400685"/>
                          <a:ext cx="54610" cy="107950"/>
                        </a:xfrm>
                        <a:custGeom>
                          <a:avLst/>
                          <a:gdLst>
                            <a:gd name="T0" fmla="*/ 2 w 86"/>
                            <a:gd name="T1" fmla="*/ 170 h 170"/>
                            <a:gd name="T2" fmla="*/ 0 w 86"/>
                            <a:gd name="T3" fmla="*/ 168 h 170"/>
                            <a:gd name="T4" fmla="*/ 0 w 86"/>
                            <a:gd name="T5" fmla="*/ 2 h 170"/>
                            <a:gd name="T6" fmla="*/ 0 w 86"/>
                            <a:gd name="T7" fmla="*/ 1 h 170"/>
                            <a:gd name="T8" fmla="*/ 39 w 86"/>
                            <a:gd name="T9" fmla="*/ 0 h 170"/>
                            <a:gd name="T10" fmla="*/ 49 w 86"/>
                            <a:gd name="T11" fmla="*/ 1 h 170"/>
                            <a:gd name="T12" fmla="*/ 66 w 86"/>
                            <a:gd name="T13" fmla="*/ 6 h 170"/>
                            <a:gd name="T14" fmla="*/ 78 w 86"/>
                            <a:gd name="T15" fmla="*/ 18 h 170"/>
                            <a:gd name="T16" fmla="*/ 84 w 86"/>
                            <a:gd name="T17" fmla="*/ 35 h 170"/>
                            <a:gd name="T18" fmla="*/ 85 w 86"/>
                            <a:gd name="T19" fmla="*/ 45 h 170"/>
                            <a:gd name="T20" fmla="*/ 80 w 86"/>
                            <a:gd name="T21" fmla="*/ 67 h 170"/>
                            <a:gd name="T22" fmla="*/ 75 w 86"/>
                            <a:gd name="T23" fmla="*/ 75 h 170"/>
                            <a:gd name="T24" fmla="*/ 66 w 86"/>
                            <a:gd name="T25" fmla="*/ 80 h 170"/>
                            <a:gd name="T26" fmla="*/ 66 w 86"/>
                            <a:gd name="T27" fmla="*/ 82 h 170"/>
                            <a:gd name="T28" fmla="*/ 75 w 86"/>
                            <a:gd name="T29" fmla="*/ 89 h 170"/>
                            <a:gd name="T30" fmla="*/ 81 w 86"/>
                            <a:gd name="T31" fmla="*/ 98 h 170"/>
                            <a:gd name="T32" fmla="*/ 85 w 86"/>
                            <a:gd name="T33" fmla="*/ 109 h 170"/>
                            <a:gd name="T34" fmla="*/ 86 w 86"/>
                            <a:gd name="T35" fmla="*/ 122 h 170"/>
                            <a:gd name="T36" fmla="*/ 86 w 86"/>
                            <a:gd name="T37" fmla="*/ 133 h 170"/>
                            <a:gd name="T38" fmla="*/ 80 w 86"/>
                            <a:gd name="T39" fmla="*/ 151 h 170"/>
                            <a:gd name="T40" fmla="*/ 68 w 86"/>
                            <a:gd name="T41" fmla="*/ 162 h 170"/>
                            <a:gd name="T42" fmla="*/ 51 w 86"/>
                            <a:gd name="T43" fmla="*/ 168 h 170"/>
                            <a:gd name="T44" fmla="*/ 42 w 86"/>
                            <a:gd name="T45" fmla="*/ 170 h 170"/>
                            <a:gd name="T46" fmla="*/ 22 w 86"/>
                            <a:gd name="T47" fmla="*/ 73 h 170"/>
                            <a:gd name="T48" fmla="*/ 24 w 86"/>
                            <a:gd name="T49" fmla="*/ 73 h 170"/>
                            <a:gd name="T50" fmla="*/ 39 w 86"/>
                            <a:gd name="T51" fmla="*/ 73 h 170"/>
                            <a:gd name="T52" fmla="*/ 49 w 86"/>
                            <a:gd name="T53" fmla="*/ 72 h 170"/>
                            <a:gd name="T54" fmla="*/ 56 w 86"/>
                            <a:gd name="T55" fmla="*/ 67 h 170"/>
                            <a:gd name="T56" fmla="*/ 61 w 86"/>
                            <a:gd name="T57" fmla="*/ 58 h 170"/>
                            <a:gd name="T58" fmla="*/ 62 w 86"/>
                            <a:gd name="T59" fmla="*/ 48 h 170"/>
                            <a:gd name="T60" fmla="*/ 62 w 86"/>
                            <a:gd name="T61" fmla="*/ 41 h 170"/>
                            <a:gd name="T62" fmla="*/ 59 w 86"/>
                            <a:gd name="T63" fmla="*/ 31 h 170"/>
                            <a:gd name="T64" fmla="*/ 52 w 86"/>
                            <a:gd name="T65" fmla="*/ 24 h 170"/>
                            <a:gd name="T66" fmla="*/ 44 w 86"/>
                            <a:gd name="T67" fmla="*/ 20 h 170"/>
                            <a:gd name="T68" fmla="*/ 24 w 86"/>
                            <a:gd name="T69" fmla="*/ 20 h 170"/>
                            <a:gd name="T70" fmla="*/ 22 w 86"/>
                            <a:gd name="T71" fmla="*/ 21 h 170"/>
                            <a:gd name="T72" fmla="*/ 64 w 86"/>
                            <a:gd name="T73" fmla="*/ 121 h 170"/>
                            <a:gd name="T74" fmla="*/ 64 w 86"/>
                            <a:gd name="T75" fmla="*/ 113 h 170"/>
                            <a:gd name="T76" fmla="*/ 60 w 86"/>
                            <a:gd name="T77" fmla="*/ 103 h 170"/>
                            <a:gd name="T78" fmla="*/ 54 w 86"/>
                            <a:gd name="T79" fmla="*/ 95 h 170"/>
                            <a:gd name="T80" fmla="*/ 45 w 86"/>
                            <a:gd name="T81" fmla="*/ 90 h 170"/>
                            <a:gd name="T82" fmla="*/ 24 w 86"/>
                            <a:gd name="T83" fmla="*/ 90 h 170"/>
                            <a:gd name="T84" fmla="*/ 22 w 86"/>
                            <a:gd name="T85" fmla="*/ 92 h 170"/>
                            <a:gd name="T86" fmla="*/ 22 w 86"/>
                            <a:gd name="T87" fmla="*/ 148 h 170"/>
                            <a:gd name="T88" fmla="*/ 40 w 86"/>
                            <a:gd name="T89" fmla="*/ 148 h 170"/>
                            <a:gd name="T90" fmla="*/ 45 w 86"/>
                            <a:gd name="T91" fmla="*/ 148 h 170"/>
                            <a:gd name="T92" fmla="*/ 54 w 86"/>
                            <a:gd name="T93" fmla="*/ 145 h 170"/>
                            <a:gd name="T94" fmla="*/ 60 w 86"/>
                            <a:gd name="T95" fmla="*/ 137 h 170"/>
                            <a:gd name="T96" fmla="*/ 64 w 86"/>
                            <a:gd name="T97" fmla="*/ 127 h 170"/>
                            <a:gd name="T98" fmla="*/ 64 w 86"/>
                            <a:gd name="T99" fmla="*/ 121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86" h="170">
                              <a:moveTo>
                                <a:pt x="42" y="170"/>
                              </a:moveTo>
                              <a:lnTo>
                                <a:pt x="2" y="170"/>
                              </a:lnTo>
                              <a:lnTo>
                                <a:pt x="2" y="170"/>
                              </a:lnTo>
                              <a:lnTo>
                                <a:pt x="0" y="168"/>
                              </a:lnTo>
                              <a:lnTo>
                                <a:pt x="0" y="167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39" y="0"/>
                              </a:lnTo>
                              <a:lnTo>
                                <a:pt x="39" y="0"/>
                              </a:lnTo>
                              <a:lnTo>
                                <a:pt x="49" y="1"/>
                              </a:lnTo>
                              <a:lnTo>
                                <a:pt x="57" y="2"/>
                              </a:lnTo>
                              <a:lnTo>
                                <a:pt x="66" y="6"/>
                              </a:lnTo>
                              <a:lnTo>
                                <a:pt x="73" y="11"/>
                              </a:lnTo>
                              <a:lnTo>
                                <a:pt x="78" y="18"/>
                              </a:lnTo>
                              <a:lnTo>
                                <a:pt x="83" y="25"/>
                              </a:lnTo>
                              <a:lnTo>
                                <a:pt x="84" y="35"/>
                              </a:lnTo>
                              <a:lnTo>
                                <a:pt x="85" y="45"/>
                              </a:lnTo>
                              <a:lnTo>
                                <a:pt x="85" y="45"/>
                              </a:lnTo>
                              <a:lnTo>
                                <a:pt x="84" y="57"/>
                              </a:lnTo>
                              <a:lnTo>
                                <a:pt x="80" y="67"/>
                              </a:lnTo>
                              <a:lnTo>
                                <a:pt x="78" y="72"/>
                              </a:lnTo>
                              <a:lnTo>
                                <a:pt x="75" y="75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2"/>
                              </a:lnTo>
                              <a:lnTo>
                                <a:pt x="66" y="82"/>
                              </a:lnTo>
                              <a:lnTo>
                                <a:pt x="66" y="82"/>
                              </a:lnTo>
                              <a:lnTo>
                                <a:pt x="75" y="89"/>
                              </a:lnTo>
                              <a:lnTo>
                                <a:pt x="79" y="93"/>
                              </a:lnTo>
                              <a:lnTo>
                                <a:pt x="81" y="98"/>
                              </a:lnTo>
                              <a:lnTo>
                                <a:pt x="84" y="103"/>
                              </a:lnTo>
                              <a:lnTo>
                                <a:pt x="85" y="109"/>
                              </a:lnTo>
                              <a:lnTo>
                                <a:pt x="86" y="116"/>
                              </a:lnTo>
                              <a:lnTo>
                                <a:pt x="86" y="122"/>
                              </a:lnTo>
                              <a:lnTo>
                                <a:pt x="86" y="122"/>
                              </a:lnTo>
                              <a:lnTo>
                                <a:pt x="86" y="133"/>
                              </a:lnTo>
                              <a:lnTo>
                                <a:pt x="84" y="142"/>
                              </a:lnTo>
                              <a:lnTo>
                                <a:pt x="80" y="151"/>
                              </a:lnTo>
                              <a:lnTo>
                                <a:pt x="75" y="157"/>
                              </a:lnTo>
                              <a:lnTo>
                                <a:pt x="68" y="162"/>
                              </a:lnTo>
                              <a:lnTo>
                                <a:pt x="60" y="166"/>
                              </a:lnTo>
                              <a:lnTo>
                                <a:pt x="51" y="168"/>
                              </a:lnTo>
                              <a:lnTo>
                                <a:pt x="42" y="170"/>
                              </a:lnTo>
                              <a:lnTo>
                                <a:pt x="42" y="170"/>
                              </a:lnTo>
                              <a:close/>
                              <a:moveTo>
                                <a:pt x="22" y="21"/>
                              </a:moveTo>
                              <a:lnTo>
                                <a:pt x="22" y="73"/>
                              </a:lnTo>
                              <a:lnTo>
                                <a:pt x="22" y="73"/>
                              </a:lnTo>
                              <a:lnTo>
                                <a:pt x="24" y="73"/>
                              </a:lnTo>
                              <a:lnTo>
                                <a:pt x="39" y="73"/>
                              </a:lnTo>
                              <a:lnTo>
                                <a:pt x="39" y="73"/>
                              </a:lnTo>
                              <a:lnTo>
                                <a:pt x="44" y="73"/>
                              </a:lnTo>
                              <a:lnTo>
                                <a:pt x="49" y="72"/>
                              </a:lnTo>
                              <a:lnTo>
                                <a:pt x="52" y="69"/>
                              </a:lnTo>
                              <a:lnTo>
                                <a:pt x="56" y="67"/>
                              </a:lnTo>
                              <a:lnTo>
                                <a:pt x="59" y="63"/>
                              </a:lnTo>
                              <a:lnTo>
                                <a:pt x="61" y="58"/>
                              </a:lnTo>
                              <a:lnTo>
                                <a:pt x="62" y="53"/>
                              </a:lnTo>
                              <a:lnTo>
                                <a:pt x="62" y="48"/>
                              </a:lnTo>
                              <a:lnTo>
                                <a:pt x="62" y="48"/>
                              </a:lnTo>
                              <a:lnTo>
                                <a:pt x="62" y="41"/>
                              </a:lnTo>
                              <a:lnTo>
                                <a:pt x="61" y="35"/>
                              </a:lnTo>
                              <a:lnTo>
                                <a:pt x="59" y="31"/>
                              </a:lnTo>
                              <a:lnTo>
                                <a:pt x="56" y="28"/>
                              </a:lnTo>
                              <a:lnTo>
                                <a:pt x="52" y="24"/>
                              </a:lnTo>
                              <a:lnTo>
                                <a:pt x="49" y="23"/>
                              </a:lnTo>
                              <a:lnTo>
                                <a:pt x="44" y="20"/>
                              </a:lnTo>
                              <a:lnTo>
                                <a:pt x="3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2" y="21"/>
                              </a:lnTo>
                              <a:lnTo>
                                <a:pt x="22" y="21"/>
                              </a:lnTo>
                              <a:close/>
                              <a:moveTo>
                                <a:pt x="64" y="121"/>
                              </a:moveTo>
                              <a:lnTo>
                                <a:pt x="64" y="121"/>
                              </a:lnTo>
                              <a:lnTo>
                                <a:pt x="64" y="113"/>
                              </a:lnTo>
                              <a:lnTo>
                                <a:pt x="62" y="108"/>
                              </a:lnTo>
                              <a:lnTo>
                                <a:pt x="60" y="103"/>
                              </a:lnTo>
                              <a:lnTo>
                                <a:pt x="57" y="98"/>
                              </a:lnTo>
                              <a:lnTo>
                                <a:pt x="54" y="95"/>
                              </a:lnTo>
                              <a:lnTo>
                                <a:pt x="50" y="93"/>
                              </a:lnTo>
                              <a:lnTo>
                                <a:pt x="45" y="90"/>
                              </a:lnTo>
                              <a:lnTo>
                                <a:pt x="40" y="90"/>
                              </a:lnTo>
                              <a:lnTo>
                                <a:pt x="24" y="90"/>
                              </a:lnTo>
                              <a:lnTo>
                                <a:pt x="24" y="90"/>
                              </a:lnTo>
                              <a:lnTo>
                                <a:pt x="22" y="92"/>
                              </a:lnTo>
                              <a:lnTo>
                                <a:pt x="22" y="148"/>
                              </a:lnTo>
                              <a:lnTo>
                                <a:pt x="22" y="148"/>
                              </a:lnTo>
                              <a:lnTo>
                                <a:pt x="24" y="148"/>
                              </a:lnTo>
                              <a:lnTo>
                                <a:pt x="40" y="148"/>
                              </a:lnTo>
                              <a:lnTo>
                                <a:pt x="40" y="148"/>
                              </a:lnTo>
                              <a:lnTo>
                                <a:pt x="45" y="148"/>
                              </a:lnTo>
                              <a:lnTo>
                                <a:pt x="50" y="147"/>
                              </a:lnTo>
                              <a:lnTo>
                                <a:pt x="54" y="145"/>
                              </a:lnTo>
                              <a:lnTo>
                                <a:pt x="57" y="141"/>
                              </a:lnTo>
                              <a:lnTo>
                                <a:pt x="60" y="137"/>
                              </a:lnTo>
                              <a:lnTo>
                                <a:pt x="62" y="132"/>
                              </a:lnTo>
                              <a:lnTo>
                                <a:pt x="64" y="127"/>
                              </a:lnTo>
                              <a:lnTo>
                                <a:pt x="64" y="121"/>
                              </a:lnTo>
                              <a:lnTo>
                                <a:pt x="64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3"/>
                      <wps:cNvSpPr>
                        <a:spLocks/>
                      </wps:cNvSpPr>
                      <wps:spPr bwMode="auto">
                        <a:xfrm>
                          <a:off x="973455" y="400685"/>
                          <a:ext cx="50800" cy="107950"/>
                        </a:xfrm>
                        <a:custGeom>
                          <a:avLst/>
                          <a:gdLst>
                            <a:gd name="T0" fmla="*/ 78 w 80"/>
                            <a:gd name="T1" fmla="*/ 20 h 170"/>
                            <a:gd name="T2" fmla="*/ 24 w 80"/>
                            <a:gd name="T3" fmla="*/ 20 h 170"/>
                            <a:gd name="T4" fmla="*/ 24 w 80"/>
                            <a:gd name="T5" fmla="*/ 20 h 170"/>
                            <a:gd name="T6" fmla="*/ 22 w 80"/>
                            <a:gd name="T7" fmla="*/ 21 h 170"/>
                            <a:gd name="T8" fmla="*/ 22 w 80"/>
                            <a:gd name="T9" fmla="*/ 74 h 170"/>
                            <a:gd name="T10" fmla="*/ 22 w 80"/>
                            <a:gd name="T11" fmla="*/ 74 h 170"/>
                            <a:gd name="T12" fmla="*/ 24 w 80"/>
                            <a:gd name="T13" fmla="*/ 74 h 170"/>
                            <a:gd name="T14" fmla="*/ 56 w 80"/>
                            <a:gd name="T15" fmla="*/ 74 h 170"/>
                            <a:gd name="T16" fmla="*/ 56 w 80"/>
                            <a:gd name="T17" fmla="*/ 74 h 170"/>
                            <a:gd name="T18" fmla="*/ 59 w 80"/>
                            <a:gd name="T19" fmla="*/ 75 h 170"/>
                            <a:gd name="T20" fmla="*/ 59 w 80"/>
                            <a:gd name="T21" fmla="*/ 77 h 170"/>
                            <a:gd name="T22" fmla="*/ 59 w 80"/>
                            <a:gd name="T23" fmla="*/ 92 h 170"/>
                            <a:gd name="T24" fmla="*/ 59 w 80"/>
                            <a:gd name="T25" fmla="*/ 92 h 170"/>
                            <a:gd name="T26" fmla="*/ 59 w 80"/>
                            <a:gd name="T27" fmla="*/ 94 h 170"/>
                            <a:gd name="T28" fmla="*/ 56 w 80"/>
                            <a:gd name="T29" fmla="*/ 94 h 170"/>
                            <a:gd name="T30" fmla="*/ 24 w 80"/>
                            <a:gd name="T31" fmla="*/ 94 h 170"/>
                            <a:gd name="T32" fmla="*/ 24 w 80"/>
                            <a:gd name="T33" fmla="*/ 94 h 170"/>
                            <a:gd name="T34" fmla="*/ 22 w 80"/>
                            <a:gd name="T35" fmla="*/ 95 h 170"/>
                            <a:gd name="T36" fmla="*/ 22 w 80"/>
                            <a:gd name="T37" fmla="*/ 148 h 170"/>
                            <a:gd name="T38" fmla="*/ 22 w 80"/>
                            <a:gd name="T39" fmla="*/ 148 h 170"/>
                            <a:gd name="T40" fmla="*/ 24 w 80"/>
                            <a:gd name="T41" fmla="*/ 150 h 170"/>
                            <a:gd name="T42" fmla="*/ 78 w 80"/>
                            <a:gd name="T43" fmla="*/ 150 h 170"/>
                            <a:gd name="T44" fmla="*/ 78 w 80"/>
                            <a:gd name="T45" fmla="*/ 150 h 170"/>
                            <a:gd name="T46" fmla="*/ 79 w 80"/>
                            <a:gd name="T47" fmla="*/ 150 h 170"/>
                            <a:gd name="T48" fmla="*/ 80 w 80"/>
                            <a:gd name="T49" fmla="*/ 151 h 170"/>
                            <a:gd name="T50" fmla="*/ 80 w 80"/>
                            <a:gd name="T51" fmla="*/ 167 h 170"/>
                            <a:gd name="T52" fmla="*/ 80 w 80"/>
                            <a:gd name="T53" fmla="*/ 167 h 170"/>
                            <a:gd name="T54" fmla="*/ 79 w 80"/>
                            <a:gd name="T55" fmla="*/ 168 h 170"/>
                            <a:gd name="T56" fmla="*/ 78 w 80"/>
                            <a:gd name="T57" fmla="*/ 170 h 170"/>
                            <a:gd name="T58" fmla="*/ 2 w 80"/>
                            <a:gd name="T59" fmla="*/ 170 h 170"/>
                            <a:gd name="T60" fmla="*/ 2 w 80"/>
                            <a:gd name="T61" fmla="*/ 170 h 170"/>
                            <a:gd name="T62" fmla="*/ 0 w 80"/>
                            <a:gd name="T63" fmla="*/ 168 h 170"/>
                            <a:gd name="T64" fmla="*/ 0 w 80"/>
                            <a:gd name="T65" fmla="*/ 167 h 170"/>
                            <a:gd name="T66" fmla="*/ 0 w 80"/>
                            <a:gd name="T67" fmla="*/ 2 h 170"/>
                            <a:gd name="T68" fmla="*/ 0 w 80"/>
                            <a:gd name="T69" fmla="*/ 2 h 170"/>
                            <a:gd name="T70" fmla="*/ 0 w 80"/>
                            <a:gd name="T71" fmla="*/ 1 h 170"/>
                            <a:gd name="T72" fmla="*/ 2 w 80"/>
                            <a:gd name="T73" fmla="*/ 0 h 170"/>
                            <a:gd name="T74" fmla="*/ 78 w 80"/>
                            <a:gd name="T75" fmla="*/ 0 h 170"/>
                            <a:gd name="T76" fmla="*/ 78 w 80"/>
                            <a:gd name="T77" fmla="*/ 0 h 170"/>
                            <a:gd name="T78" fmla="*/ 79 w 80"/>
                            <a:gd name="T79" fmla="*/ 1 h 170"/>
                            <a:gd name="T80" fmla="*/ 80 w 80"/>
                            <a:gd name="T81" fmla="*/ 2 h 170"/>
                            <a:gd name="T82" fmla="*/ 80 w 80"/>
                            <a:gd name="T83" fmla="*/ 18 h 170"/>
                            <a:gd name="T84" fmla="*/ 80 w 80"/>
                            <a:gd name="T85" fmla="*/ 18 h 170"/>
                            <a:gd name="T86" fmla="*/ 79 w 80"/>
                            <a:gd name="T87" fmla="*/ 20 h 170"/>
                            <a:gd name="T88" fmla="*/ 78 w 80"/>
                            <a:gd name="T89" fmla="*/ 20 h 170"/>
                            <a:gd name="T90" fmla="*/ 78 w 80"/>
                            <a:gd name="T91" fmla="*/ 2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0" h="170">
                              <a:moveTo>
                                <a:pt x="78" y="20"/>
                              </a:move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2" y="21"/>
                              </a:lnTo>
                              <a:lnTo>
                                <a:pt x="22" y="74"/>
                              </a:lnTo>
                              <a:lnTo>
                                <a:pt x="22" y="74"/>
                              </a:lnTo>
                              <a:lnTo>
                                <a:pt x="24" y="74"/>
                              </a:lnTo>
                              <a:lnTo>
                                <a:pt x="56" y="74"/>
                              </a:lnTo>
                              <a:lnTo>
                                <a:pt x="56" y="74"/>
                              </a:lnTo>
                              <a:lnTo>
                                <a:pt x="59" y="75"/>
                              </a:lnTo>
                              <a:lnTo>
                                <a:pt x="59" y="77"/>
                              </a:lnTo>
                              <a:lnTo>
                                <a:pt x="59" y="92"/>
                              </a:lnTo>
                              <a:lnTo>
                                <a:pt x="59" y="92"/>
                              </a:lnTo>
                              <a:lnTo>
                                <a:pt x="59" y="94"/>
                              </a:lnTo>
                              <a:lnTo>
                                <a:pt x="56" y="94"/>
                              </a:lnTo>
                              <a:lnTo>
                                <a:pt x="24" y="94"/>
                              </a:lnTo>
                              <a:lnTo>
                                <a:pt x="24" y="94"/>
                              </a:lnTo>
                              <a:lnTo>
                                <a:pt x="22" y="95"/>
                              </a:lnTo>
                              <a:lnTo>
                                <a:pt x="22" y="148"/>
                              </a:lnTo>
                              <a:lnTo>
                                <a:pt x="22" y="148"/>
                              </a:lnTo>
                              <a:lnTo>
                                <a:pt x="24" y="150"/>
                              </a:lnTo>
                              <a:lnTo>
                                <a:pt x="78" y="150"/>
                              </a:lnTo>
                              <a:lnTo>
                                <a:pt x="78" y="150"/>
                              </a:lnTo>
                              <a:lnTo>
                                <a:pt x="79" y="150"/>
                              </a:lnTo>
                              <a:lnTo>
                                <a:pt x="80" y="151"/>
                              </a:lnTo>
                              <a:lnTo>
                                <a:pt x="80" y="167"/>
                              </a:lnTo>
                              <a:lnTo>
                                <a:pt x="80" y="167"/>
                              </a:lnTo>
                              <a:lnTo>
                                <a:pt x="79" y="168"/>
                              </a:lnTo>
                              <a:lnTo>
                                <a:pt x="78" y="170"/>
                              </a:lnTo>
                              <a:lnTo>
                                <a:pt x="2" y="170"/>
                              </a:lnTo>
                              <a:lnTo>
                                <a:pt x="2" y="170"/>
                              </a:lnTo>
                              <a:lnTo>
                                <a:pt x="0" y="168"/>
                              </a:lnTo>
                              <a:lnTo>
                                <a:pt x="0" y="167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78" y="0"/>
                              </a:lnTo>
                              <a:lnTo>
                                <a:pt x="78" y="0"/>
                              </a:lnTo>
                              <a:lnTo>
                                <a:pt x="79" y="1"/>
                              </a:lnTo>
                              <a:lnTo>
                                <a:pt x="80" y="2"/>
                              </a:lnTo>
                              <a:lnTo>
                                <a:pt x="80" y="18"/>
                              </a:lnTo>
                              <a:lnTo>
                                <a:pt x="80" y="18"/>
                              </a:lnTo>
                              <a:lnTo>
                                <a:pt x="79" y="20"/>
                              </a:lnTo>
                              <a:lnTo>
                                <a:pt x="78" y="20"/>
                              </a:lnTo>
                              <a:lnTo>
                                <a:pt x="78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21A239" id="Papier 15" o:spid="_x0000_s1026" editas="canvas" style="position:absolute;margin-left:-119.05pt;margin-top:-29.75pt;width:113.95pt;height:57pt;z-index:251671552" coordsize="14471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4471;height:7239;visibility:visible;mso-wrap-style:square">
                <v:fill o:detectmouseclick="t"/>
                <v:path o:connecttype="none"/>
              </v:shape>
              <v:shape id="Freeform 4" o:spid="_x0000_s1028" style="position:absolute;left:3867;top:4006;width:533;height:1080;visibility:visible;mso-wrap-style:square;v-text-anchor:top" coordsize="8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" path="m64,l83,r,l84,1r,1l84,167r,l84,168r-1,2l64,170r,l63,168r-1,-1l62,95r,l61,94r-37,l24,94r-1,1l23,167r,l23,168r-1,2l3,170r,l2,168,,167,,2r,l2,1,3,,22,r,l23,1r,1l23,74r,l24,74r37,l61,74r1,l62,2r,l63,1,64,r,xe" fillcolor="black" stroked="f">
                <v:path arrowok="t" o:connecttype="custom" o:connectlocs="40640,0;52705,0;52705,0;53340,635;53340,1270;53340,106045;53340,106045;53340,106680;52705,107950;40640,107950;40640,107950;40005,106680;39370,106045;39370,60325;39370,60325;38735,59690;15240,59690;15240,59690;14605,60325;14605,106045;14605,106045;14605,106680;13970,107950;1905,107950;1905,107950;1270,106680;0,106045;0,1270;0,1270;1270,635;1905,0;13970,0;13970,0;14605,635;14605,1270;14605,46990;14605,46990;15240,46990;38735,46990;38735,46990;39370,46990;39370,1270;39370,1270;40005,635;40640,0;40640,0" o:connectangles="0,0,0,0,0,0,0,0,0,0,0,0,0,0,0,0,0,0,0,0,0,0,0,0,0,0,0,0,0,0,0,0,0,0,0,0,0,0,0,0,0,0,0,0,0,0"/>
              </v:shape>
              <v:shape id="Freeform 5" o:spid="_x0000_s1029" style="position:absolute;left:4578;top:4006;width:629;height:1080;visibility:visible;mso-wrap-style:square;v-text-anchor:top" coordsize="9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" path="m76,167l70,139r,l69,138r-39,l30,138r-1,1l24,167r,l23,168r-3,2l3,170r,l,168r,-2l37,2r,l37,1,39,,60,r,l62,1r1,1l99,166r,l99,168r-2,2l78,170r,l77,168r-1,-1l76,167xm34,119r31,l65,119r2,l50,36r,l50,35r-1,1l33,119r,l34,119r,xe" fillcolor="black" stroked="f">
                <v:path arrowok="t" o:connecttype="custom" o:connectlocs="48260,106045;44450,88265;44450,88265;43815,87630;19050,87630;19050,87630;18415,88265;15240,106045;15240,106045;14605,106680;12700,107950;1905,107950;1905,107950;0,106680;0,105410;23495,1270;23495,1270;23495,635;24765,0;38100,0;38100,0;39370,635;40005,1270;62865,105410;62865,105410;62865,106680;61595,107950;49530,107950;49530,107950;48895,106680;48260,106045;48260,106045;21590,75565;41275,75565;41275,75565;42545,75565;31750,22860;31750,22860;31750,22225;31115,22860;20955,75565;20955,75565;21590,75565;21590,75565" o:connectangles="0,0,0,0,0,0,0,0,0,0,0,0,0,0,0,0,0,0,0,0,0,0,0,0,0,0,0,0,0,0,0,0,0,0,0,0,0,0,0,0,0,0,0,0"/>
                <o:lock v:ext="edit" verticies="t"/>
              </v:shape>
              <v:shape id="Freeform 6" o:spid="_x0000_s1030" style="position:absolute;left:5321;top:4000;width:540;height:1092;visibility:visible;mso-wrap-style:square;v-text-anchor:top" coordsize="8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" path="m,129r,-6l,123r1,-3l2,120r18,l20,120r3,l23,123r,5l23,128r,5l24,138r2,4l29,146r2,2l35,151r4,1l43,152r,l46,152r4,-1l54,148r3,-2l59,142r3,-4l62,134r1,-5l63,129r-1,-5l60,119r-1,-4l55,110r-9,-7l35,94r,l23,84,16,79,10,73,6,66,2,59,,51,,41r,l,32,2,24,6,17r5,-6l18,6,25,2,33,r8,l41,r9,l59,2r8,4l73,11r5,8l80,26r3,9l84,44r,6l84,50r-1,1l82,52r-18,l64,52,62,51r,-1l62,44r,l62,39,60,34,58,30,55,26,53,24,49,21,45,20r-4,l41,20r-3,l34,21r-4,1l28,25r-3,4l24,32r-1,4l23,41r,l23,46r1,5l25,55r4,4l36,66r12,9l48,75,64,88r6,6l75,100r5,5l83,112r2,7l85,128r,l84,137r-2,9l78,153r-5,6l67,166r-7,3l51,171r-8,1l43,172r-9,-1l25,169r-7,-3l11,161,6,154,4,147,1,138,,129r,xe" fillcolor="black" stroked="f">
                <v:path arrowok="t" o:connecttype="custom" o:connectlocs="0,78105;635,76200;12700,76200;14605,76200;14605,81280;14605,84455;16510,90170;19685,93980;24765,96520;27305,96520;31750,95885;36195,92710;39370,87630;40005,81915;39370,78740;37465,73025;29210,65405;22225,59690;10160,50165;3810,41910;0,32385;0,26035;1270,15240;6985,6985;15875,1270;26035,0;31750,0;42545,3810;49530,12065;52705,22225;53340,31750;52705,32385;40640,33020;39370,32385;39370,27940;39370,24765;36830,19050;33655,15240;28575,12700;26035,12700;21590,13335;17780,15875;15240,20320;14605,26035;14605,29210;15875,34925;22860,41910;30480,47625;44450,59690;50800,66675;53975,75565;53975,81280;52070,92710;46355,100965;38100,107315;27305,109220;21590,108585;11430,105410;3810,97790;635,87630;0,81915" o:connectangles="0,0,0,0,0,0,0,0,0,0,0,0,0,0,0,0,0,0,0,0,0,0,0,0,0,0,0,0,0,0,0,0,0,0,0,0,0,0,0,0,0,0,0,0,0,0,0,0,0,0,0,0,0,0,0,0,0,0,0,0,0"/>
              </v:shape>
              <v:shape id="Freeform 7" o:spid="_x0000_s1031" style="position:absolute;left:6013;top:4000;width:546;height:1092;visibility:visible;mso-wrap-style:square;v-text-anchor:top" coordsize="8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" path="m,129r,-6l,123r2,-3l3,120r17,l20,120r3,l23,123r,5l23,128r1,5l24,138r3,4l29,146r3,2l35,151r4,1l43,152r,l47,152r4,-1l54,148r3,-2l59,142r3,-4l63,134r,-5l63,129r,-5l62,119r-3,-4l56,110r-8,-7l35,94r,l23,84,17,79,12,73,7,66,3,59,,51,,41r,l,32,3,24,7,17r5,-6l18,6,25,2,33,r9,l42,r9,l59,2r8,4l73,11r5,8l82,26r1,9l84,44r,6l84,50r,1l82,52r-18,l64,52,63,51,62,50r,-6l62,44r,-5l61,34,58,30,57,26,53,24,51,21,46,20r-4,l42,20r-4,l34,21r-2,1l28,25r-1,4l24,32r-1,4l23,41r,l23,46r1,5l27,55r2,4l37,66r11,9l48,75,64,88r7,6l77,100r4,5l83,112r3,7l86,128r,l86,137r-3,9l79,153r-5,6l68,166r-7,3l52,171r-9,1l43,172r-9,-1l25,169r-7,-3l13,161,8,154,4,147,2,138,,129r,xe" fillcolor="black" stroked="f">
                <v:path arrowok="t" o:connecttype="custom" o:connectlocs="0,78105;1270,76200;12700,76200;14605,76200;14605,81280;15240,84455;17145,90170;20320,93980;24765,96520;27305,96520;32385,95885;36195,92710;39370,87630;40005,81915;40005,78740;37465,73025;30480,65405;22225,59690;10795,50165;4445,41910;0,32385;0,26035;1905,15240;7620,6985;15875,1270;26670,0;32385,0;42545,3810;49530,12065;52705,22225;53340,31750;53340,32385;40640,33020;40005,32385;39370,27940;39370,24765;36830,19050;33655,15240;29210,12700;26670,12700;21590,13335;17780,15875;15240,20320;14605,26035;14605,29210;17145,34925;23495,41910;30480,47625;45085,59690;51435,66675;54610,75565;54610,81280;52705,92710;46990,100965;38735,107315;27305,109220;21590,108585;11430,105410;5080,97790;1270,87630;0,81915" o:connectangles="0,0,0,0,0,0,0,0,0,0,0,0,0,0,0,0,0,0,0,0,0,0,0,0,0,0,0,0,0,0,0,0,0,0,0,0,0,0,0,0,0,0,0,0,0,0,0,0,0,0,0,0,0,0,0,0,0,0,0,0,0"/>
              </v:shape>
              <v:shape id="Freeform 8" o:spid="_x0000_s1032" style="position:absolute;left:6731;top:4006;width:514;height:1080;visibility:visible;mso-wrap-style:square;v-text-anchor:top" coordsize="8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" path="m78,20r-54,l24,20r-1,1l23,74r,l24,74r33,l57,74r2,1l59,77r,15l59,92r,2l57,94r-33,l24,94r-1,1l23,148r,l24,150r54,l78,150r2,l81,151r,16l81,167r-1,1l78,170r-76,l2,170,,168r,-1l,2r,l,1,2,,78,r,l80,1r1,1l81,18r,l80,20r-2,l78,20xe" fillcolor="black" stroked="f">
                <v:path arrowok="t" o:connecttype="custom" o:connectlocs="49530,12700;15240,12700;15240,12700;14605,13335;14605,46990;14605,46990;15240,46990;36195,46990;36195,46990;37465,47625;37465,48895;37465,58420;37465,58420;37465,59690;36195,59690;15240,59690;15240,59690;14605,60325;14605,93980;14605,93980;15240,95250;49530,95250;49530,95250;50800,95250;51435,95885;51435,106045;51435,106045;50800,106680;49530,107950;1270,107950;1270,107950;0,106680;0,106045;0,1270;0,1270;0,635;1270,0;49530,0;49530,0;50800,635;51435,1270;51435,11430;51435,11430;50800,12700;49530,12700;49530,12700" o:connectangles="0,0,0,0,0,0,0,0,0,0,0,0,0,0,0,0,0,0,0,0,0,0,0,0,0,0,0,0,0,0,0,0,0,0,0,0,0,0,0,0,0,0,0,0,0,0"/>
              </v:shape>
              <v:shape id="Freeform 9" o:spid="_x0000_s1033" style="position:absolute;left:7416;top:4006;width:515;height:1080;visibility:visible;mso-wrap-style:square;v-text-anchor:top" coordsize="8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" path="m,167l,2r,l2,1,3,,22,r,l23,1r1,1l24,148r,l26,150r52,l78,150r3,l81,151r,16l81,167r,1l78,170r-75,l3,170,2,168,,167r,xe" fillcolor="black" stroked="f">
                <v:path arrowok="t" o:connecttype="custom" o:connectlocs="0,106045;0,1270;0,1270;1270,635;1905,0;13970,0;13970,0;14605,635;15240,1270;15240,93980;15240,93980;16510,95250;49530,95250;49530,95250;51435,95250;51435,95885;51435,106045;51435,106045;51435,106680;49530,107950;1905,107950;1905,107950;1270,106680;0,106045;0,106045" o:connectangles="0,0,0,0,0,0,0,0,0,0,0,0,0,0,0,0,0,0,0,0,0,0,0,0,0"/>
              </v:shape>
              <v:shape id="Freeform 10" o:spid="_x0000_s1034" style="position:absolute;left:7943;top:4006;width:585;height:1080;visibility:visible;mso-wrap-style:square;v-text-anchor:top" coordsize="9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" path="m92,2r,16l92,18r-1,2l90,20r-32,l58,20r-1,1l57,167r,l57,168r-3,2l37,170r,l34,168r,-1l34,21r,l33,20,3,20r,l2,20,,18,,2r,l2,1,3,,90,r,l91,1r1,1l92,2xe" fillcolor="black" stroked="f">
                <v:path arrowok="t" o:connecttype="custom" o:connectlocs="58420,1270;58420,11430;58420,11430;57785,12700;57150,12700;36830,12700;36830,12700;36195,13335;36195,106045;36195,106045;36195,106680;34290,107950;23495,107950;23495,107950;21590,106680;21590,106045;21590,13335;21590,13335;20955,12700;1905,12700;1905,12700;1270,12700;0,11430;0,1270;0,1270;1270,635;1905,0;57150,0;57150,0;57785,635;58420,1270;58420,1270" o:connectangles="0,0,0,0,0,0,0,0,0,0,0,0,0,0,0,0,0,0,0,0,0,0,0,0,0,0,0,0,0,0,0,0"/>
              </v:shape>
              <v:shape id="Freeform 11" o:spid="_x0000_s1035" style="position:absolute;left:8610;top:4870;width:197;height:216;visibility:visible;mso-wrap-style:square;v-text-anchor:top" coordsize="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" path="m,16r,l1,10,5,5,10,1,15,r,l21,1r5,4l30,10r1,6l31,16r-1,6l26,29r-5,2l15,34r,l8,31,3,29,1,22,,16r,xe" fillcolor="black" stroked="f">
                <v:path arrowok="t" o:connecttype="custom" o:connectlocs="0,10160;0,10160;635,6350;3175,3175;6350,635;9525,0;9525,0;13335,635;16510,3175;19050,6350;19685,10160;19685,10160;19050,13970;16510,18415;13335,19685;9525,21590;9525,21590;5080,19685;1905,18415;635,13970;0,10160;0,10160" o:connectangles="0,0,0,0,0,0,0,0,0,0,0,0,0,0,0,0,0,0,0,0,0,0"/>
              </v:shape>
              <v:shape id="Freeform 12" o:spid="_x0000_s1036" style="position:absolute;left:9017;top:4006;width:546;height:1080;visibility:visible;mso-wrap-style:square;v-text-anchor:top" coordsize="86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" path="m42,170r-40,l2,170,,168r,-1l,2r,l,1,2,,39,r,l49,1r8,1l66,6r7,5l78,18r5,7l84,35r1,10l85,45,84,57,80,67r-2,5l75,75r-9,5l66,80r,2l66,82r,l75,89r4,4l81,98r3,5l85,109r1,7l86,122r,l86,133r-2,9l80,151r-5,6l68,162r-8,4l51,168r-9,2l42,170xm22,21r,52l22,73r2,l39,73r,l44,73r5,-1l52,69r4,-2l59,63r2,-5l62,53r,-5l62,48r,-7l61,35,59,31,56,28,52,24,49,23,44,20r-5,l24,20r,l22,21r,xm64,121r,l64,113r-2,-5l60,103,57,98,54,95,50,93,45,90r-5,l24,90r,l22,92r,56l22,148r2,l40,148r,l45,148r5,-1l54,145r3,-4l60,137r2,-5l64,127r,-6l64,121xe" fillcolor="black" stroked="f">
                <v:path arrowok="t" o:connecttype="custom" o:connectlocs="1270,107950;0,106680;0,1270;0,635;24765,0;31115,635;41910,3810;49530,11430;53340,22225;53975,28575;50800,42545;47625,47625;41910,50800;41910,52070;47625,56515;51435,62230;53975,69215;54610,77470;54610,84455;50800,95885;43180,102870;32385,106680;26670,107950;13970,46355;15240,46355;24765,46355;31115,45720;35560,42545;38735,36830;39370,30480;39370,26035;37465,19685;33020,15240;27940,12700;15240,12700;13970,13335;40640,76835;40640,71755;38100,65405;34290,60325;28575,57150;15240,57150;13970,58420;13970,93980;25400,93980;28575,93980;34290,92075;38100,86995;40640,80645;40640,76835" o:connectangles="0,0,0,0,0,0,0,0,0,0,0,0,0,0,0,0,0,0,0,0,0,0,0,0,0,0,0,0,0,0,0,0,0,0,0,0,0,0,0,0,0,0,0,0,0,0,0,0,0,0"/>
                <o:lock v:ext="edit" verticies="t"/>
              </v:shape>
              <v:shape id="Freeform 13" o:spid="_x0000_s1037" style="position:absolute;left:9734;top:4006;width:508;height:1080;visibility:visible;mso-wrap-style:square;v-text-anchor:top" coordsize="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" path="m78,20r-54,l24,20r-2,1l22,74r,l24,74r32,l56,74r3,1l59,77r,15l59,92r,2l56,94r-32,l24,94r-2,1l22,148r,l24,150r54,l78,150r1,l80,151r,16l80,167r-1,1l78,170r-76,l2,170,,168r,-1l,2r,l,1,2,,78,r,l79,1r1,1l80,18r,l79,20r-1,l78,20xe" fillcolor="black" stroked="f">
                <v:path arrowok="t" o:connecttype="custom" o:connectlocs="49530,12700;15240,12700;15240,12700;13970,13335;13970,46990;13970,46990;15240,46990;35560,46990;35560,46990;37465,47625;37465,48895;37465,58420;37465,58420;37465,59690;35560,59690;15240,59690;15240,59690;13970,60325;13970,93980;13970,93980;15240,95250;49530,95250;49530,95250;50165,95250;50800,95885;50800,106045;50800,106045;50165,106680;49530,107950;1270,107950;1270,107950;0,106680;0,106045;0,1270;0,1270;0,635;1270,0;49530,0;49530,0;50165,635;50800,1270;50800,11430;50800,11430;50165,12700;49530,12700;49530,12700" o:connectangles="0,0,0,0,0,0,0,0,0,0,0,0,0,0,0,0,0,0,0,0,0,0,0,0,0,0,0,0,0,0,0,0,0,0,0,0,0,0,0,0,0,0,0,0,0,0"/>
              </v:shape>
            </v:group>
          </w:pict>
        </mc:Fallback>
      </mc:AlternateContent>
    </w:r>
    <w:r w:rsidR="004006D2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4860925</wp:posOffset>
          </wp:positionV>
          <wp:extent cx="1864800" cy="860400"/>
          <wp:effectExtent l="0" t="0" r="2540" b="0"/>
          <wp:wrapNone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sselt briefhoofd-1-rgb-midden-400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8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C26"/>
    <w:multiLevelType w:val="hybridMultilevel"/>
    <w:tmpl w:val="2C589F0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57028"/>
    <w:multiLevelType w:val="hybridMultilevel"/>
    <w:tmpl w:val="E4588A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84FA0"/>
    <w:multiLevelType w:val="hybridMultilevel"/>
    <w:tmpl w:val="EEE804A2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305D1"/>
    <w:multiLevelType w:val="hybridMultilevel"/>
    <w:tmpl w:val="C0F05352"/>
    <w:lvl w:ilvl="0" w:tplc="D124F2FE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1269A"/>
    <w:multiLevelType w:val="hybridMultilevel"/>
    <w:tmpl w:val="56D222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05521"/>
    <w:multiLevelType w:val="hybridMultilevel"/>
    <w:tmpl w:val="4BC4071A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D7FBF"/>
    <w:multiLevelType w:val="hybridMultilevel"/>
    <w:tmpl w:val="D45EAFA4"/>
    <w:lvl w:ilvl="0" w:tplc="0E705CD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F7764"/>
    <w:multiLevelType w:val="hybridMultilevel"/>
    <w:tmpl w:val="17183958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55369"/>
    <w:multiLevelType w:val="hybridMultilevel"/>
    <w:tmpl w:val="5B1CC292"/>
    <w:lvl w:ilvl="0" w:tplc="6D5E25D6">
      <w:numFmt w:val="bullet"/>
      <w:lvlText w:val="-"/>
      <w:lvlJc w:val="left"/>
      <w:pPr>
        <w:ind w:left="1315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9" w15:restartNumberingAfterBreak="0">
    <w:nsid w:val="41D4269F"/>
    <w:multiLevelType w:val="hybridMultilevel"/>
    <w:tmpl w:val="6512F8F8"/>
    <w:lvl w:ilvl="0" w:tplc="19E822DA"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97A33"/>
    <w:multiLevelType w:val="hybridMultilevel"/>
    <w:tmpl w:val="938E193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D3327"/>
    <w:multiLevelType w:val="hybridMultilevel"/>
    <w:tmpl w:val="5F4444FC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06513E"/>
    <w:multiLevelType w:val="hybridMultilevel"/>
    <w:tmpl w:val="E2C4361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B4872"/>
    <w:multiLevelType w:val="hybridMultilevel"/>
    <w:tmpl w:val="F0BE4A22"/>
    <w:lvl w:ilvl="0" w:tplc="9502D92C"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07A26"/>
    <w:multiLevelType w:val="hybridMultilevel"/>
    <w:tmpl w:val="B2A610C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C003F"/>
    <w:multiLevelType w:val="hybridMultilevel"/>
    <w:tmpl w:val="DB2CC8B2"/>
    <w:lvl w:ilvl="0" w:tplc="2FBA61F2">
      <w:start w:val="1"/>
      <w:numFmt w:val="bullet"/>
      <w:lvlText w:val="-"/>
      <w:lvlJc w:val="left"/>
      <w:pPr>
        <w:ind w:left="363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4"/>
  </w:num>
  <w:num w:numId="5">
    <w:abstractNumId w:val="10"/>
  </w:num>
  <w:num w:numId="6">
    <w:abstractNumId w:val="11"/>
  </w:num>
  <w:num w:numId="7">
    <w:abstractNumId w:val="5"/>
  </w:num>
  <w:num w:numId="8">
    <w:abstractNumId w:val="0"/>
  </w:num>
  <w:num w:numId="9">
    <w:abstractNumId w:val="2"/>
  </w:num>
  <w:num w:numId="10">
    <w:abstractNumId w:val="1"/>
  </w:num>
  <w:num w:numId="11">
    <w:abstractNumId w:val="12"/>
  </w:num>
  <w:num w:numId="12">
    <w:abstractNumId w:val="7"/>
  </w:num>
  <w:num w:numId="13">
    <w:abstractNumId w:val="3"/>
  </w:num>
  <w:num w:numId="14">
    <w:abstractNumId w:val="13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5AE9"/>
    <w:rsid w:val="000158BA"/>
    <w:rsid w:val="000225D9"/>
    <w:rsid w:val="00023999"/>
    <w:rsid w:val="00040221"/>
    <w:rsid w:val="00067970"/>
    <w:rsid w:val="00077DFA"/>
    <w:rsid w:val="00092AC1"/>
    <w:rsid w:val="000B2BB4"/>
    <w:rsid w:val="000B3B9B"/>
    <w:rsid w:val="000E0625"/>
    <w:rsid w:val="00110AB4"/>
    <w:rsid w:val="00130EB5"/>
    <w:rsid w:val="00141837"/>
    <w:rsid w:val="00147536"/>
    <w:rsid w:val="001768F8"/>
    <w:rsid w:val="001875BA"/>
    <w:rsid w:val="001A04DC"/>
    <w:rsid w:val="001C7B40"/>
    <w:rsid w:val="001E67A3"/>
    <w:rsid w:val="001E7B82"/>
    <w:rsid w:val="00230F14"/>
    <w:rsid w:val="0024533F"/>
    <w:rsid w:val="00281234"/>
    <w:rsid w:val="00282603"/>
    <w:rsid w:val="002873C2"/>
    <w:rsid w:val="002978AA"/>
    <w:rsid w:val="002B19B7"/>
    <w:rsid w:val="003166E9"/>
    <w:rsid w:val="003275FC"/>
    <w:rsid w:val="00327DFB"/>
    <w:rsid w:val="00340FEC"/>
    <w:rsid w:val="003831F4"/>
    <w:rsid w:val="003861B0"/>
    <w:rsid w:val="003A65B9"/>
    <w:rsid w:val="003B1227"/>
    <w:rsid w:val="003B181A"/>
    <w:rsid w:val="003D5455"/>
    <w:rsid w:val="003F19AE"/>
    <w:rsid w:val="004006D2"/>
    <w:rsid w:val="00441A0A"/>
    <w:rsid w:val="004423C5"/>
    <w:rsid w:val="004546AB"/>
    <w:rsid w:val="00466688"/>
    <w:rsid w:val="00480687"/>
    <w:rsid w:val="00495FC5"/>
    <w:rsid w:val="00496080"/>
    <w:rsid w:val="004B1E81"/>
    <w:rsid w:val="004B53F9"/>
    <w:rsid w:val="004C5927"/>
    <w:rsid w:val="004E1601"/>
    <w:rsid w:val="004F2708"/>
    <w:rsid w:val="00501B17"/>
    <w:rsid w:val="005458B5"/>
    <w:rsid w:val="0054796C"/>
    <w:rsid w:val="00566D47"/>
    <w:rsid w:val="00581724"/>
    <w:rsid w:val="00584EE3"/>
    <w:rsid w:val="00587801"/>
    <w:rsid w:val="005C1D19"/>
    <w:rsid w:val="005D6D6F"/>
    <w:rsid w:val="00616639"/>
    <w:rsid w:val="0062357C"/>
    <w:rsid w:val="006606CE"/>
    <w:rsid w:val="00663ECB"/>
    <w:rsid w:val="00685FD6"/>
    <w:rsid w:val="006C33AF"/>
    <w:rsid w:val="006C3D7C"/>
    <w:rsid w:val="007231E0"/>
    <w:rsid w:val="00781627"/>
    <w:rsid w:val="00796C05"/>
    <w:rsid w:val="007C3E80"/>
    <w:rsid w:val="007D4414"/>
    <w:rsid w:val="007F0C2B"/>
    <w:rsid w:val="00801940"/>
    <w:rsid w:val="0082595C"/>
    <w:rsid w:val="00885ADE"/>
    <w:rsid w:val="00886D63"/>
    <w:rsid w:val="00886FF0"/>
    <w:rsid w:val="008915A2"/>
    <w:rsid w:val="008B4896"/>
    <w:rsid w:val="008D4189"/>
    <w:rsid w:val="008E2DC4"/>
    <w:rsid w:val="008E6071"/>
    <w:rsid w:val="009160A8"/>
    <w:rsid w:val="00917BF1"/>
    <w:rsid w:val="00957FB4"/>
    <w:rsid w:val="0097541F"/>
    <w:rsid w:val="00980DD0"/>
    <w:rsid w:val="009A4419"/>
    <w:rsid w:val="009B4135"/>
    <w:rsid w:val="009C3FEE"/>
    <w:rsid w:val="009E3616"/>
    <w:rsid w:val="00A13552"/>
    <w:rsid w:val="00A21BB0"/>
    <w:rsid w:val="00A34F68"/>
    <w:rsid w:val="00A80BAF"/>
    <w:rsid w:val="00AE1482"/>
    <w:rsid w:val="00AF79DC"/>
    <w:rsid w:val="00B42913"/>
    <w:rsid w:val="00B6783D"/>
    <w:rsid w:val="00B86E95"/>
    <w:rsid w:val="00BC2F0B"/>
    <w:rsid w:val="00BC3869"/>
    <w:rsid w:val="00BE75FF"/>
    <w:rsid w:val="00BF08BD"/>
    <w:rsid w:val="00C511EE"/>
    <w:rsid w:val="00C51388"/>
    <w:rsid w:val="00C728BC"/>
    <w:rsid w:val="00C84702"/>
    <w:rsid w:val="00CB756A"/>
    <w:rsid w:val="00CC5628"/>
    <w:rsid w:val="00CF1186"/>
    <w:rsid w:val="00CF674D"/>
    <w:rsid w:val="00D04F00"/>
    <w:rsid w:val="00D0599B"/>
    <w:rsid w:val="00DA15B3"/>
    <w:rsid w:val="00DA7607"/>
    <w:rsid w:val="00DD71CC"/>
    <w:rsid w:val="00DE18F8"/>
    <w:rsid w:val="00DF081A"/>
    <w:rsid w:val="00DF2D40"/>
    <w:rsid w:val="00E03162"/>
    <w:rsid w:val="00E20CC5"/>
    <w:rsid w:val="00E8097C"/>
    <w:rsid w:val="00E818F7"/>
    <w:rsid w:val="00EA1489"/>
    <w:rsid w:val="00EC7702"/>
    <w:rsid w:val="00EE3B98"/>
    <w:rsid w:val="00EF1AEB"/>
    <w:rsid w:val="00F5407E"/>
    <w:rsid w:val="00F903DB"/>
    <w:rsid w:val="00FA0806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44A65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EA1489"/>
    <w:pPr>
      <w:ind w:left="720"/>
      <w:contextualSpacing/>
    </w:pPr>
  </w:style>
  <w:style w:type="table" w:styleId="Tabelraster">
    <w:name w:val="Table Grid"/>
    <w:basedOn w:val="Standaardtabel"/>
    <w:uiPriority w:val="39"/>
    <w:rsid w:val="00547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selt.be/mark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t@hasselt.b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59341-4853-4AD7-B100-6087E42FA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1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Hanne Toelen</cp:lastModifiedBy>
  <cp:revision>2</cp:revision>
  <cp:lastPrinted>2018-04-13T06:37:00Z</cp:lastPrinted>
  <dcterms:created xsi:type="dcterms:W3CDTF">2019-04-09T13:45:00Z</dcterms:created>
  <dcterms:modified xsi:type="dcterms:W3CDTF">2019-04-09T13:45:00Z</dcterms:modified>
</cp:coreProperties>
</file>