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4FA32" w14:textId="6D5FB92E" w:rsidR="004A549D" w:rsidRDefault="009555F5" w:rsidP="004A549D">
      <w:pPr>
        <w:pStyle w:val="HTekst"/>
        <w:spacing w:line="276" w:lineRule="auto"/>
        <w:ind w:left="1134"/>
        <w:rPr>
          <w:i/>
          <w:color w:val="FF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252095" distL="114300" distR="114300" simplePos="0" relativeHeight="251664384" behindDoc="0" locked="0" layoutInCell="1" allowOverlap="1" wp14:anchorId="061464A9" wp14:editId="4FDA9BCB">
                <wp:simplePos x="0" y="0"/>
                <wp:positionH relativeFrom="page">
                  <wp:posOffset>2266122</wp:posOffset>
                </wp:positionH>
                <wp:positionV relativeFrom="topMargin">
                  <wp:align>bottom</wp:align>
                </wp:positionV>
                <wp:extent cx="4610100" cy="636104"/>
                <wp:effectExtent l="0" t="0" r="19050" b="12065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3610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01BA2" w14:textId="4557265E" w:rsidR="00595323" w:rsidRDefault="005B14D5" w:rsidP="00595323">
                            <w:pPr>
                              <w:pStyle w:val="HDocTyp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C4ADE">
                              <w:rPr>
                                <w:sz w:val="24"/>
                                <w:szCs w:val="24"/>
                              </w:rPr>
                              <w:t>Aanvraagformulier</w:t>
                            </w:r>
                          </w:p>
                          <w:p w14:paraId="67C62177" w14:textId="6EE31059" w:rsidR="009555F5" w:rsidRPr="001C4ADE" w:rsidRDefault="00577AAF" w:rsidP="00595323">
                            <w:pPr>
                              <w:pStyle w:val="HDocTyp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terrasvergunning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464A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8.45pt;margin-top:0;width:363pt;height:50.1pt;z-index:25166438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" filled="f" strokecolor="black [3213]" strokeweight="1pt">
                <v:textbox inset="1.6mm,1.6mm,1.6mm,1.6mm">
                  <w:txbxContent>
                    <w:p w14:paraId="19201BA2" w14:textId="4557265E" w:rsidR="00595323" w:rsidRDefault="005B14D5" w:rsidP="00595323">
                      <w:pPr>
                        <w:pStyle w:val="HDocType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C4ADE">
                        <w:rPr>
                          <w:sz w:val="24"/>
                          <w:szCs w:val="24"/>
                        </w:rPr>
                        <w:t>Aanvraagformulier</w:t>
                      </w:r>
                    </w:p>
                    <w:p w14:paraId="67C62177" w14:textId="6EE31059" w:rsidR="009555F5" w:rsidRPr="001C4ADE" w:rsidRDefault="00577AAF" w:rsidP="00595323">
                      <w:pPr>
                        <w:pStyle w:val="HDocType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terrasvergunning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501B17">
        <w:rPr>
          <w:noProof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0CB8EEB0" wp14:editId="2DA988F7">
                <wp:simplePos x="0" y="0"/>
                <wp:positionH relativeFrom="page">
                  <wp:posOffset>377825</wp:posOffset>
                </wp:positionH>
                <wp:positionV relativeFrom="page">
                  <wp:posOffset>3024505</wp:posOffset>
                </wp:positionV>
                <wp:extent cx="1692000" cy="4914000"/>
                <wp:effectExtent l="0" t="0" r="0" b="127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491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C925A" id="Rechthoek 11" o:spid="_x0000_s1026" style="position:absolute;margin-left:29.75pt;margin-top:238.15pt;width:133.25pt;height:386.9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" filled="f" stroked="f" strokeweight="1pt">
                <w10:wrap type="square" anchorx="page" anchory="page"/>
              </v:rect>
            </w:pict>
          </mc:Fallback>
        </mc:AlternateContent>
      </w:r>
      <w:r w:rsidR="00D02264" w:rsidRPr="00F73484">
        <w:rPr>
          <w:i/>
          <w:color w:val="FF0000"/>
          <w:sz w:val="18"/>
          <w:szCs w:val="18"/>
        </w:rPr>
        <w:t xml:space="preserve">Deze </w:t>
      </w:r>
      <w:r w:rsidR="00577AAF">
        <w:rPr>
          <w:i/>
          <w:color w:val="FF0000"/>
          <w:sz w:val="18"/>
          <w:szCs w:val="18"/>
        </w:rPr>
        <w:t xml:space="preserve">terrasvergunning moet </w:t>
      </w:r>
      <w:r w:rsidR="00577AAF" w:rsidRPr="00CC2AD0">
        <w:rPr>
          <w:b/>
          <w:bCs/>
          <w:i/>
          <w:color w:val="FF0000"/>
          <w:sz w:val="18"/>
          <w:szCs w:val="18"/>
        </w:rPr>
        <w:t>jaarlijks</w:t>
      </w:r>
      <w:r w:rsidR="0076076E">
        <w:rPr>
          <w:i/>
          <w:color w:val="FF0000"/>
          <w:sz w:val="18"/>
          <w:szCs w:val="18"/>
        </w:rPr>
        <w:t>, of bij elke wijziging opnieuw aangevraagd worden.</w:t>
      </w:r>
      <w:r w:rsidR="00D02264" w:rsidRPr="00F73484">
        <w:rPr>
          <w:i/>
          <w:color w:val="FF0000"/>
          <w:sz w:val="18"/>
          <w:szCs w:val="18"/>
        </w:rPr>
        <w:t xml:space="preserve"> </w:t>
      </w:r>
    </w:p>
    <w:p w14:paraId="4A715D06" w14:textId="641C1DCD" w:rsidR="00D02264" w:rsidRDefault="00805978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76" w:lineRule="auto"/>
        <w:ind w:left="1134"/>
        <w:rPr>
          <w:i/>
          <w:iCs/>
          <w:color w:val="FF0000"/>
          <w:sz w:val="18"/>
          <w:szCs w:val="20"/>
        </w:rPr>
      </w:pPr>
      <w:r w:rsidRPr="00805978">
        <w:rPr>
          <w:i/>
          <w:iCs/>
          <w:color w:val="FF0000"/>
          <w:sz w:val="18"/>
          <w:szCs w:val="20"/>
        </w:rPr>
        <w:t>De vergunning wordt afgeleverd op naam van een bepaalde exploitant voor een bepaalde zaak en is niet overdraagbaar.</w:t>
      </w:r>
    </w:p>
    <w:p w14:paraId="12B6084F" w14:textId="77777777" w:rsidR="001E6D6A" w:rsidRPr="00805978" w:rsidRDefault="001E6D6A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76" w:lineRule="auto"/>
        <w:ind w:left="1134"/>
        <w:rPr>
          <w:i/>
          <w:iCs/>
          <w:color w:val="FF0000"/>
          <w:sz w:val="18"/>
          <w:szCs w:val="20"/>
        </w:rPr>
      </w:pPr>
    </w:p>
    <w:p w14:paraId="6B519B84" w14:textId="0FD6E484" w:rsidR="006A1F5D" w:rsidRPr="00DC0B87" w:rsidRDefault="00805978" w:rsidP="006A1F5D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360" w:lineRule="auto"/>
        <w:ind w:left="1134"/>
        <w:rPr>
          <w:b/>
          <w:sz w:val="24"/>
          <w:szCs w:val="24"/>
        </w:rPr>
      </w:pPr>
      <w:r w:rsidRPr="00DC0B87">
        <w:rPr>
          <w:b/>
          <w:sz w:val="24"/>
          <w:szCs w:val="24"/>
        </w:rPr>
        <w:t xml:space="preserve">Terrasaanvraag - </w:t>
      </w:r>
      <w:r w:rsidR="006A1F5D" w:rsidRPr="00DC0B87">
        <w:rPr>
          <w:b/>
          <w:sz w:val="24"/>
          <w:szCs w:val="24"/>
        </w:rPr>
        <w:t xml:space="preserve"> </w:t>
      </w:r>
      <w:r w:rsidR="005A1F13" w:rsidRPr="00DC0B87">
        <w:rPr>
          <w:b/>
          <w:sz w:val="24"/>
          <w:szCs w:val="24"/>
        </w:rPr>
        <w:t>horecazaak</w:t>
      </w:r>
    </w:p>
    <w:p w14:paraId="74CAB73C" w14:textId="0816B992" w:rsidR="00805978" w:rsidRDefault="009E07D2" w:rsidP="00805978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</w:pPr>
      <w:r>
        <w:t xml:space="preserve"> </w:t>
      </w:r>
      <w:r w:rsidR="00805978">
        <w:t>Naam horecazaak: ………………………………………………………………………</w:t>
      </w:r>
      <w:r w:rsidR="00805978">
        <w:tab/>
      </w:r>
    </w:p>
    <w:p w14:paraId="1FE47ABA" w14:textId="1A03350B" w:rsidR="00805978" w:rsidRDefault="009E07D2" w:rsidP="00805978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</w:pPr>
      <w:r>
        <w:t xml:space="preserve"> </w:t>
      </w:r>
      <w:r w:rsidR="00CC2AD0">
        <w:t>Naam uitbater: …</w:t>
      </w:r>
      <w:r w:rsidR="00805978">
        <w:t>…………………………………………………………………………</w:t>
      </w:r>
    </w:p>
    <w:p w14:paraId="7EAD4B3E" w14:textId="451E2CCD" w:rsidR="009E07D2" w:rsidRDefault="00D37C53" w:rsidP="009E07D2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</w:pPr>
      <w:r>
        <w:t xml:space="preserve"> </w:t>
      </w:r>
      <w:r w:rsidR="00805978">
        <w:t>Straat en nummer/bus : …………………………………………………………………</w:t>
      </w:r>
    </w:p>
    <w:p w14:paraId="5D9C4F8C" w14:textId="29E2D90B" w:rsidR="00455DF4" w:rsidRDefault="00455DF4" w:rsidP="009E07D2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</w:pPr>
      <w:r>
        <w:t>Email-adres : …………………………………………………………………………….</w:t>
      </w:r>
    </w:p>
    <w:p w14:paraId="3CE5D11A" w14:textId="77777777" w:rsidR="00805978" w:rsidRDefault="00805978" w:rsidP="00805978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76" w:lineRule="auto"/>
      </w:pPr>
    </w:p>
    <w:tbl>
      <w:tblPr>
        <w:tblStyle w:val="Tabelraster"/>
        <w:tblpPr w:leftFromText="141" w:rightFromText="141" w:vertAnchor="text" w:horzAnchor="page" w:tblpX="6256" w:tblpY="119"/>
        <w:tblW w:w="0" w:type="auto"/>
        <w:tblBorders>
          <w:top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"/>
        <w:gridCol w:w="244"/>
        <w:gridCol w:w="244"/>
        <w:gridCol w:w="244"/>
        <w:gridCol w:w="244"/>
        <w:gridCol w:w="244"/>
        <w:gridCol w:w="244"/>
        <w:gridCol w:w="244"/>
        <w:gridCol w:w="244"/>
        <w:gridCol w:w="244"/>
      </w:tblGrid>
      <w:tr w:rsidR="00805978" w:rsidRPr="00881079" w14:paraId="6D2C7909" w14:textId="77777777" w:rsidTr="00ED2D19">
        <w:trPr>
          <w:trHeight w:val="315"/>
        </w:trPr>
        <w:tc>
          <w:tcPr>
            <w:tcW w:w="244" w:type="dxa"/>
          </w:tcPr>
          <w:p w14:paraId="5793A10B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  <w:tc>
          <w:tcPr>
            <w:tcW w:w="244" w:type="dxa"/>
          </w:tcPr>
          <w:p w14:paraId="55961197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  <w:tc>
          <w:tcPr>
            <w:tcW w:w="244" w:type="dxa"/>
          </w:tcPr>
          <w:p w14:paraId="792DAB96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  <w:tc>
          <w:tcPr>
            <w:tcW w:w="244" w:type="dxa"/>
          </w:tcPr>
          <w:p w14:paraId="681CA29C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  <w:tc>
          <w:tcPr>
            <w:tcW w:w="244" w:type="dxa"/>
          </w:tcPr>
          <w:p w14:paraId="2D972419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  <w:tc>
          <w:tcPr>
            <w:tcW w:w="244" w:type="dxa"/>
          </w:tcPr>
          <w:p w14:paraId="1A509C5D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  <w:tc>
          <w:tcPr>
            <w:tcW w:w="244" w:type="dxa"/>
          </w:tcPr>
          <w:p w14:paraId="218B67FD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</w:tcBorders>
          </w:tcPr>
          <w:p w14:paraId="7C212455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  <w:tc>
          <w:tcPr>
            <w:tcW w:w="244" w:type="dxa"/>
          </w:tcPr>
          <w:p w14:paraId="1E7BBF67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  <w:tc>
          <w:tcPr>
            <w:tcW w:w="244" w:type="dxa"/>
          </w:tcPr>
          <w:p w14:paraId="0C6A82E6" w14:textId="77777777" w:rsidR="00805978" w:rsidRPr="00881079" w:rsidRDefault="00805978" w:rsidP="00ED2D19">
            <w:pPr>
              <w:tabs>
                <w:tab w:val="left" w:pos="3969"/>
                <w:tab w:val="left" w:pos="7230"/>
              </w:tabs>
              <w:rPr>
                <w:sz w:val="24"/>
                <w:szCs w:val="24"/>
              </w:rPr>
            </w:pPr>
          </w:p>
        </w:tc>
      </w:tr>
    </w:tbl>
    <w:p w14:paraId="5E2C330C" w14:textId="77777777" w:rsidR="00805978" w:rsidRDefault="00805978" w:rsidP="00455DF4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76" w:lineRule="auto"/>
      </w:pPr>
      <w:r w:rsidRPr="00305140">
        <w:t xml:space="preserve">Ondernemingsnummer:  </w:t>
      </w:r>
      <w:r>
        <w:t xml:space="preserve">           </w:t>
      </w:r>
    </w:p>
    <w:p w14:paraId="5DE46CFD" w14:textId="3E7124CE" w:rsidR="00DC0B87" w:rsidRDefault="00DC0B87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  <w:rPr>
          <w:b/>
          <w:sz w:val="22"/>
        </w:rPr>
      </w:pPr>
      <w:bookmarkStart w:id="0" w:name="_Hlk37079371"/>
    </w:p>
    <w:p w14:paraId="159DB6CC" w14:textId="7BB315B6" w:rsidR="004D468D" w:rsidRDefault="004D468D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  <w:rPr>
          <w:b/>
          <w:sz w:val="22"/>
        </w:rPr>
      </w:pPr>
    </w:p>
    <w:p w14:paraId="2054E47A" w14:textId="77777777" w:rsidR="00884908" w:rsidRDefault="00884908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  <w:rPr>
          <w:b/>
          <w:sz w:val="22"/>
        </w:rPr>
      </w:pPr>
    </w:p>
    <w:p w14:paraId="17511036" w14:textId="5FCC1824" w:rsidR="00805978" w:rsidRPr="00DC0B87" w:rsidRDefault="009E07D2" w:rsidP="009E07D2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  <w:rPr>
          <w:b/>
          <w:sz w:val="24"/>
          <w:szCs w:val="24"/>
        </w:rPr>
      </w:pPr>
      <w:r w:rsidRPr="00DC0B87">
        <w:rPr>
          <w:b/>
          <w:sz w:val="24"/>
          <w:szCs w:val="24"/>
        </w:rPr>
        <w:t>Soort</w:t>
      </w:r>
      <w:r w:rsidR="00AC4011" w:rsidRPr="00DC0B87">
        <w:rPr>
          <w:b/>
          <w:sz w:val="24"/>
          <w:szCs w:val="24"/>
        </w:rPr>
        <w:t xml:space="preserve"> </w:t>
      </w:r>
      <w:r w:rsidR="00DC0B87">
        <w:rPr>
          <w:b/>
          <w:sz w:val="24"/>
          <w:szCs w:val="24"/>
        </w:rPr>
        <w:t>terras</w:t>
      </w:r>
      <w:r w:rsidR="00AC4011" w:rsidRPr="00DC0B87">
        <w:rPr>
          <w:b/>
          <w:sz w:val="24"/>
          <w:szCs w:val="24"/>
        </w:rPr>
        <w:t>aanvraag</w:t>
      </w:r>
    </w:p>
    <w:p w14:paraId="67B72972" w14:textId="7EE6B3D6" w:rsidR="00AC4011" w:rsidRPr="00DC0B87" w:rsidRDefault="00AC4011" w:rsidP="00AC401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360" w:lineRule="auto"/>
        <w:ind w:left="1416"/>
        <w:rPr>
          <w:sz w:val="22"/>
          <w:szCs w:val="24"/>
        </w:rPr>
      </w:pPr>
      <w:r w:rsidRPr="00DC0B87">
        <w:rPr>
          <w:rFonts w:ascii="Segoe UI Symbol" w:hAnsi="Segoe UI Symbol" w:cs="Segoe UI Symbol"/>
          <w:sz w:val="22"/>
          <w:szCs w:val="24"/>
        </w:rPr>
        <w:t>☐</w:t>
      </w:r>
      <w:r w:rsidRPr="00DC0B87">
        <w:rPr>
          <w:sz w:val="22"/>
          <w:szCs w:val="24"/>
        </w:rPr>
        <w:t xml:space="preserve"> nieuwe</w:t>
      </w:r>
      <w:r w:rsidR="00FC7224" w:rsidRPr="00DC0B87">
        <w:rPr>
          <w:sz w:val="22"/>
          <w:szCs w:val="24"/>
        </w:rPr>
        <w:t xml:space="preserve"> en/of eerste </w:t>
      </w:r>
      <w:r w:rsidRPr="00DC0B87">
        <w:rPr>
          <w:sz w:val="22"/>
          <w:szCs w:val="24"/>
        </w:rPr>
        <w:t>aanvraag</w:t>
      </w:r>
    </w:p>
    <w:p w14:paraId="78BDE9E7" w14:textId="486779A1" w:rsidR="00AC4011" w:rsidRPr="00DC0B87" w:rsidRDefault="00AC4011" w:rsidP="00AC401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360" w:lineRule="auto"/>
        <w:ind w:left="1416"/>
        <w:rPr>
          <w:sz w:val="22"/>
          <w:szCs w:val="24"/>
        </w:rPr>
      </w:pPr>
      <w:r w:rsidRPr="00DC0B87">
        <w:rPr>
          <w:rFonts w:ascii="Segoe UI Symbol" w:hAnsi="Segoe UI Symbol" w:cs="Segoe UI Symbol"/>
          <w:sz w:val="22"/>
          <w:szCs w:val="24"/>
        </w:rPr>
        <w:t>☐ verlenging bestaande terrasvergunning</w:t>
      </w:r>
      <w:r w:rsidR="00CD711F" w:rsidRPr="00DC0B87">
        <w:rPr>
          <w:rFonts w:ascii="Segoe UI Symbol" w:hAnsi="Segoe UI Symbol" w:cs="Segoe UI Symbol"/>
          <w:sz w:val="22"/>
          <w:szCs w:val="24"/>
        </w:rPr>
        <w:t xml:space="preserve"> nr</w:t>
      </w:r>
      <w:r w:rsidR="002D65E7" w:rsidRPr="00DC0B87">
        <w:rPr>
          <w:rFonts w:ascii="Segoe UI Symbol" w:hAnsi="Segoe UI Symbol" w:cs="Segoe UI Symbol"/>
          <w:sz w:val="22"/>
          <w:szCs w:val="24"/>
        </w:rPr>
        <w:t>. ……………………</w:t>
      </w:r>
      <w:r w:rsidR="004F4968">
        <w:rPr>
          <w:rFonts w:ascii="Segoe UI Symbol" w:hAnsi="Segoe UI Symbol" w:cs="Segoe UI Symbol"/>
          <w:sz w:val="22"/>
          <w:szCs w:val="24"/>
        </w:rPr>
        <w:t xml:space="preserve"> *</w:t>
      </w:r>
    </w:p>
    <w:p w14:paraId="11FF5B59" w14:textId="7B3F83C7" w:rsidR="002D65E7" w:rsidRDefault="00AC4011" w:rsidP="002D65E7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480" w:lineRule="auto"/>
        <w:ind w:left="1416"/>
        <w:rPr>
          <w:sz w:val="22"/>
          <w:szCs w:val="24"/>
        </w:rPr>
      </w:pPr>
      <w:r w:rsidRPr="00DC0B87">
        <w:rPr>
          <w:rFonts w:ascii="Segoe UI Symbol" w:hAnsi="Segoe UI Symbol" w:cs="Segoe UI Symbol"/>
          <w:sz w:val="22"/>
          <w:szCs w:val="24"/>
        </w:rPr>
        <w:t>☐</w:t>
      </w:r>
      <w:r w:rsidRPr="00DC0B87">
        <w:rPr>
          <w:sz w:val="22"/>
          <w:szCs w:val="24"/>
        </w:rPr>
        <w:t xml:space="preserve"> overname bestaande terrasvergunning </w:t>
      </w:r>
      <w:r w:rsidR="00CD711F" w:rsidRPr="00DC0B87">
        <w:rPr>
          <w:sz w:val="22"/>
          <w:szCs w:val="24"/>
        </w:rPr>
        <w:t>nr</w:t>
      </w:r>
      <w:r w:rsidR="00D70621" w:rsidRPr="00DC0B87">
        <w:rPr>
          <w:sz w:val="22"/>
          <w:szCs w:val="24"/>
        </w:rPr>
        <w:t xml:space="preserve">. </w:t>
      </w:r>
      <w:r w:rsidR="00CD711F" w:rsidRPr="00DC0B87">
        <w:rPr>
          <w:sz w:val="22"/>
          <w:szCs w:val="24"/>
        </w:rPr>
        <w:t>……………….</w:t>
      </w:r>
      <w:r w:rsidR="004F4968">
        <w:rPr>
          <w:sz w:val="22"/>
          <w:szCs w:val="24"/>
        </w:rPr>
        <w:t>*</w:t>
      </w:r>
    </w:p>
    <w:p w14:paraId="4EAF5809" w14:textId="692A72C4" w:rsidR="004F4968" w:rsidRPr="006A31A4" w:rsidRDefault="004F4968" w:rsidP="00884908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76" w:lineRule="auto"/>
        <w:ind w:left="1416"/>
        <w:rPr>
          <w:b/>
          <w:i/>
          <w:iCs/>
          <w:sz w:val="28"/>
          <w:szCs w:val="28"/>
        </w:rPr>
      </w:pPr>
      <w:r w:rsidRPr="006A31A4">
        <w:rPr>
          <w:i/>
          <w:iCs/>
          <w:sz w:val="24"/>
          <w:szCs w:val="28"/>
        </w:rPr>
        <w:t xml:space="preserve">* </w:t>
      </w:r>
      <w:r w:rsidRPr="00491902">
        <w:rPr>
          <w:i/>
          <w:iCs/>
          <w:sz w:val="22"/>
          <w:szCs w:val="24"/>
        </w:rPr>
        <w:t>opgelet</w:t>
      </w:r>
      <w:r w:rsidRPr="00491902">
        <w:rPr>
          <w:i/>
          <w:iCs/>
          <w:sz w:val="22"/>
          <w:szCs w:val="24"/>
          <w:u w:val="single"/>
        </w:rPr>
        <w:t>:</w:t>
      </w:r>
      <w:r w:rsidRPr="006A31A4">
        <w:rPr>
          <w:i/>
          <w:iCs/>
          <w:sz w:val="22"/>
          <w:szCs w:val="24"/>
        </w:rPr>
        <w:t xml:space="preserve"> </w:t>
      </w:r>
      <w:r w:rsidRPr="00491902">
        <w:rPr>
          <w:i/>
          <w:iCs/>
        </w:rPr>
        <w:t xml:space="preserve">dit betekent dat er </w:t>
      </w:r>
      <w:r w:rsidR="00685A26" w:rsidRPr="00491902">
        <w:rPr>
          <w:i/>
          <w:iCs/>
        </w:rPr>
        <w:t xml:space="preserve">ten opzichte van de bestaande vergunning </w:t>
      </w:r>
      <w:r w:rsidRPr="00491902">
        <w:rPr>
          <w:i/>
          <w:iCs/>
        </w:rPr>
        <w:t>geen wijziging is wat betreft de oppervlakte die wordt ingenomen</w:t>
      </w:r>
      <w:r w:rsidR="00981F3C" w:rsidRPr="00491902">
        <w:rPr>
          <w:i/>
          <w:iCs/>
        </w:rPr>
        <w:t xml:space="preserve">, de </w:t>
      </w:r>
      <w:r w:rsidR="00685A26" w:rsidRPr="00491902">
        <w:rPr>
          <w:i/>
          <w:iCs/>
        </w:rPr>
        <w:t xml:space="preserve">terraselementen die </w:t>
      </w:r>
      <w:bookmarkStart w:id="1" w:name="_GoBack"/>
      <w:bookmarkEnd w:id="1"/>
      <w:r w:rsidR="00685A26" w:rsidRPr="00491902">
        <w:rPr>
          <w:i/>
          <w:iCs/>
        </w:rPr>
        <w:t>geplaatst worden</w:t>
      </w:r>
      <w:r w:rsidR="00981F3C" w:rsidRPr="00491902">
        <w:rPr>
          <w:i/>
          <w:iCs/>
        </w:rPr>
        <w:t xml:space="preserve"> en de termijn</w:t>
      </w:r>
    </w:p>
    <w:p w14:paraId="48CEBE8E" w14:textId="77777777" w:rsidR="004D468D" w:rsidRDefault="004D468D" w:rsidP="009E07D2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  <w:rPr>
          <w:b/>
          <w:sz w:val="24"/>
          <w:szCs w:val="24"/>
        </w:rPr>
      </w:pPr>
    </w:p>
    <w:p w14:paraId="7A0A9A06" w14:textId="30F88338" w:rsidR="00D02264" w:rsidRPr="00DC0B87" w:rsidRDefault="0076076E" w:rsidP="009E07D2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  <w:rPr>
          <w:b/>
          <w:sz w:val="24"/>
          <w:szCs w:val="24"/>
        </w:rPr>
      </w:pPr>
      <w:r w:rsidRPr="00DC0B87">
        <w:rPr>
          <w:b/>
          <w:sz w:val="24"/>
          <w:szCs w:val="24"/>
        </w:rPr>
        <w:t>Type</w:t>
      </w:r>
      <w:r w:rsidR="005A1F13" w:rsidRPr="00DC0B87">
        <w:rPr>
          <w:b/>
          <w:sz w:val="24"/>
          <w:szCs w:val="24"/>
        </w:rPr>
        <w:t xml:space="preserve"> </w:t>
      </w:r>
      <w:r w:rsidR="00577AAF" w:rsidRPr="00DC0B87">
        <w:rPr>
          <w:b/>
          <w:sz w:val="24"/>
          <w:szCs w:val="24"/>
        </w:rPr>
        <w:t>terrasaanvraag</w:t>
      </w:r>
    </w:p>
    <w:p w14:paraId="042180A6" w14:textId="7BF1D22A" w:rsidR="00805978" w:rsidRPr="00DC0B87" w:rsidRDefault="006A0425" w:rsidP="00AC401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360" w:lineRule="auto"/>
        <w:ind w:left="1416"/>
        <w:rPr>
          <w:sz w:val="22"/>
          <w:szCs w:val="24"/>
        </w:rPr>
      </w:pPr>
      <w:bookmarkStart w:id="2" w:name="_Hlk37079081"/>
      <w:bookmarkEnd w:id="0"/>
      <w:r w:rsidRPr="00DC0B87">
        <w:rPr>
          <w:rFonts w:ascii="Segoe UI Symbol" w:hAnsi="Segoe UI Symbol" w:cs="Segoe UI Symbol"/>
          <w:sz w:val="22"/>
          <w:szCs w:val="24"/>
        </w:rPr>
        <w:t>☐</w:t>
      </w:r>
      <w:r w:rsidRPr="00DC0B87">
        <w:rPr>
          <w:sz w:val="22"/>
          <w:szCs w:val="24"/>
        </w:rPr>
        <w:t xml:space="preserve"> </w:t>
      </w:r>
      <w:r w:rsidR="00805978" w:rsidRPr="00DC0B87">
        <w:rPr>
          <w:sz w:val="22"/>
          <w:szCs w:val="24"/>
        </w:rPr>
        <w:t>Zomerterras – 8 maanden (1 maart tot en met 31 oktober)</w:t>
      </w:r>
    </w:p>
    <w:p w14:paraId="6E08EF61" w14:textId="77777777" w:rsidR="009E07D2" w:rsidRPr="00DC0B87" w:rsidRDefault="006A0425" w:rsidP="009E07D2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480" w:lineRule="auto"/>
        <w:ind w:left="1416"/>
        <w:rPr>
          <w:sz w:val="22"/>
          <w:szCs w:val="24"/>
        </w:rPr>
      </w:pPr>
      <w:r w:rsidRPr="00DC0B87">
        <w:rPr>
          <w:rFonts w:ascii="Segoe UI Symbol" w:hAnsi="Segoe UI Symbol" w:cs="Segoe UI Symbol"/>
          <w:sz w:val="22"/>
          <w:szCs w:val="24"/>
        </w:rPr>
        <w:t>☐</w:t>
      </w:r>
      <w:r w:rsidRPr="00DC0B87">
        <w:rPr>
          <w:sz w:val="22"/>
          <w:szCs w:val="24"/>
        </w:rPr>
        <w:t xml:space="preserve"> </w:t>
      </w:r>
      <w:r w:rsidR="00805978" w:rsidRPr="00DC0B87">
        <w:rPr>
          <w:sz w:val="22"/>
          <w:szCs w:val="24"/>
        </w:rPr>
        <w:t>Jaarterras – 12 maanden (1 januari tot en met 31 december)</w:t>
      </w:r>
    </w:p>
    <w:p w14:paraId="5A30D528" w14:textId="77777777" w:rsidR="0061688C" w:rsidRDefault="0061688C" w:rsidP="002D65E7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76" w:lineRule="auto"/>
        <w:rPr>
          <w:b/>
          <w:bCs/>
          <w:sz w:val="24"/>
          <w:szCs w:val="28"/>
        </w:rPr>
      </w:pPr>
    </w:p>
    <w:p w14:paraId="5CED5B5D" w14:textId="07E6F7A6" w:rsidR="0076076E" w:rsidRDefault="009E07D2" w:rsidP="002D65E7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76" w:lineRule="auto"/>
        <w:rPr>
          <w:b/>
          <w:bCs/>
          <w:sz w:val="24"/>
          <w:szCs w:val="28"/>
        </w:rPr>
      </w:pPr>
      <w:r w:rsidRPr="00DC0B87">
        <w:rPr>
          <w:b/>
          <w:bCs/>
          <w:sz w:val="24"/>
          <w:szCs w:val="28"/>
        </w:rPr>
        <w:t>Terrasvorm</w:t>
      </w:r>
    </w:p>
    <w:p w14:paraId="19AD7280" w14:textId="55B77B33" w:rsidR="006A0425" w:rsidRPr="00DC0B87" w:rsidRDefault="002D65E7" w:rsidP="002D65E7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360" w:lineRule="auto"/>
        <w:rPr>
          <w:sz w:val="22"/>
          <w:szCs w:val="24"/>
        </w:rPr>
      </w:pPr>
      <w:bookmarkStart w:id="3" w:name="_Hlk39866004"/>
      <w:bookmarkStart w:id="4" w:name="_Hlk39866143"/>
      <w:bookmarkEnd w:id="2"/>
      <w:r>
        <w:rPr>
          <w:rFonts w:ascii="Segoe UI Symbol" w:hAnsi="Segoe UI Symbol" w:cs="Segoe UI Symbol"/>
        </w:rPr>
        <w:t xml:space="preserve">  </w:t>
      </w:r>
      <w:r w:rsidR="0061688C">
        <w:rPr>
          <w:rFonts w:ascii="Segoe UI Symbol" w:hAnsi="Segoe UI Symbol" w:cs="Segoe UI Symbol"/>
        </w:rPr>
        <w:tab/>
      </w:r>
      <w:r>
        <w:rPr>
          <w:rFonts w:ascii="Segoe UI Symbol" w:hAnsi="Segoe UI Symbol" w:cs="Segoe UI Symbol"/>
        </w:rPr>
        <w:t xml:space="preserve"> </w:t>
      </w:r>
      <w:r w:rsidR="006A0425" w:rsidRPr="00DC0B87">
        <w:rPr>
          <w:rFonts w:ascii="Segoe UI Symbol" w:hAnsi="Segoe UI Symbol" w:cs="Segoe UI Symbol"/>
          <w:sz w:val="22"/>
          <w:szCs w:val="24"/>
        </w:rPr>
        <w:t>☐</w:t>
      </w:r>
      <w:r w:rsidR="0076076E" w:rsidRPr="00DC0B87">
        <w:rPr>
          <w:sz w:val="22"/>
          <w:szCs w:val="24"/>
        </w:rPr>
        <w:t xml:space="preserve"> </w:t>
      </w:r>
      <w:r w:rsidR="00D936D4" w:rsidRPr="00DC0B87">
        <w:rPr>
          <w:sz w:val="22"/>
          <w:szCs w:val="24"/>
        </w:rPr>
        <w:t xml:space="preserve">open terras (= </w:t>
      </w:r>
      <w:r w:rsidR="0076076E" w:rsidRPr="00DC0B87">
        <w:rPr>
          <w:sz w:val="22"/>
          <w:szCs w:val="24"/>
        </w:rPr>
        <w:t>losse tafels en stoelen</w:t>
      </w:r>
      <w:r w:rsidR="00D936D4" w:rsidRPr="00DC0B87">
        <w:rPr>
          <w:sz w:val="22"/>
          <w:szCs w:val="24"/>
        </w:rPr>
        <w:t>)</w:t>
      </w:r>
    </w:p>
    <w:p w14:paraId="2E0E6048" w14:textId="73CDD6FD" w:rsidR="006A0425" w:rsidRPr="00DC0B87" w:rsidRDefault="0061688C" w:rsidP="0061688C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360" w:lineRule="auto"/>
        <w:rPr>
          <w:sz w:val="22"/>
          <w:szCs w:val="24"/>
        </w:rPr>
      </w:pPr>
      <w:r>
        <w:rPr>
          <w:rFonts w:ascii="Segoe UI Symbol" w:hAnsi="Segoe UI Symbol" w:cs="Segoe UI Symbol"/>
          <w:sz w:val="22"/>
          <w:szCs w:val="24"/>
        </w:rPr>
        <w:t xml:space="preserve">   </w:t>
      </w:r>
      <w:r>
        <w:rPr>
          <w:rFonts w:ascii="Segoe UI Symbol" w:hAnsi="Segoe UI Symbol" w:cs="Segoe UI Symbol"/>
          <w:sz w:val="22"/>
          <w:szCs w:val="24"/>
        </w:rPr>
        <w:tab/>
      </w:r>
      <w:r w:rsidR="00884908">
        <w:rPr>
          <w:rFonts w:ascii="Segoe UI Symbol" w:hAnsi="Segoe UI Symbol" w:cs="Segoe UI Symbol"/>
          <w:sz w:val="22"/>
          <w:szCs w:val="24"/>
        </w:rPr>
        <w:tab/>
      </w:r>
      <w:r>
        <w:rPr>
          <w:rFonts w:ascii="Segoe UI Symbol" w:hAnsi="Segoe UI Symbol" w:cs="Segoe UI Symbol"/>
          <w:sz w:val="22"/>
          <w:szCs w:val="24"/>
        </w:rPr>
        <w:t xml:space="preserve"> </w:t>
      </w:r>
      <w:r w:rsidR="006A0425" w:rsidRPr="00DC0B87">
        <w:rPr>
          <w:rFonts w:ascii="Segoe UI Symbol" w:hAnsi="Segoe UI Symbol" w:cs="Segoe UI Symbol"/>
          <w:sz w:val="22"/>
          <w:szCs w:val="24"/>
        </w:rPr>
        <w:t>☐</w:t>
      </w:r>
      <w:r w:rsidR="006A0425" w:rsidRPr="00DC0B87">
        <w:rPr>
          <w:sz w:val="22"/>
          <w:szCs w:val="24"/>
        </w:rPr>
        <w:t xml:space="preserve"> </w:t>
      </w:r>
      <w:r w:rsidR="00CD711F" w:rsidRPr="00DC0B87">
        <w:rPr>
          <w:sz w:val="22"/>
          <w:szCs w:val="24"/>
        </w:rPr>
        <w:t xml:space="preserve">afgebakend </w:t>
      </w:r>
      <w:r w:rsidR="00D936D4" w:rsidRPr="00DC0B87">
        <w:rPr>
          <w:sz w:val="22"/>
          <w:szCs w:val="24"/>
        </w:rPr>
        <w:t xml:space="preserve">terras (= </w:t>
      </w:r>
      <w:r w:rsidR="00012492" w:rsidRPr="00DC0B87">
        <w:rPr>
          <w:sz w:val="22"/>
          <w:szCs w:val="24"/>
        </w:rPr>
        <w:t>afgebakend en niet overdekt</w:t>
      </w:r>
      <w:r w:rsidR="00D936D4" w:rsidRPr="00DC0B87">
        <w:rPr>
          <w:sz w:val="22"/>
          <w:szCs w:val="24"/>
        </w:rPr>
        <w:t>)</w:t>
      </w:r>
    </w:p>
    <w:bookmarkEnd w:id="3"/>
    <w:p w14:paraId="55FEDA85" w14:textId="1738DFE3" w:rsidR="001E6D6A" w:rsidRDefault="00012492" w:rsidP="001E6D6A">
      <w:pPr>
        <w:pStyle w:val="HTekst"/>
        <w:rPr>
          <w:sz w:val="22"/>
          <w:szCs w:val="24"/>
        </w:rPr>
      </w:pPr>
      <w:r w:rsidRPr="00DC0B87">
        <w:rPr>
          <w:rFonts w:ascii="Segoe UI Symbol" w:hAnsi="Segoe UI Symbol" w:cs="Segoe UI Symbol"/>
          <w:sz w:val="22"/>
          <w:szCs w:val="24"/>
        </w:rPr>
        <w:t xml:space="preserve">  </w:t>
      </w:r>
      <w:r w:rsidR="001E6D6A">
        <w:rPr>
          <w:rFonts w:ascii="Segoe UI Symbol" w:hAnsi="Segoe UI Symbol" w:cs="Segoe UI Symbol"/>
          <w:sz w:val="22"/>
          <w:szCs w:val="24"/>
        </w:rPr>
        <w:tab/>
      </w:r>
      <w:r w:rsidRPr="00DC0B87">
        <w:rPr>
          <w:rFonts w:ascii="Segoe UI Symbol" w:hAnsi="Segoe UI Symbol" w:cs="Segoe UI Symbol"/>
          <w:sz w:val="22"/>
          <w:szCs w:val="24"/>
        </w:rPr>
        <w:t xml:space="preserve"> </w:t>
      </w:r>
      <w:r w:rsidR="0061688C">
        <w:rPr>
          <w:rFonts w:ascii="Segoe UI Symbol" w:hAnsi="Segoe UI Symbol" w:cs="Segoe UI Symbol"/>
          <w:sz w:val="22"/>
          <w:szCs w:val="24"/>
        </w:rPr>
        <w:tab/>
        <w:t xml:space="preserve">     </w:t>
      </w:r>
      <w:r w:rsidR="006A0425" w:rsidRPr="00DC0B87">
        <w:rPr>
          <w:rFonts w:ascii="Segoe UI Symbol" w:hAnsi="Segoe UI Symbol" w:cs="Segoe UI Symbol"/>
          <w:sz w:val="22"/>
          <w:szCs w:val="24"/>
        </w:rPr>
        <w:t>☐</w:t>
      </w:r>
      <w:r w:rsidR="006A0425" w:rsidRPr="00DC0B87">
        <w:rPr>
          <w:sz w:val="22"/>
          <w:szCs w:val="24"/>
        </w:rPr>
        <w:t xml:space="preserve"> </w:t>
      </w:r>
      <w:r w:rsidR="00D936D4" w:rsidRPr="00DC0B87">
        <w:rPr>
          <w:sz w:val="22"/>
          <w:szCs w:val="24"/>
        </w:rPr>
        <w:t xml:space="preserve">vast terras (= </w:t>
      </w:r>
      <w:r w:rsidRPr="00DC0B87">
        <w:rPr>
          <w:sz w:val="22"/>
          <w:szCs w:val="24"/>
        </w:rPr>
        <w:t>afgebakend en/of overdekt</w:t>
      </w:r>
      <w:bookmarkEnd w:id="4"/>
      <w:r w:rsidR="0061688C">
        <w:rPr>
          <w:sz w:val="22"/>
          <w:szCs w:val="24"/>
        </w:rPr>
        <w:t>)</w:t>
      </w:r>
    </w:p>
    <w:p w14:paraId="6399DFDA" w14:textId="17E6A8E3" w:rsidR="004B06B8" w:rsidRPr="0061688C" w:rsidRDefault="001E6D6A" w:rsidP="0061688C">
      <w:pPr>
        <w:pStyle w:val="HTekst"/>
        <w:rPr>
          <w:i/>
          <w:iCs/>
          <w:sz w:val="22"/>
          <w:szCs w:val="24"/>
        </w:rPr>
      </w:pPr>
      <w:r>
        <w:rPr>
          <w:sz w:val="22"/>
          <w:szCs w:val="24"/>
        </w:rPr>
        <w:tab/>
      </w:r>
      <w:r>
        <w:rPr>
          <w:sz w:val="22"/>
          <w:szCs w:val="24"/>
        </w:rPr>
        <w:tab/>
        <w:t xml:space="preserve"> </w:t>
      </w:r>
      <w:r>
        <w:rPr>
          <w:sz w:val="22"/>
          <w:szCs w:val="24"/>
        </w:rPr>
        <w:tab/>
      </w:r>
      <w:r w:rsidR="006A31A4">
        <w:rPr>
          <w:sz w:val="22"/>
          <w:szCs w:val="24"/>
        </w:rPr>
        <w:tab/>
      </w:r>
      <w:r w:rsidR="001024AF" w:rsidRPr="0061688C">
        <w:rPr>
          <w:i/>
          <w:iCs/>
          <w:sz w:val="22"/>
          <w:szCs w:val="24"/>
          <w:lang w:val="nl-NL"/>
        </w:rPr>
        <w:t xml:space="preserve">* opgelet: </w:t>
      </w:r>
      <w:r w:rsidR="00012492" w:rsidRPr="0061688C">
        <w:rPr>
          <w:i/>
          <w:iCs/>
          <w:sz w:val="22"/>
          <w:szCs w:val="24"/>
          <w:lang w:val="nl-NL"/>
        </w:rPr>
        <w:t xml:space="preserve">u </w:t>
      </w:r>
      <w:r w:rsidR="00807559" w:rsidRPr="0061688C">
        <w:rPr>
          <w:i/>
          <w:iCs/>
          <w:sz w:val="22"/>
          <w:szCs w:val="24"/>
          <w:lang w:val="nl-NL"/>
        </w:rPr>
        <w:t xml:space="preserve">heeft </w:t>
      </w:r>
      <w:r w:rsidR="00685A26" w:rsidRPr="0061688C">
        <w:rPr>
          <w:i/>
          <w:iCs/>
          <w:sz w:val="22"/>
          <w:szCs w:val="24"/>
          <w:lang w:val="nl-NL"/>
        </w:rPr>
        <w:t xml:space="preserve">ook </w:t>
      </w:r>
      <w:r w:rsidR="00012492" w:rsidRPr="0061688C">
        <w:rPr>
          <w:i/>
          <w:iCs/>
          <w:sz w:val="22"/>
          <w:szCs w:val="24"/>
          <w:lang w:val="nl-NL"/>
        </w:rPr>
        <w:t>een omgevingsvergunning nodig.</w:t>
      </w:r>
    </w:p>
    <w:p w14:paraId="78908471" w14:textId="1DCF01C2" w:rsidR="006A0425" w:rsidRPr="0061688C" w:rsidRDefault="001E6D6A" w:rsidP="0061688C">
      <w:pPr>
        <w:pStyle w:val="HTekst"/>
        <w:rPr>
          <w:rStyle w:val="Hyperlink"/>
          <w:i/>
          <w:iCs/>
          <w:sz w:val="22"/>
          <w:szCs w:val="24"/>
          <w:lang w:val="nl-NL"/>
        </w:rPr>
      </w:pPr>
      <w:r w:rsidRPr="0061688C">
        <w:rPr>
          <w:i/>
          <w:iCs/>
          <w:sz w:val="22"/>
          <w:szCs w:val="24"/>
          <w:lang w:val="nl-NL"/>
        </w:rPr>
        <w:tab/>
      </w:r>
      <w:r w:rsidRPr="0061688C">
        <w:rPr>
          <w:i/>
          <w:iCs/>
          <w:sz w:val="22"/>
          <w:szCs w:val="24"/>
          <w:lang w:val="nl-NL"/>
        </w:rPr>
        <w:tab/>
      </w:r>
      <w:r w:rsidRPr="0061688C">
        <w:rPr>
          <w:i/>
          <w:iCs/>
          <w:sz w:val="22"/>
          <w:szCs w:val="24"/>
          <w:lang w:val="nl-NL"/>
        </w:rPr>
        <w:tab/>
      </w:r>
      <w:r w:rsidR="004B06B8" w:rsidRPr="0061688C">
        <w:rPr>
          <w:i/>
          <w:iCs/>
          <w:sz w:val="22"/>
          <w:szCs w:val="24"/>
          <w:lang w:val="nl-NL"/>
        </w:rPr>
        <w:t xml:space="preserve"> </w:t>
      </w:r>
      <w:r w:rsidRPr="0061688C">
        <w:rPr>
          <w:i/>
          <w:iCs/>
          <w:sz w:val="22"/>
          <w:szCs w:val="24"/>
          <w:lang w:val="nl-NL"/>
        </w:rPr>
        <w:tab/>
      </w:r>
      <w:r w:rsidR="00012492" w:rsidRPr="0061688C">
        <w:rPr>
          <w:i/>
          <w:iCs/>
          <w:sz w:val="22"/>
          <w:szCs w:val="24"/>
          <w:lang w:val="nl-NL"/>
        </w:rPr>
        <w:t xml:space="preserve">Dit moet u zelf aanvragen via </w:t>
      </w:r>
      <w:hyperlink r:id="rId8" w:history="1">
        <w:r w:rsidR="00012492" w:rsidRPr="0061688C">
          <w:rPr>
            <w:rStyle w:val="Hyperlink"/>
            <w:i/>
            <w:iCs/>
            <w:sz w:val="22"/>
            <w:szCs w:val="24"/>
            <w:lang w:val="nl-NL"/>
          </w:rPr>
          <w:t>www.omgevingsloket.be</w:t>
        </w:r>
      </w:hyperlink>
    </w:p>
    <w:p w14:paraId="31359F35" w14:textId="262443E1" w:rsidR="00AC4011" w:rsidRDefault="00AC4011" w:rsidP="004B06B8">
      <w:pPr>
        <w:pStyle w:val="HTekst"/>
        <w:ind w:left="1786"/>
        <w:rPr>
          <w:rStyle w:val="Hyperlink"/>
          <w:lang w:val="nl-NL"/>
        </w:rPr>
      </w:pPr>
    </w:p>
    <w:p w14:paraId="584CE069" w14:textId="0AC3074B" w:rsidR="001E6D6A" w:rsidRDefault="001E6D6A" w:rsidP="004B06B8">
      <w:pPr>
        <w:pStyle w:val="HTekst"/>
        <w:ind w:left="1786"/>
        <w:rPr>
          <w:rStyle w:val="Hyperlink"/>
          <w:lang w:val="nl-NL"/>
        </w:rPr>
      </w:pPr>
    </w:p>
    <w:p w14:paraId="76FB75F3" w14:textId="27E8E3D7" w:rsidR="001E6D6A" w:rsidRDefault="001E6D6A" w:rsidP="004B06B8">
      <w:pPr>
        <w:pStyle w:val="HTekst"/>
        <w:ind w:left="1786"/>
        <w:rPr>
          <w:rStyle w:val="Hyperlink"/>
          <w:lang w:val="nl-NL"/>
        </w:rPr>
      </w:pPr>
    </w:p>
    <w:p w14:paraId="2C796CA0" w14:textId="303073E2" w:rsidR="001E6D6A" w:rsidRDefault="001E6D6A" w:rsidP="004B06B8">
      <w:pPr>
        <w:pStyle w:val="HTekst"/>
        <w:ind w:left="1786"/>
        <w:rPr>
          <w:rStyle w:val="Hyperlink"/>
          <w:lang w:val="nl-NL"/>
        </w:rPr>
      </w:pPr>
    </w:p>
    <w:p w14:paraId="4DDA6B3C" w14:textId="07604386" w:rsidR="0061688C" w:rsidRDefault="0061688C" w:rsidP="004B06B8">
      <w:pPr>
        <w:pStyle w:val="HTekst"/>
        <w:ind w:left="1786"/>
        <w:rPr>
          <w:rStyle w:val="Hyperlink"/>
          <w:lang w:val="nl-NL"/>
        </w:rPr>
      </w:pPr>
    </w:p>
    <w:p w14:paraId="147205B4" w14:textId="77777777" w:rsidR="00884908" w:rsidRDefault="00884908" w:rsidP="001E6D6A">
      <w:pPr>
        <w:pStyle w:val="HTekst"/>
        <w:spacing w:line="360" w:lineRule="auto"/>
        <w:rPr>
          <w:rStyle w:val="Hyperlink"/>
          <w:lang w:val="nl-NL"/>
        </w:rPr>
      </w:pPr>
    </w:p>
    <w:p w14:paraId="623460C7" w14:textId="3ABD8A5E" w:rsidR="00AC4011" w:rsidRPr="00DC0B87" w:rsidRDefault="00AC4011" w:rsidP="001E6D6A">
      <w:pPr>
        <w:pStyle w:val="HTekst"/>
        <w:spacing w:line="360" w:lineRule="auto"/>
        <w:rPr>
          <w:rStyle w:val="Hyperlink"/>
          <w:b/>
          <w:bCs/>
          <w:color w:val="auto"/>
          <w:sz w:val="24"/>
          <w:szCs w:val="28"/>
          <w:u w:val="none"/>
          <w:lang w:val="nl-NL"/>
        </w:rPr>
      </w:pPr>
      <w:r w:rsidRPr="00DC0B87">
        <w:rPr>
          <w:rStyle w:val="Hyperlink"/>
          <w:b/>
          <w:bCs/>
          <w:color w:val="auto"/>
          <w:sz w:val="24"/>
          <w:szCs w:val="28"/>
          <w:u w:val="none"/>
          <w:lang w:val="nl-NL"/>
        </w:rPr>
        <w:lastRenderedPageBreak/>
        <w:t>Inname – oppervlakte</w:t>
      </w:r>
    </w:p>
    <w:p w14:paraId="7A88E482" w14:textId="5BF8309D" w:rsidR="00AC4011" w:rsidRPr="00DC0B87" w:rsidRDefault="00AC4011" w:rsidP="00AC401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360" w:lineRule="auto"/>
        <w:ind w:left="1416"/>
        <w:rPr>
          <w:sz w:val="22"/>
          <w:szCs w:val="24"/>
        </w:rPr>
      </w:pPr>
      <w:r w:rsidRPr="00DC0B87">
        <w:rPr>
          <w:rFonts w:ascii="Segoe UI Symbol" w:hAnsi="Segoe UI Symbol" w:cs="Segoe UI Symbol"/>
          <w:sz w:val="22"/>
          <w:szCs w:val="24"/>
        </w:rPr>
        <w:t>☐</w:t>
      </w:r>
      <w:r w:rsidRPr="00DC0B87">
        <w:rPr>
          <w:sz w:val="22"/>
          <w:szCs w:val="24"/>
        </w:rPr>
        <w:t xml:space="preserve"> ………… m² </w:t>
      </w:r>
      <w:r w:rsidR="00CC2AD0" w:rsidRPr="00DC0B87">
        <w:rPr>
          <w:sz w:val="22"/>
          <w:szCs w:val="24"/>
        </w:rPr>
        <w:t xml:space="preserve">oppervlakte </w:t>
      </w:r>
      <w:r w:rsidRPr="00DC0B87">
        <w:rPr>
          <w:sz w:val="22"/>
          <w:szCs w:val="24"/>
        </w:rPr>
        <w:t>(</w:t>
      </w:r>
      <w:r w:rsidR="003A50CA" w:rsidRPr="00DC0B87">
        <w:rPr>
          <w:sz w:val="22"/>
          <w:szCs w:val="24"/>
        </w:rPr>
        <w:t>breedte</w:t>
      </w:r>
      <w:r w:rsidRPr="00DC0B87">
        <w:rPr>
          <w:sz w:val="22"/>
          <w:szCs w:val="24"/>
        </w:rPr>
        <w:t xml:space="preserve"> …..m X …….m </w:t>
      </w:r>
      <w:r w:rsidR="003A50CA" w:rsidRPr="00DC0B87">
        <w:rPr>
          <w:sz w:val="22"/>
          <w:szCs w:val="24"/>
        </w:rPr>
        <w:t>lengte</w:t>
      </w:r>
      <w:r w:rsidRPr="00DC0B87">
        <w:rPr>
          <w:sz w:val="22"/>
          <w:szCs w:val="24"/>
        </w:rPr>
        <w:t>)</w:t>
      </w:r>
    </w:p>
    <w:p w14:paraId="70B34AEE" w14:textId="5B66E389" w:rsidR="00AC4011" w:rsidRPr="00DC0B87" w:rsidRDefault="00AC4011" w:rsidP="00AC401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360" w:lineRule="auto"/>
        <w:ind w:left="1416"/>
        <w:rPr>
          <w:sz w:val="22"/>
          <w:szCs w:val="24"/>
        </w:rPr>
      </w:pPr>
      <w:r w:rsidRPr="00DC0B87">
        <w:rPr>
          <w:rFonts w:ascii="Segoe UI Symbol" w:hAnsi="Segoe UI Symbol" w:cs="Segoe UI Symbol"/>
          <w:sz w:val="22"/>
          <w:szCs w:val="24"/>
        </w:rPr>
        <w:t>☐</w:t>
      </w:r>
      <w:r w:rsidR="00CC2AD0" w:rsidRPr="00DC0B87">
        <w:rPr>
          <w:rFonts w:ascii="Segoe UI Symbol" w:hAnsi="Segoe UI Symbol" w:cs="Segoe UI Symbol"/>
          <w:sz w:val="22"/>
          <w:szCs w:val="24"/>
        </w:rPr>
        <w:t xml:space="preserve"> </w:t>
      </w:r>
      <w:r w:rsidR="00CC2AD0" w:rsidRPr="00DC0B87">
        <w:rPr>
          <w:rFonts w:asciiTheme="majorHAnsi" w:hAnsiTheme="majorHAnsi" w:cstheme="majorHAnsi"/>
          <w:sz w:val="22"/>
          <w:szCs w:val="24"/>
        </w:rPr>
        <w:t>………….</w:t>
      </w:r>
      <w:r w:rsidR="00CC2AD0" w:rsidRPr="00DC0B87">
        <w:rPr>
          <w:rFonts w:ascii="Segoe UI Symbol" w:hAnsi="Segoe UI Symbol" w:cs="Segoe UI Symbol"/>
          <w:sz w:val="22"/>
          <w:szCs w:val="24"/>
        </w:rPr>
        <w:t>aantal tafels</w:t>
      </w:r>
    </w:p>
    <w:p w14:paraId="53559694" w14:textId="37A98A2E" w:rsidR="00AC4011" w:rsidRPr="00DC0B87" w:rsidRDefault="00AC4011" w:rsidP="00AC401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360" w:lineRule="auto"/>
        <w:ind w:left="1416"/>
        <w:rPr>
          <w:sz w:val="22"/>
          <w:szCs w:val="24"/>
        </w:rPr>
      </w:pPr>
      <w:r w:rsidRPr="00DC0B87">
        <w:rPr>
          <w:rFonts w:ascii="Segoe UI Symbol" w:hAnsi="Segoe UI Symbol" w:cs="Segoe UI Symbol"/>
          <w:sz w:val="22"/>
          <w:szCs w:val="24"/>
        </w:rPr>
        <w:t>☐</w:t>
      </w:r>
      <w:r w:rsidRPr="00DC0B87">
        <w:rPr>
          <w:sz w:val="22"/>
          <w:szCs w:val="24"/>
        </w:rPr>
        <w:t xml:space="preserve"> </w:t>
      </w:r>
      <w:r w:rsidR="00CC2AD0" w:rsidRPr="00DC0B87">
        <w:rPr>
          <w:sz w:val="22"/>
          <w:szCs w:val="24"/>
        </w:rPr>
        <w:t>………… aantal stoelen</w:t>
      </w:r>
      <w:r w:rsidRPr="00DC0B87">
        <w:rPr>
          <w:sz w:val="22"/>
          <w:szCs w:val="24"/>
        </w:rPr>
        <w:t xml:space="preserve"> </w:t>
      </w:r>
    </w:p>
    <w:p w14:paraId="44D62EBF" w14:textId="01AF284C" w:rsidR="00AC4011" w:rsidRPr="00DC0B87" w:rsidRDefault="00AC4011" w:rsidP="00AC401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360" w:lineRule="auto"/>
        <w:ind w:left="1416"/>
        <w:rPr>
          <w:sz w:val="22"/>
          <w:szCs w:val="24"/>
        </w:rPr>
      </w:pPr>
      <w:r w:rsidRPr="00DC0B87">
        <w:rPr>
          <w:rFonts w:ascii="Segoe UI Symbol" w:hAnsi="Segoe UI Symbol" w:cs="Segoe UI Symbol"/>
          <w:sz w:val="22"/>
          <w:szCs w:val="24"/>
        </w:rPr>
        <w:t>☐</w:t>
      </w:r>
      <w:r w:rsidRPr="00DC0B87">
        <w:rPr>
          <w:sz w:val="22"/>
          <w:szCs w:val="24"/>
        </w:rPr>
        <w:t xml:space="preserve"> </w:t>
      </w:r>
      <w:r w:rsidR="00CC2AD0" w:rsidRPr="00DC0B87">
        <w:rPr>
          <w:sz w:val="22"/>
          <w:szCs w:val="24"/>
        </w:rPr>
        <w:t>………… aantal parasols</w:t>
      </w:r>
    </w:p>
    <w:p w14:paraId="1374908A" w14:textId="79D9B128" w:rsidR="004A549D" w:rsidRDefault="004A549D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76" w:lineRule="auto"/>
        <w:ind w:left="1134"/>
      </w:pPr>
    </w:p>
    <w:p w14:paraId="19912026" w14:textId="77777777" w:rsidR="003F5FDE" w:rsidRDefault="003F5FDE" w:rsidP="005A1F13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ind w:left="1134"/>
        <w:rPr>
          <w:b/>
          <w:sz w:val="22"/>
        </w:rPr>
      </w:pPr>
    </w:p>
    <w:p w14:paraId="2C35087B" w14:textId="1F2D072C" w:rsidR="00D02264" w:rsidRDefault="00D02264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rPr>
          <w:b/>
          <w:sz w:val="22"/>
        </w:rPr>
      </w:pPr>
      <w:r w:rsidRPr="00975544">
        <w:rPr>
          <w:b/>
          <w:sz w:val="22"/>
        </w:rPr>
        <w:t>Bij aanvraag in te dienen documenten</w:t>
      </w:r>
    </w:p>
    <w:p w14:paraId="6280823B" w14:textId="49FED573" w:rsidR="00577AAF" w:rsidRDefault="00577AAF" w:rsidP="004536A7">
      <w:pPr>
        <w:pStyle w:val="HTekst"/>
        <w:numPr>
          <w:ilvl w:val="0"/>
          <w:numId w:val="5"/>
        </w:numPr>
        <w:tabs>
          <w:tab w:val="clear" w:pos="595"/>
        </w:tabs>
        <w:spacing w:line="276" w:lineRule="auto"/>
        <w:contextualSpacing/>
      </w:pPr>
      <w:bookmarkStart w:id="5" w:name="_Hlk30147539"/>
      <w:r>
        <w:t xml:space="preserve">Kopie </w:t>
      </w:r>
      <w:r w:rsidR="00455DF4">
        <w:t xml:space="preserve">van de </w:t>
      </w:r>
      <w:r>
        <w:t>uitbatingsvergunning</w:t>
      </w:r>
      <w:r w:rsidR="00D936D4">
        <w:t xml:space="preserve"> horeca</w:t>
      </w:r>
      <w:r w:rsidR="00F41260">
        <w:t xml:space="preserve"> of bewijs van aanvraag </w:t>
      </w:r>
    </w:p>
    <w:bookmarkEnd w:id="5"/>
    <w:p w14:paraId="526C55C6" w14:textId="52F4AD74" w:rsidR="00C61794" w:rsidRDefault="00980375" w:rsidP="004536A7">
      <w:pPr>
        <w:pStyle w:val="HTekst"/>
        <w:numPr>
          <w:ilvl w:val="0"/>
          <w:numId w:val="5"/>
        </w:numPr>
        <w:tabs>
          <w:tab w:val="clear" w:pos="595"/>
        </w:tabs>
        <w:spacing w:line="276" w:lineRule="auto"/>
        <w:contextualSpacing/>
      </w:pPr>
      <w:r>
        <w:t>Plattegrondtekening van de bestaande toestand met alle nodige afmetingen van de ingebruikname van het openbaar domein</w:t>
      </w:r>
      <w:r w:rsidR="004F4968">
        <w:t xml:space="preserve"> waarop gewenste terras en alle voorwerpen worden geschetst. </w:t>
      </w:r>
    </w:p>
    <w:p w14:paraId="3C91BE09" w14:textId="2D06AFB5" w:rsidR="00D936D4" w:rsidRDefault="00980375" w:rsidP="004536A7">
      <w:pPr>
        <w:pStyle w:val="HTekst"/>
        <w:numPr>
          <w:ilvl w:val="0"/>
          <w:numId w:val="5"/>
        </w:numPr>
        <w:tabs>
          <w:tab w:val="clear" w:pos="595"/>
        </w:tabs>
        <w:spacing w:line="276" w:lineRule="auto"/>
        <w:contextualSpacing/>
      </w:pPr>
      <w:r>
        <w:t>Minstens 3 foto’s van inname openbaar domein (eerste foto loodrecht op de gevel, de twee andere geven het voetpad of de weg aan, één</w:t>
      </w:r>
      <w:r w:rsidR="004F4968">
        <w:t xml:space="preserve"> naar</w:t>
      </w:r>
      <w:r>
        <w:t xml:space="preserve"> link</w:t>
      </w:r>
      <w:r w:rsidR="004F4968">
        <w:t>s</w:t>
      </w:r>
      <w:r>
        <w:t xml:space="preserve"> en één </w:t>
      </w:r>
      <w:r w:rsidR="004F4968">
        <w:t xml:space="preserve">naar </w:t>
      </w:r>
      <w:r>
        <w:t>rechts)</w:t>
      </w:r>
    </w:p>
    <w:p w14:paraId="218F5245" w14:textId="0FAF2432" w:rsidR="00D936D4" w:rsidRDefault="00D936D4" w:rsidP="004536A7">
      <w:pPr>
        <w:pStyle w:val="HTekst"/>
        <w:numPr>
          <w:ilvl w:val="0"/>
          <w:numId w:val="5"/>
        </w:numPr>
        <w:tabs>
          <w:tab w:val="clear" w:pos="595"/>
        </w:tabs>
        <w:spacing w:line="276" w:lineRule="auto"/>
        <w:contextualSpacing/>
      </w:pPr>
      <w:r>
        <w:t xml:space="preserve">Opsomming </w:t>
      </w:r>
      <w:r w:rsidR="00980375">
        <w:t xml:space="preserve">en fotomateriaal of duidelijke omschrijving </w:t>
      </w:r>
      <w:r>
        <w:t>van alle gewenste terraselementen</w:t>
      </w:r>
      <w:r w:rsidR="002F31B4">
        <w:t xml:space="preserve"> (stoelen, tafels, parasols, …)</w:t>
      </w:r>
    </w:p>
    <w:p w14:paraId="2A046A7A" w14:textId="77132D6F" w:rsidR="001024AF" w:rsidRDefault="001024AF" w:rsidP="004536A7">
      <w:pPr>
        <w:pStyle w:val="HTekst"/>
        <w:numPr>
          <w:ilvl w:val="0"/>
          <w:numId w:val="5"/>
        </w:numPr>
        <w:tabs>
          <w:tab w:val="clear" w:pos="595"/>
        </w:tabs>
        <w:spacing w:line="276" w:lineRule="auto"/>
        <w:contextualSpacing/>
      </w:pPr>
      <w:r>
        <w:t xml:space="preserve"> Betreft </w:t>
      </w:r>
      <w:r w:rsidR="00447AD8">
        <w:t xml:space="preserve">het een inname niet voor de eigen gevel, </w:t>
      </w:r>
      <w:r w:rsidR="00837557">
        <w:t xml:space="preserve">een </w:t>
      </w:r>
      <w:r w:rsidR="00931DAF">
        <w:t>grondige motivering waarom hiervan wordt afgeweken, en</w:t>
      </w:r>
      <w:r w:rsidR="00C640C9">
        <w:t xml:space="preserve">, </w:t>
      </w:r>
      <w:r w:rsidR="00931DAF">
        <w:t xml:space="preserve">indien het een aanvraag betreft voor een naburig eigendom, de schriftelijke toestemming van de eigenaar en desgevallend de huurder(s) van </w:t>
      </w:r>
      <w:r w:rsidR="001D503E">
        <w:t>dit</w:t>
      </w:r>
      <w:r w:rsidR="00931DAF">
        <w:t xml:space="preserve"> eigendom.</w:t>
      </w:r>
      <w:r w:rsidR="007E614B">
        <w:t xml:space="preserve"> </w:t>
      </w:r>
    </w:p>
    <w:p w14:paraId="59ADDF74" w14:textId="77777777" w:rsidR="004536A7" w:rsidRPr="00975544" w:rsidRDefault="004536A7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rPr>
          <w:b/>
          <w:sz w:val="22"/>
        </w:rPr>
      </w:pPr>
    </w:p>
    <w:p w14:paraId="36436733" w14:textId="77777777" w:rsidR="00D02264" w:rsidRPr="00F25631" w:rsidRDefault="00D02264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rPr>
          <w:b/>
          <w:sz w:val="22"/>
        </w:rPr>
      </w:pPr>
      <w:r w:rsidRPr="00F25631">
        <w:rPr>
          <w:b/>
          <w:sz w:val="22"/>
        </w:rPr>
        <w:t>Ondertekening</w:t>
      </w:r>
    </w:p>
    <w:p w14:paraId="52DAEF36" w14:textId="15292A10" w:rsidR="00D02264" w:rsidRDefault="00D02264" w:rsidP="00B735C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480" w:lineRule="auto"/>
      </w:pPr>
      <w:r>
        <w:t>Datum</w:t>
      </w:r>
      <w:r>
        <w:tab/>
      </w:r>
      <w:r w:rsidR="00F25631">
        <w:tab/>
      </w:r>
      <w:r w:rsidR="00F25631">
        <w:tab/>
      </w:r>
      <w:r w:rsidR="00F25631">
        <w:tab/>
      </w:r>
      <w:r w:rsidR="00F25631">
        <w:tab/>
      </w:r>
      <w:r>
        <w:t xml:space="preserve">Naam </w:t>
      </w:r>
      <w:r w:rsidR="006D01D6">
        <w:t>(</w:t>
      </w:r>
      <w:r>
        <w:t>in drukletters</w:t>
      </w:r>
      <w:r w:rsidR="006D01D6">
        <w:t>)</w:t>
      </w:r>
    </w:p>
    <w:p w14:paraId="3417C2BC" w14:textId="77777777" w:rsidR="00D02264" w:rsidRDefault="00F25631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</w:pPr>
      <w:r>
        <w:t>…………/………../ 20…..</w:t>
      </w:r>
      <w:r>
        <w:tab/>
      </w:r>
      <w:r>
        <w:tab/>
        <w:t>………………..</w:t>
      </w:r>
      <w:r w:rsidR="00D02264">
        <w:t>…………………………………………………….</w:t>
      </w:r>
    </w:p>
    <w:p w14:paraId="08B3453A" w14:textId="25465FF0" w:rsidR="00D02264" w:rsidRDefault="00D02264" w:rsidP="00B735C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480" w:lineRule="auto"/>
        <w:ind w:left="2832" w:firstLine="708"/>
      </w:pPr>
      <w:r>
        <w:t>Handtekening</w:t>
      </w:r>
      <w:r w:rsidR="00655797" w:rsidRPr="00745C99">
        <w:rPr>
          <w:b/>
          <w:bCs/>
        </w:rPr>
        <w:t>**</w:t>
      </w:r>
    </w:p>
    <w:p w14:paraId="60736BBB" w14:textId="77777777" w:rsidR="00D02264" w:rsidRDefault="00F25631" w:rsidP="00F2563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76" w:lineRule="auto"/>
      </w:pPr>
      <w:r>
        <w:tab/>
      </w:r>
      <w:r>
        <w:tab/>
      </w:r>
      <w:r>
        <w:tab/>
      </w:r>
      <w:r>
        <w:tab/>
      </w:r>
      <w:r>
        <w:tab/>
        <w:t>………………..…………………………………………………….</w:t>
      </w:r>
    </w:p>
    <w:p w14:paraId="60C4FD2B" w14:textId="77777777" w:rsidR="006A31A4" w:rsidRDefault="006A31A4" w:rsidP="006A31A4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b/>
          <w:i/>
          <w:sz w:val="22"/>
          <w:szCs w:val="18"/>
        </w:rPr>
      </w:pPr>
    </w:p>
    <w:p w14:paraId="4C64136F" w14:textId="3F85E81D" w:rsidR="006A31A4" w:rsidRPr="006A31A4" w:rsidRDefault="006A31A4" w:rsidP="006A31A4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708"/>
        <w:rPr>
          <w:rFonts w:asciiTheme="majorHAnsi" w:hAnsiTheme="majorHAnsi" w:cstheme="majorHAnsi"/>
          <w:bCs/>
          <w:i/>
          <w:sz w:val="22"/>
          <w:szCs w:val="18"/>
        </w:rPr>
      </w:pPr>
      <w:r w:rsidRPr="006A31A4">
        <w:rPr>
          <w:rFonts w:asciiTheme="majorHAnsi" w:hAnsiTheme="majorHAnsi" w:cstheme="majorHAnsi"/>
          <w:bCs/>
          <w:i/>
          <w:sz w:val="22"/>
          <w:szCs w:val="18"/>
        </w:rPr>
        <w:t xml:space="preserve">** </w:t>
      </w:r>
      <w:r w:rsidRPr="006A31A4">
        <w:rPr>
          <w:rFonts w:asciiTheme="majorHAnsi" w:hAnsiTheme="majorHAnsi" w:cstheme="majorHAnsi"/>
          <w:bCs/>
          <w:i/>
          <w:szCs w:val="16"/>
        </w:rPr>
        <w:t>Ondergetekende verklaart dat hij het reglement betreffende de terrasbelasting (</w:t>
      </w:r>
      <w:proofErr w:type="spellStart"/>
      <w:r w:rsidRPr="006A31A4">
        <w:rPr>
          <w:rFonts w:asciiTheme="majorHAnsi" w:hAnsiTheme="majorHAnsi" w:cstheme="majorHAnsi"/>
          <w:bCs/>
          <w:i/>
          <w:szCs w:val="16"/>
        </w:rPr>
        <w:t>belastingsreglement</w:t>
      </w:r>
      <w:proofErr w:type="spellEnd"/>
      <w:r w:rsidRPr="006A31A4">
        <w:rPr>
          <w:rFonts w:asciiTheme="majorHAnsi" w:hAnsiTheme="majorHAnsi" w:cstheme="majorHAnsi"/>
          <w:bCs/>
          <w:i/>
          <w:szCs w:val="16"/>
        </w:rPr>
        <w:t xml:space="preserve"> inname openbaar domein) en  terrasvergunning GR dd. 24 november 2020 heeft kennisgenomen </w:t>
      </w:r>
    </w:p>
    <w:p w14:paraId="227F0564" w14:textId="77777777" w:rsidR="006A31A4" w:rsidRDefault="006A31A4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rPr>
          <w:b/>
          <w:sz w:val="22"/>
        </w:rPr>
      </w:pPr>
    </w:p>
    <w:p w14:paraId="46F8BE79" w14:textId="4F80FD37" w:rsidR="00D02264" w:rsidRPr="00F25631" w:rsidRDefault="00D02264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rPr>
          <w:b/>
          <w:sz w:val="22"/>
        </w:rPr>
      </w:pPr>
      <w:r w:rsidRPr="00F25631">
        <w:rPr>
          <w:b/>
          <w:sz w:val="22"/>
        </w:rPr>
        <w:t>Hoe verder met dit formulier</w:t>
      </w:r>
      <w:r w:rsidR="0013425C">
        <w:rPr>
          <w:b/>
          <w:sz w:val="22"/>
        </w:rPr>
        <w:t>?</w:t>
      </w:r>
    </w:p>
    <w:p w14:paraId="4FB0041E" w14:textId="0D17EF36" w:rsidR="00D02264" w:rsidRPr="0094797E" w:rsidRDefault="00D02264" w:rsidP="00980E5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76" w:lineRule="auto"/>
        <w:rPr>
          <w:sz w:val="18"/>
          <w:szCs w:val="18"/>
        </w:rPr>
      </w:pPr>
      <w:r w:rsidRPr="0094797E">
        <w:rPr>
          <w:sz w:val="18"/>
          <w:szCs w:val="18"/>
        </w:rPr>
        <w:t xml:space="preserve">Bezorg </w:t>
      </w:r>
      <w:r w:rsidR="00F25631" w:rsidRPr="0094797E">
        <w:rPr>
          <w:sz w:val="18"/>
          <w:szCs w:val="18"/>
        </w:rPr>
        <w:t xml:space="preserve">het formulier </w:t>
      </w:r>
      <w:r w:rsidRPr="0094797E">
        <w:rPr>
          <w:sz w:val="18"/>
          <w:szCs w:val="18"/>
        </w:rPr>
        <w:t xml:space="preserve">volledig ingevuld en voorzien van de gevraagde bijlagen aan de dienst </w:t>
      </w:r>
      <w:r w:rsidR="0013425C" w:rsidRPr="0094797E">
        <w:rPr>
          <w:sz w:val="18"/>
          <w:szCs w:val="18"/>
        </w:rPr>
        <w:t>E</w:t>
      </w:r>
      <w:r w:rsidRPr="0094797E">
        <w:rPr>
          <w:sz w:val="18"/>
          <w:szCs w:val="18"/>
        </w:rPr>
        <w:t>conomie</w:t>
      </w:r>
      <w:r w:rsidR="00F25631" w:rsidRPr="0094797E">
        <w:rPr>
          <w:sz w:val="18"/>
          <w:szCs w:val="18"/>
        </w:rPr>
        <w:t xml:space="preserve">. </w:t>
      </w:r>
    </w:p>
    <w:p w14:paraId="6FE073D5" w14:textId="19DD8AA6" w:rsidR="003A50CA" w:rsidRDefault="003A50CA" w:rsidP="003A50C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/>
        <w:rPr>
          <w:sz w:val="18"/>
          <w:szCs w:val="18"/>
          <w:highlight w:val="yellow"/>
        </w:rPr>
      </w:pPr>
      <w:r>
        <w:rPr>
          <w:sz w:val="18"/>
          <w:szCs w:val="18"/>
        </w:rPr>
        <w:t>Uw a</w:t>
      </w:r>
      <w:r w:rsidRPr="003A50CA">
        <w:rPr>
          <w:sz w:val="18"/>
          <w:szCs w:val="18"/>
        </w:rPr>
        <w:t xml:space="preserve">anvraag wordt behandeld door de dienst economie met voorafgaand advies van de betrokken stedelijke diensten. </w:t>
      </w:r>
    </w:p>
    <w:p w14:paraId="09916C39" w14:textId="77777777" w:rsidR="006A31A4" w:rsidRDefault="00815493" w:rsidP="006A31A4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/>
        <w:rPr>
          <w:sz w:val="18"/>
          <w:szCs w:val="18"/>
        </w:rPr>
      </w:pPr>
      <w:r w:rsidRPr="002F31B4">
        <w:rPr>
          <w:sz w:val="18"/>
          <w:szCs w:val="18"/>
        </w:rPr>
        <w:t xml:space="preserve">Vervolgens wordt uw aanvraagdossier voorgelegd op het college van burgemeester en schepenen om al dan niet een </w:t>
      </w:r>
      <w:r w:rsidR="003A50CA" w:rsidRPr="002F31B4">
        <w:rPr>
          <w:sz w:val="18"/>
          <w:szCs w:val="18"/>
        </w:rPr>
        <w:t>terras</w:t>
      </w:r>
      <w:r w:rsidRPr="002F31B4">
        <w:rPr>
          <w:sz w:val="18"/>
          <w:szCs w:val="18"/>
        </w:rPr>
        <w:t>vergunning af te leveren</w:t>
      </w:r>
      <w:r w:rsidR="002F31B4">
        <w:rPr>
          <w:sz w:val="18"/>
          <w:szCs w:val="18"/>
        </w:rPr>
        <w:t>. Deze vergunning is gekoppeld aan een uitbatingsvergunning voor horeca, en wordt afgeleverd op naam van een bepaalde exploitant voor een bepaalde zaak en is niet overdraagbaar.</w:t>
      </w:r>
    </w:p>
    <w:p w14:paraId="447EA789" w14:textId="2C9C7717" w:rsidR="00B735C1" w:rsidRPr="0061375A" w:rsidRDefault="00815493" w:rsidP="006A31A4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/>
      </w:pPr>
      <w:r w:rsidRPr="0094797E">
        <w:rPr>
          <w:sz w:val="18"/>
          <w:szCs w:val="18"/>
        </w:rPr>
        <w:t xml:space="preserve">Hebt u nog vragen, bel of mail met de dienst Economie  011 23 93 44 of </w:t>
      </w:r>
      <w:r w:rsidR="00980375">
        <w:rPr>
          <w:sz w:val="18"/>
          <w:szCs w:val="18"/>
        </w:rPr>
        <w:t>horeca</w:t>
      </w:r>
      <w:r w:rsidRPr="0094797E">
        <w:rPr>
          <w:sz w:val="18"/>
          <w:szCs w:val="18"/>
        </w:rPr>
        <w:t>@hasselt.be</w:t>
      </w:r>
    </w:p>
    <w:sectPr w:rsidR="00B735C1" w:rsidRPr="0061375A" w:rsidSect="0061688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595" w:bottom="1247" w:left="2381" w:header="59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21B90" w14:textId="77777777" w:rsidR="009359DA" w:rsidRDefault="009359DA" w:rsidP="0097541F">
      <w:pPr>
        <w:spacing w:line="240" w:lineRule="auto"/>
      </w:pPr>
      <w:r>
        <w:separator/>
      </w:r>
    </w:p>
  </w:endnote>
  <w:endnote w:type="continuationSeparator" w:id="0">
    <w:p w14:paraId="5D649294" w14:textId="77777777" w:rsidR="009359DA" w:rsidRDefault="009359DA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4FF7F8D9-7797-4AD8-886C-BAB3CE21DD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2611CD9-5374-4117-94CD-FC11AA6C7F3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159238A9-4EF3-43D5-8DE2-DA89F782D0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97BAA" w14:textId="77777777" w:rsidR="004006D2" w:rsidRDefault="004006D2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CF546AE" wp14:editId="48A559B3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B9EC94" w14:textId="77777777"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DB343B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fldSimple w:instr=" NUMPAGES  \* Arabic  \* MERGEFORMAT ">
                            <w:r w:rsidR="00DB343B">
                              <w:rPr>
                                <w:noProof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546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14:paraId="48B9EC94" w14:textId="77777777"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DB343B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884908">
                      <w:fldChar w:fldCharType="begin"/>
                    </w:r>
                    <w:r w:rsidR="00884908">
                      <w:instrText xml:space="preserve"> NUMPAGES  \* Arabic  \* MERGEFORMAT </w:instrText>
                    </w:r>
                    <w:r w:rsidR="00884908">
                      <w:fldChar w:fldCharType="separate"/>
                    </w:r>
                    <w:r w:rsidR="00DB343B">
                      <w:rPr>
                        <w:noProof/>
                      </w:rPr>
                      <w:t>2</w:t>
                    </w:r>
                    <w:r w:rsidR="00884908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47790" w14:textId="77777777" w:rsidR="004006D2" w:rsidRDefault="006C0F35" w:rsidP="00C6640C">
    <w:pPr>
      <w:pStyle w:val="Voettekst"/>
      <w:tabs>
        <w:tab w:val="clear" w:pos="595"/>
        <w:tab w:val="left" w:pos="127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25F417BA" wp14:editId="203EF9BD">
          <wp:simplePos x="0" y="0"/>
          <wp:positionH relativeFrom="page">
            <wp:posOffset>176431</wp:posOffset>
          </wp:positionH>
          <wp:positionV relativeFrom="page">
            <wp:posOffset>10172700</wp:posOffset>
          </wp:positionV>
          <wp:extent cx="4728390" cy="521322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sselt briefhoofd-1-rgb-onder-400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8390" cy="521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6D2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AFF7FDC" wp14:editId="26D8D73E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367FF6" id="Rechte verbindingslijn 7" o:spid="_x0000_s1026" style="position:absolute;z-index:-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AstrBN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BD974" w14:textId="77777777" w:rsidR="009359DA" w:rsidRDefault="009359DA" w:rsidP="0097541F">
      <w:pPr>
        <w:spacing w:line="240" w:lineRule="auto"/>
      </w:pPr>
      <w:r>
        <w:separator/>
      </w:r>
    </w:p>
  </w:footnote>
  <w:footnote w:type="continuationSeparator" w:id="0">
    <w:p w14:paraId="41E072B3" w14:textId="77777777" w:rsidR="009359DA" w:rsidRDefault="009359DA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A85C5" w14:textId="77777777" w:rsidR="004006D2" w:rsidRDefault="004006D2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7F46EA5" wp14:editId="174569B7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A455F6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434DB" w14:textId="77777777" w:rsidR="004006D2" w:rsidRDefault="0061375A">
    <w:pPr>
      <w:pStyle w:val="Kopteks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A6F15BA" wp14:editId="62A1310C">
          <wp:simplePos x="0" y="0"/>
          <wp:positionH relativeFrom="page">
            <wp:posOffset>-62865</wp:posOffset>
          </wp:positionH>
          <wp:positionV relativeFrom="page">
            <wp:posOffset>-6350</wp:posOffset>
          </wp:positionV>
          <wp:extent cx="1303655" cy="668020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sselt briefhoofd-1-rgb-boven-400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22FB">
      <w:rPr>
        <w:noProof/>
      </w:rPr>
      <w:drawing>
        <wp:anchor distT="0" distB="0" distL="114300" distR="114300" simplePos="0" relativeHeight="251659264" behindDoc="1" locked="0" layoutInCell="1" allowOverlap="1" wp14:anchorId="5CE38734" wp14:editId="1FC6BAAC">
          <wp:simplePos x="0" y="0"/>
          <wp:positionH relativeFrom="page">
            <wp:posOffset>0</wp:posOffset>
          </wp:positionH>
          <wp:positionV relativeFrom="page">
            <wp:posOffset>4540250</wp:posOffset>
          </wp:positionV>
          <wp:extent cx="2267585" cy="1511300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asselt briefhoofd-1-rgb-midden-400.w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585" cy="151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D5454"/>
    <w:multiLevelType w:val="hybridMultilevel"/>
    <w:tmpl w:val="ADB22642"/>
    <w:lvl w:ilvl="0" w:tplc="20B2AC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45347"/>
    <w:multiLevelType w:val="hybridMultilevel"/>
    <w:tmpl w:val="D7C88D9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B1522"/>
    <w:multiLevelType w:val="hybridMultilevel"/>
    <w:tmpl w:val="5A083F5E"/>
    <w:lvl w:ilvl="0" w:tplc="FF1C730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D65D0"/>
    <w:multiLevelType w:val="hybridMultilevel"/>
    <w:tmpl w:val="F95CD89A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21880"/>
    <w:multiLevelType w:val="hybridMultilevel"/>
    <w:tmpl w:val="A3FA1972"/>
    <w:lvl w:ilvl="0" w:tplc="0813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B23CD"/>
    <w:multiLevelType w:val="hybridMultilevel"/>
    <w:tmpl w:val="6CDE041E"/>
    <w:lvl w:ilvl="0" w:tplc="D5E685EE">
      <w:numFmt w:val="bullet"/>
      <w:lvlText w:val=""/>
      <w:lvlJc w:val="left"/>
      <w:pPr>
        <w:ind w:left="2146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6" w15:restartNumberingAfterBreak="0">
    <w:nsid w:val="300975D5"/>
    <w:multiLevelType w:val="hybridMultilevel"/>
    <w:tmpl w:val="7DCC72D2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9566B"/>
    <w:multiLevelType w:val="hybridMultilevel"/>
    <w:tmpl w:val="D1EC0822"/>
    <w:lvl w:ilvl="0" w:tplc="D88AC50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742BD"/>
    <w:multiLevelType w:val="hybridMultilevel"/>
    <w:tmpl w:val="EA7A0CC6"/>
    <w:lvl w:ilvl="0" w:tplc="6B7621C6">
      <w:start w:val="4"/>
      <w:numFmt w:val="bullet"/>
      <w:lvlText w:val="-"/>
      <w:lvlJc w:val="left"/>
      <w:pPr>
        <w:ind w:left="1188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9" w15:restartNumberingAfterBreak="0">
    <w:nsid w:val="512C4575"/>
    <w:multiLevelType w:val="hybridMultilevel"/>
    <w:tmpl w:val="D5884646"/>
    <w:lvl w:ilvl="0" w:tplc="A7F00C64">
      <w:start w:val="1"/>
      <w:numFmt w:val="bullet"/>
      <w:lvlText w:val=""/>
      <w:lvlJc w:val="left"/>
      <w:pPr>
        <w:ind w:left="213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5FFE56A9"/>
    <w:multiLevelType w:val="hybridMultilevel"/>
    <w:tmpl w:val="60480ED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191768"/>
    <w:multiLevelType w:val="hybridMultilevel"/>
    <w:tmpl w:val="599AC466"/>
    <w:lvl w:ilvl="0" w:tplc="A7F00C64">
      <w:start w:val="1"/>
      <w:numFmt w:val="bullet"/>
      <w:lvlText w:val="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3"/>
  </w:num>
  <w:num w:numId="5">
    <w:abstractNumId w:val="10"/>
  </w:num>
  <w:num w:numId="6">
    <w:abstractNumId w:val="11"/>
  </w:num>
  <w:num w:numId="7">
    <w:abstractNumId w:val="0"/>
  </w:num>
  <w:num w:numId="8">
    <w:abstractNumId w:val="2"/>
  </w:num>
  <w:num w:numId="9">
    <w:abstractNumId w:val="7"/>
  </w:num>
  <w:num w:numId="10">
    <w:abstractNumId w:val="6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embedTrueTypeFonts/>
  <w:proofState w:spelling="clean"/>
  <w:attachedTemplate r:id="rId1"/>
  <w:trackRevisions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4D5"/>
    <w:rsid w:val="00012492"/>
    <w:rsid w:val="000139C6"/>
    <w:rsid w:val="00077DFA"/>
    <w:rsid w:val="00085361"/>
    <w:rsid w:val="00086D4D"/>
    <w:rsid w:val="00092AC1"/>
    <w:rsid w:val="00094D96"/>
    <w:rsid w:val="000D3E72"/>
    <w:rsid w:val="001024AF"/>
    <w:rsid w:val="00104D91"/>
    <w:rsid w:val="00121188"/>
    <w:rsid w:val="00130EB5"/>
    <w:rsid w:val="0013425C"/>
    <w:rsid w:val="00147536"/>
    <w:rsid w:val="001845A2"/>
    <w:rsid w:val="001A04DC"/>
    <w:rsid w:val="001C4ADE"/>
    <w:rsid w:val="001D503E"/>
    <w:rsid w:val="001E67A3"/>
    <w:rsid w:val="001E6D6A"/>
    <w:rsid w:val="002238CE"/>
    <w:rsid w:val="00225B65"/>
    <w:rsid w:val="002261A5"/>
    <w:rsid w:val="00281234"/>
    <w:rsid w:val="002B19B7"/>
    <w:rsid w:val="002D430C"/>
    <w:rsid w:val="002D65E7"/>
    <w:rsid w:val="002F1287"/>
    <w:rsid w:val="002F31B4"/>
    <w:rsid w:val="00305140"/>
    <w:rsid w:val="0033429E"/>
    <w:rsid w:val="00352E0B"/>
    <w:rsid w:val="00372341"/>
    <w:rsid w:val="003A4B66"/>
    <w:rsid w:val="003A50CA"/>
    <w:rsid w:val="003F5FDE"/>
    <w:rsid w:val="004006D2"/>
    <w:rsid w:val="00447AD8"/>
    <w:rsid w:val="004536A7"/>
    <w:rsid w:val="004546AB"/>
    <w:rsid w:val="00455DF4"/>
    <w:rsid w:val="00491902"/>
    <w:rsid w:val="004A549D"/>
    <w:rsid w:val="004B06B8"/>
    <w:rsid w:val="004C2586"/>
    <w:rsid w:val="004C3508"/>
    <w:rsid w:val="004D468D"/>
    <w:rsid w:val="004E1601"/>
    <w:rsid w:val="004F2708"/>
    <w:rsid w:val="004F4968"/>
    <w:rsid w:val="00501B17"/>
    <w:rsid w:val="00506B23"/>
    <w:rsid w:val="00520F69"/>
    <w:rsid w:val="00525526"/>
    <w:rsid w:val="005322FB"/>
    <w:rsid w:val="00570C01"/>
    <w:rsid w:val="00577AAF"/>
    <w:rsid w:val="00581724"/>
    <w:rsid w:val="00594233"/>
    <w:rsid w:val="00595323"/>
    <w:rsid w:val="005A1F13"/>
    <w:rsid w:val="005B14D5"/>
    <w:rsid w:val="005C592E"/>
    <w:rsid w:val="005D1B5C"/>
    <w:rsid w:val="005F3B33"/>
    <w:rsid w:val="0061375A"/>
    <w:rsid w:val="0061688C"/>
    <w:rsid w:val="00622C74"/>
    <w:rsid w:val="00655797"/>
    <w:rsid w:val="00685A26"/>
    <w:rsid w:val="006A0425"/>
    <w:rsid w:val="006A1F5D"/>
    <w:rsid w:val="006A31A4"/>
    <w:rsid w:val="006C0F35"/>
    <w:rsid w:val="006D01D6"/>
    <w:rsid w:val="006D0743"/>
    <w:rsid w:val="00725792"/>
    <w:rsid w:val="00745C99"/>
    <w:rsid w:val="0076076E"/>
    <w:rsid w:val="00766D23"/>
    <w:rsid w:val="00772AB6"/>
    <w:rsid w:val="007878D9"/>
    <w:rsid w:val="007E614B"/>
    <w:rsid w:val="007F0C2B"/>
    <w:rsid w:val="00805978"/>
    <w:rsid w:val="00807559"/>
    <w:rsid w:val="00815493"/>
    <w:rsid w:val="00837557"/>
    <w:rsid w:val="00845C86"/>
    <w:rsid w:val="008622E7"/>
    <w:rsid w:val="00884908"/>
    <w:rsid w:val="00885ADE"/>
    <w:rsid w:val="008A4A88"/>
    <w:rsid w:val="008C1FFB"/>
    <w:rsid w:val="009036DD"/>
    <w:rsid w:val="00931DAF"/>
    <w:rsid w:val="009359DA"/>
    <w:rsid w:val="0094797E"/>
    <w:rsid w:val="00953693"/>
    <w:rsid w:val="009555F5"/>
    <w:rsid w:val="0097541F"/>
    <w:rsid w:val="00975544"/>
    <w:rsid w:val="00980375"/>
    <w:rsid w:val="00980E51"/>
    <w:rsid w:val="00981F3C"/>
    <w:rsid w:val="009D7AD6"/>
    <w:rsid w:val="009E07D2"/>
    <w:rsid w:val="009E3616"/>
    <w:rsid w:val="00A17BB6"/>
    <w:rsid w:val="00AC4011"/>
    <w:rsid w:val="00AE1482"/>
    <w:rsid w:val="00AE351E"/>
    <w:rsid w:val="00B03025"/>
    <w:rsid w:val="00B735C1"/>
    <w:rsid w:val="00BA217A"/>
    <w:rsid w:val="00BA5849"/>
    <w:rsid w:val="00C0597F"/>
    <w:rsid w:val="00C221A8"/>
    <w:rsid w:val="00C26E0C"/>
    <w:rsid w:val="00C61794"/>
    <w:rsid w:val="00C640C9"/>
    <w:rsid w:val="00C651F5"/>
    <w:rsid w:val="00C6640C"/>
    <w:rsid w:val="00CB7B8B"/>
    <w:rsid w:val="00CC2AD0"/>
    <w:rsid w:val="00CD711F"/>
    <w:rsid w:val="00D02264"/>
    <w:rsid w:val="00D102E5"/>
    <w:rsid w:val="00D37C53"/>
    <w:rsid w:val="00D64010"/>
    <w:rsid w:val="00D70621"/>
    <w:rsid w:val="00D936D4"/>
    <w:rsid w:val="00DB343B"/>
    <w:rsid w:val="00DC0B87"/>
    <w:rsid w:val="00DC1B4F"/>
    <w:rsid w:val="00DE1D2E"/>
    <w:rsid w:val="00DE42B4"/>
    <w:rsid w:val="00E27250"/>
    <w:rsid w:val="00E30A65"/>
    <w:rsid w:val="00E81A67"/>
    <w:rsid w:val="00E84E65"/>
    <w:rsid w:val="00EC7702"/>
    <w:rsid w:val="00EF6D86"/>
    <w:rsid w:val="00F25631"/>
    <w:rsid w:val="00F41260"/>
    <w:rsid w:val="00F73484"/>
    <w:rsid w:val="00F77256"/>
    <w:rsid w:val="00F97AE0"/>
    <w:rsid w:val="00FC5A2B"/>
    <w:rsid w:val="00FC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94CBAB7"/>
  <w15:chartTrackingRefBased/>
  <w15:docId w15:val="{F10F0482-88CB-4212-A478-F417706D4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TekstTitel">
    <w:name w:val="H Tekst Titel"/>
    <w:basedOn w:val="HTekstOnderwerp"/>
    <w:qFormat/>
    <w:rsid w:val="003A4B66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3A4B66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3A4B66"/>
    <w:rPr>
      <w:b/>
      <w:spacing w:val="4"/>
    </w:rPr>
  </w:style>
  <w:style w:type="paragraph" w:customStyle="1" w:styleId="HDocType">
    <w:name w:val="H Doc Type"/>
    <w:basedOn w:val="HTekst"/>
    <w:qFormat/>
    <w:rsid w:val="009555F5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table" w:styleId="Tabelraster">
    <w:name w:val="Table Grid"/>
    <w:basedOn w:val="Standaardtabel"/>
    <w:uiPriority w:val="59"/>
    <w:rsid w:val="00766D23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853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5361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2F1287"/>
    <w:pPr>
      <w:tabs>
        <w:tab w:val="clear" w:pos="595"/>
        <w:tab w:val="clear" w:pos="1191"/>
        <w:tab w:val="clear" w:pos="1786"/>
        <w:tab w:val="clear" w:pos="2381"/>
        <w:tab w:val="clear" w:pos="2977"/>
        <w:tab w:val="clear" w:pos="3572"/>
        <w:tab w:val="clear" w:pos="4167"/>
        <w:tab w:val="clear" w:pos="4763"/>
        <w:tab w:val="clear" w:pos="5358"/>
        <w:tab w:val="clear" w:pos="5954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A042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A0425"/>
    <w:pPr>
      <w:tabs>
        <w:tab w:val="clear" w:pos="595"/>
        <w:tab w:val="clear" w:pos="1191"/>
        <w:tab w:val="clear" w:pos="1786"/>
        <w:tab w:val="clear" w:pos="2381"/>
        <w:tab w:val="clear" w:pos="2977"/>
        <w:tab w:val="clear" w:pos="3572"/>
        <w:tab w:val="clear" w:pos="4167"/>
        <w:tab w:val="clear" w:pos="4763"/>
        <w:tab w:val="clear" w:pos="5358"/>
        <w:tab w:val="clear" w:pos="5954"/>
      </w:tabs>
      <w:spacing w:line="240" w:lineRule="auto"/>
    </w:pPr>
    <w:rPr>
      <w:szCs w:val="20"/>
      <w:lang w:val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A0425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E614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</w:pPr>
    <w:rPr>
      <w:b/>
      <w:bCs/>
      <w:lang w:val="nl-BE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E614B"/>
    <w:rPr>
      <w:b/>
      <w:bCs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80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gevingsloket.b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1_IEDEREEN\FAD\ECI\_Logo_Hasselt_Heeft_Het\Office%20Sjablonen%20Groep%20Hasselt\Stad%20Hasselt\Standaarddocument_Sta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495F6-BD57-4450-A043-9BB5232D4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Standaarddocument_Stad.dotx</Template>
  <TotalTime>3</TotalTime>
  <Pages>2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Shana Bogaerts</dc:creator>
  <cp:keywords/>
  <dc:description/>
  <cp:lastModifiedBy>Nancy van de Winckel</cp:lastModifiedBy>
  <cp:revision>3</cp:revision>
  <cp:lastPrinted>2021-02-11T19:54:00Z</cp:lastPrinted>
  <dcterms:created xsi:type="dcterms:W3CDTF">2021-02-11T19:54:00Z</dcterms:created>
  <dcterms:modified xsi:type="dcterms:W3CDTF">2021-02-11T19:55:00Z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