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8FC2E" w14:textId="71DD5A7A" w:rsidR="000C35E2" w:rsidRPr="009B69A2" w:rsidRDefault="000C35E2" w:rsidP="000C35E2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right="-539"/>
        <w:rPr>
          <w:rStyle w:val="ReglementChar"/>
          <w:sz w:val="22"/>
        </w:rPr>
      </w:pPr>
      <w:r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0B237" wp14:editId="6931A8E5">
                <wp:simplePos x="0" y="0"/>
                <wp:positionH relativeFrom="column">
                  <wp:posOffset>-1275715</wp:posOffset>
                </wp:positionH>
                <wp:positionV relativeFrom="paragraph">
                  <wp:posOffset>-887095</wp:posOffset>
                </wp:positionV>
                <wp:extent cx="1432560" cy="330200"/>
                <wp:effectExtent l="0" t="0" r="15240" b="12700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8CC35" id="Rechthoek 1" o:spid="_x0000_s1026" style="position:absolute;margin-left:-100.45pt;margin-top:-69.85pt;width:112.8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" fillcolor="white [3212]" strokecolor="white [3212]" strokeweight="1pt"/>
            </w:pict>
          </mc:Fallback>
        </mc:AlternateContent>
      </w:r>
      <w:r>
        <w:rPr>
          <w:rStyle w:val="ReglementChar"/>
          <w:sz w:val="22"/>
        </w:rPr>
        <w:t>VOOR WIE</w:t>
      </w:r>
    </w:p>
    <w:p w14:paraId="034F4B01" w14:textId="77777777" w:rsidR="000C35E2" w:rsidRDefault="000C35E2" w:rsidP="000C35E2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</w:p>
    <w:p w14:paraId="13FD141F" w14:textId="724F25F9" w:rsidR="000C35E2" w:rsidRDefault="000C35E2" w:rsidP="000C35E2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</w:pPr>
      <w:r>
        <w:t xml:space="preserve">Erkend </w:t>
      </w:r>
      <w:r w:rsidR="0038067C">
        <w:t xml:space="preserve">Hasselts </w:t>
      </w:r>
      <w:r>
        <w:t xml:space="preserve">jeugdwerk </w:t>
      </w:r>
      <w:r w:rsidR="0038067C">
        <w:t>in het</w:t>
      </w:r>
      <w:r>
        <w:t xml:space="preserve"> werkingsjaar 2019-2020 dat op kamp ging tijdens de coronamaatregelen en extra kosten maakte om dit kamp </w:t>
      </w:r>
      <w:proofErr w:type="spellStart"/>
      <w:r>
        <w:t>coronaproof</w:t>
      </w:r>
      <w:proofErr w:type="spellEnd"/>
      <w:r>
        <w:t xml:space="preserve"> te maken.</w:t>
      </w:r>
    </w:p>
    <w:p w14:paraId="672E6B2F" w14:textId="77777777" w:rsidR="000C35E2" w:rsidRDefault="000C35E2" w:rsidP="009B69A2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right="-539"/>
        <w:rPr>
          <w:rFonts w:cstheme="minorHAnsi"/>
          <w:b/>
          <w:bCs/>
          <w:sz w:val="22"/>
        </w:rPr>
      </w:pPr>
    </w:p>
    <w:p w14:paraId="380A37E6" w14:textId="68CF4AB9" w:rsidR="009B69A2" w:rsidRPr="009B69A2" w:rsidRDefault="000C35E2" w:rsidP="009B69A2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right="-539"/>
        <w:rPr>
          <w:rStyle w:val="ReglementChar"/>
          <w:sz w:val="22"/>
        </w:rPr>
      </w:pPr>
      <w:r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1786B34B" wp14:editId="3AC7262E">
                <wp:simplePos x="0" y="0"/>
                <wp:positionH relativeFrom="page">
                  <wp:posOffset>2209800</wp:posOffset>
                </wp:positionH>
                <wp:positionV relativeFrom="page">
                  <wp:posOffset>335280</wp:posOffset>
                </wp:positionV>
                <wp:extent cx="2682240" cy="238760"/>
                <wp:effectExtent l="0" t="0" r="2286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38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4FD38" w14:textId="74B5244D" w:rsidR="00CB4C3A" w:rsidRPr="00E971D7" w:rsidRDefault="00CB4C3A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0C35E2">
                              <w:rPr>
                                <w:rFonts w:ascii="Verdana" w:hAnsi="Verdana"/>
                                <w:b/>
                              </w:rPr>
                              <w:t>CORONAPROOF KAMP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6B34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4pt;margin-top:26.4pt;width:211.2pt;height:18.8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" filled="f" strokecolor="black [3213]" strokeweight="1pt">
                <v:textbox inset="1.6mm,1.6mm,1.6mm,1.6mm">
                  <w:txbxContent>
                    <w:p w14:paraId="02D4FD38" w14:textId="74B5244D" w:rsidR="00CB4C3A" w:rsidRPr="00E971D7" w:rsidRDefault="00CB4C3A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0C35E2">
                        <w:rPr>
                          <w:rFonts w:ascii="Verdana" w:hAnsi="Verdana"/>
                          <w:b/>
                        </w:rPr>
                        <w:t>CORONAPROOF KAMP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9B69A2">
        <w:rPr>
          <w:rFonts w:cstheme="minorHAnsi"/>
          <w:b/>
          <w:bCs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79EB344A" wp14:editId="4F41E342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DD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B017DD" w:rsidRPr="009B69A2"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64384" behindDoc="1" locked="1" layoutInCell="1" allowOverlap="1" wp14:anchorId="2DB835DE" wp14:editId="15FE9A64">
            <wp:simplePos x="0" y="0"/>
            <wp:positionH relativeFrom="page">
              <wp:posOffset>-34290</wp:posOffset>
            </wp:positionH>
            <wp:positionV relativeFrom="page">
              <wp:posOffset>-57150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29" w:rsidRPr="009B69A2">
        <w:rPr>
          <w:rFonts w:ascii="Arial" w:hAnsi="Arial" w:cs="Arial"/>
          <w:b/>
          <w:bCs/>
          <w:noProof/>
          <w:sz w:val="22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3F3D1C71" wp14:editId="2678EE86">
                <wp:simplePos x="0" y="0"/>
                <wp:positionH relativeFrom="page">
                  <wp:posOffset>387927</wp:posOffset>
                </wp:positionH>
                <wp:positionV relativeFrom="page">
                  <wp:posOffset>7970982</wp:posOffset>
                </wp:positionV>
                <wp:extent cx="1691640" cy="2317750"/>
                <wp:effectExtent l="0" t="0" r="3810" b="63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598A" w14:textId="77777777" w:rsidR="00CB4C3A" w:rsidRPr="000D25F7" w:rsidRDefault="00CB4C3A" w:rsidP="00B017DD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 w:rsidRPr="000D25F7"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14:paraId="3B67DAE0" w14:textId="77777777" w:rsidR="00CB4C3A" w:rsidRPr="000D25F7" w:rsidRDefault="00CB4C3A" w:rsidP="00B017DD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14:paraId="1A4491C1" w14:textId="77777777" w:rsidR="00CB4C3A" w:rsidRPr="000D25F7" w:rsidRDefault="00CB4C3A" w:rsidP="00B017DD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1C71" id="_x0000_s1027" type="#_x0000_t202" style="position:absolute;margin-left:30.55pt;margin-top:627.65pt;width:133.2pt;height:182.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" stroked="f">
                <v:textbox inset="0,0,0,0">
                  <w:txbxContent>
                    <w:p w14:paraId="4FB0598A" w14:textId="77777777" w:rsidR="00CB4C3A" w:rsidRPr="000D25F7" w:rsidRDefault="00CB4C3A" w:rsidP="00B017DD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 w:rsidRPr="000D25F7">
                        <w:rPr>
                          <w:b/>
                          <w:sz w:val="15"/>
                        </w:rPr>
                        <w:t>Voor meer info</w:t>
                      </w:r>
                    </w:p>
                    <w:p w14:paraId="3B67DAE0" w14:textId="77777777" w:rsidR="00CB4C3A" w:rsidRPr="000D25F7" w:rsidRDefault="00CB4C3A" w:rsidP="00B017DD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Pr="000D25F7">
                        <w:rPr>
                          <w:sz w:val="15"/>
                        </w:rPr>
                        <w:t xml:space="preserve"> </w:t>
                      </w:r>
                    </w:p>
                    <w:p w14:paraId="1A4491C1" w14:textId="77777777" w:rsidR="00CB4C3A" w:rsidRPr="000D25F7" w:rsidRDefault="00CB4C3A" w:rsidP="00B017DD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69A2" w:rsidRPr="009B69A2">
        <w:rPr>
          <w:rFonts w:cstheme="minorHAnsi"/>
          <w:b/>
          <w:bCs/>
          <w:sz w:val="22"/>
        </w:rPr>
        <w:t>V</w:t>
      </w:r>
      <w:r w:rsidR="009B69A2" w:rsidRPr="009B69A2">
        <w:rPr>
          <w:rStyle w:val="ReglementChar"/>
          <w:sz w:val="22"/>
        </w:rPr>
        <w:t>OORWAARDEN</w:t>
      </w:r>
    </w:p>
    <w:p w14:paraId="7BD0C6AA" w14:textId="77777777" w:rsidR="009B69A2" w:rsidRDefault="009B69A2" w:rsidP="009B69A2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20" w:line="240" w:lineRule="auto"/>
        <w:ind w:left="1775"/>
        <w:contextualSpacing w:val="0"/>
      </w:pPr>
    </w:p>
    <w:p w14:paraId="6AC4D886" w14:textId="5B465873" w:rsidR="006872BC" w:rsidRDefault="000C35E2" w:rsidP="000C35E2">
      <w:pPr>
        <w:pStyle w:val="Lijstalinea"/>
        <w:numPr>
          <w:ilvl w:val="0"/>
          <w:numId w:val="1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</w:pPr>
      <w:r>
        <w:t>1 aanvraag per jeugdvereniging</w:t>
      </w:r>
    </w:p>
    <w:p w14:paraId="34BC279E" w14:textId="43CD7074" w:rsidR="000C35E2" w:rsidRDefault="000C35E2" w:rsidP="000C35E2">
      <w:pPr>
        <w:pStyle w:val="Lijstalinea"/>
        <w:numPr>
          <w:ilvl w:val="0"/>
          <w:numId w:val="1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</w:pPr>
      <w:r>
        <w:t xml:space="preserve">Voor </w:t>
      </w:r>
      <w:r w:rsidR="0038067C">
        <w:t xml:space="preserve">activiteiten tijdens </w:t>
      </w:r>
      <w:r>
        <w:t xml:space="preserve">de periode </w:t>
      </w:r>
      <w:r w:rsidR="0038067C">
        <w:t xml:space="preserve">van </w:t>
      </w:r>
      <w:r>
        <w:t>1 juni 2020 t.e.m. 31 augustus 2020</w:t>
      </w:r>
    </w:p>
    <w:p w14:paraId="4824F326" w14:textId="7832D3EB" w:rsidR="000C35E2" w:rsidRDefault="000C35E2" w:rsidP="000C35E2">
      <w:pPr>
        <w:pStyle w:val="Lijstalinea"/>
        <w:numPr>
          <w:ilvl w:val="0"/>
          <w:numId w:val="19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</w:pPr>
      <w:r>
        <w:t>De gemaakte kosten zijn een gevolg van de opgelegde maatregelen, en kunnen aangetoond worden.</w:t>
      </w:r>
    </w:p>
    <w:p w14:paraId="7857F56A" w14:textId="77777777" w:rsidR="0014713D" w:rsidRDefault="0014713D" w:rsidP="00C1271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40" w:lineRule="auto"/>
        <w:ind w:left="1134"/>
        <w:rPr>
          <w:rFonts w:cstheme="minorHAnsi"/>
          <w:b/>
          <w:szCs w:val="20"/>
        </w:rPr>
      </w:pPr>
    </w:p>
    <w:p w14:paraId="3B22B7DA" w14:textId="3162C25A" w:rsidR="009B69A2" w:rsidRPr="001E6F95" w:rsidRDefault="001362A1" w:rsidP="009B69A2">
      <w:pPr>
        <w:pStyle w:val="Reglement"/>
        <w:rPr>
          <w:sz w:val="22"/>
        </w:rPr>
      </w:pPr>
      <w:r>
        <w:rPr>
          <w:sz w:val="22"/>
        </w:rPr>
        <w:t>TIMING</w:t>
      </w:r>
    </w:p>
    <w:p w14:paraId="5F54FD0B" w14:textId="47366605" w:rsidR="00EA5996" w:rsidRPr="00EA5996" w:rsidRDefault="00931E1D" w:rsidP="007458B4">
      <w:pPr>
        <w:pStyle w:val="HTekst"/>
        <w:tabs>
          <w:tab w:val="clear" w:pos="1786"/>
          <w:tab w:val="left" w:pos="1134"/>
        </w:tabs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szCs w:val="20"/>
        </w:rPr>
        <w:t xml:space="preserve">De subsidie dient aangevraagd te worden voor </w:t>
      </w:r>
      <w:r w:rsidR="003E3A84">
        <w:rPr>
          <w:rFonts w:cstheme="minorHAnsi"/>
          <w:szCs w:val="20"/>
        </w:rPr>
        <w:t>30</w:t>
      </w:r>
      <w:r>
        <w:rPr>
          <w:rFonts w:cstheme="minorHAnsi"/>
          <w:szCs w:val="20"/>
        </w:rPr>
        <w:t xml:space="preserve"> no</w:t>
      </w:r>
      <w:bookmarkStart w:id="0" w:name="_GoBack"/>
      <w:bookmarkEnd w:id="0"/>
      <w:r>
        <w:rPr>
          <w:rFonts w:cstheme="minorHAnsi"/>
          <w:szCs w:val="20"/>
        </w:rPr>
        <w:t>vember 2020</w:t>
      </w:r>
      <w:r w:rsidR="00B925F6">
        <w:rPr>
          <w:rFonts w:cstheme="minorHAnsi"/>
          <w:szCs w:val="20"/>
        </w:rPr>
        <w:t>.</w:t>
      </w:r>
    </w:p>
    <w:p w14:paraId="75C3A0F4" w14:textId="71BD59F2" w:rsidR="009B69A2" w:rsidRDefault="009B69A2" w:rsidP="009B69A2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Mail </w:t>
      </w:r>
      <w:r w:rsidR="00B925F6">
        <w:rPr>
          <w:rFonts w:cstheme="minorHAnsi"/>
          <w:szCs w:val="20"/>
        </w:rPr>
        <w:t>dit aanvraag</w:t>
      </w:r>
      <w:r w:rsidR="00931E1D">
        <w:rPr>
          <w:rFonts w:cstheme="minorHAnsi"/>
          <w:szCs w:val="20"/>
        </w:rPr>
        <w:t xml:space="preserve">formulier </w:t>
      </w:r>
      <w:r w:rsidR="00B925F6">
        <w:rPr>
          <w:rFonts w:cstheme="minorHAnsi"/>
          <w:szCs w:val="20"/>
        </w:rPr>
        <w:t>in</w:t>
      </w:r>
      <w:r w:rsidR="0091713D">
        <w:rPr>
          <w:rFonts w:cstheme="minorHAnsi"/>
          <w:szCs w:val="20"/>
        </w:rPr>
        <w:t>c</w:t>
      </w:r>
      <w:r w:rsidR="00B925F6">
        <w:rPr>
          <w:rFonts w:cstheme="minorHAnsi"/>
          <w:szCs w:val="20"/>
        </w:rPr>
        <w:t>lusief</w:t>
      </w:r>
      <w:r w:rsidR="00931E1D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alle </w:t>
      </w:r>
      <w:r w:rsidR="00931E1D">
        <w:rPr>
          <w:rFonts w:cstheme="minorHAnsi"/>
          <w:szCs w:val="20"/>
        </w:rPr>
        <w:t>bewijsstukken</w:t>
      </w:r>
      <w:r>
        <w:rPr>
          <w:rFonts w:cstheme="minorHAnsi"/>
          <w:szCs w:val="20"/>
        </w:rPr>
        <w:t xml:space="preserve"> </w:t>
      </w:r>
      <w:r w:rsidR="00B925F6">
        <w:rPr>
          <w:rFonts w:cstheme="minorHAnsi"/>
          <w:szCs w:val="20"/>
        </w:rPr>
        <w:t xml:space="preserve">in PDF </w:t>
      </w:r>
      <w:r w:rsidRPr="009A13AD">
        <w:rPr>
          <w:rFonts w:cstheme="minorHAnsi"/>
          <w:szCs w:val="20"/>
        </w:rPr>
        <w:t xml:space="preserve">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jeugdsubsidies@hasselt.be</w:t>
        </w:r>
      </w:hyperlink>
      <w:r>
        <w:rPr>
          <w:rFonts w:cstheme="minorHAnsi"/>
          <w:szCs w:val="20"/>
        </w:rPr>
        <w:t>.</w:t>
      </w:r>
    </w:p>
    <w:p w14:paraId="6D02A407" w14:textId="77777777" w:rsidR="009B69A2" w:rsidRDefault="009B69A2" w:rsidP="009B69A2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</w:p>
    <w:p w14:paraId="3F74BD04" w14:textId="77777777" w:rsidR="009B69A2" w:rsidRPr="001E6F95" w:rsidRDefault="009B69A2" w:rsidP="009B69A2">
      <w:pPr>
        <w:pStyle w:val="Reglement"/>
        <w:rPr>
          <w:sz w:val="22"/>
        </w:rPr>
      </w:pPr>
      <w:r w:rsidRPr="001E6F95">
        <w:rPr>
          <w:sz w:val="22"/>
        </w:rPr>
        <w:t>BEDRAG</w:t>
      </w:r>
    </w:p>
    <w:p w14:paraId="3CB9D6D5" w14:textId="77777777" w:rsidR="00931E1D" w:rsidRDefault="0038067C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100% vergoeding van de gemaakte kosten, met een maximum van € 1.500 per vereniging. </w:t>
      </w:r>
      <w:r w:rsidR="002A2AA1">
        <w:rPr>
          <w:rFonts w:cstheme="minorHAnsi"/>
          <w:szCs w:val="20"/>
        </w:rPr>
        <w:t xml:space="preserve"> </w:t>
      </w:r>
    </w:p>
    <w:p w14:paraId="27BD8CB4" w14:textId="77777777" w:rsidR="00931E1D" w:rsidRDefault="00931E1D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  <w:szCs w:val="20"/>
        </w:rPr>
      </w:pPr>
    </w:p>
    <w:p w14:paraId="4ED5847F" w14:textId="7273B8CD" w:rsidR="00773A7A" w:rsidRPr="002A2AA1" w:rsidRDefault="00931E1D" w:rsidP="002A2AA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line="259" w:lineRule="auto"/>
        <w:rPr>
          <w:rFonts w:cstheme="minorHAnsi"/>
        </w:rPr>
      </w:pPr>
      <w:r>
        <w:rPr>
          <w:rFonts w:cstheme="minorHAnsi"/>
          <w:szCs w:val="20"/>
        </w:rPr>
        <w:t>Indien het aantal aanvragen het maximaal voorziene budget overstijgt, worden de subsidies verdeeld volgens datum van aanvraag.</w:t>
      </w:r>
      <w:r w:rsidR="00773A7A" w:rsidRPr="002A2AA1">
        <w:rPr>
          <w:rFonts w:cstheme="minorHAnsi"/>
          <w:szCs w:val="20"/>
        </w:rPr>
        <w:br w:type="page"/>
      </w:r>
    </w:p>
    <w:p w14:paraId="14B9E46A" w14:textId="6E181880" w:rsidR="00767989" w:rsidRPr="007C4F3E" w:rsidRDefault="00767989" w:rsidP="00AA7F2A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681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</w:p>
    <w:p w14:paraId="3A7C8422" w14:textId="23F31E4C" w:rsidR="00767989" w:rsidRDefault="00767989" w:rsidP="00767989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7C5D2D" w:rsidRPr="00313FB9" w14:paraId="19C510B8" w14:textId="77777777" w:rsidTr="009A7751">
        <w:trPr>
          <w:trHeight w:val="408"/>
        </w:trPr>
        <w:tc>
          <w:tcPr>
            <w:tcW w:w="3964" w:type="dxa"/>
            <w:vAlign w:val="center"/>
          </w:tcPr>
          <w:p w14:paraId="2D70E4FB" w14:textId="5CE25FDA" w:rsidR="007C5D2D" w:rsidRPr="00995284" w:rsidRDefault="00AE0FAB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Naam jeugdorganisatie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nl-NL"/>
            </w:rPr>
            <w:id w:val="1676531637"/>
            <w:placeholder>
              <w:docPart w:val="8615BAFCB50D40ECB20574C4724D03C3"/>
            </w:placeholder>
            <w:showingPlcHdr/>
            <w:comboBox>
              <w:listItem w:value="Kies een item."/>
              <w:listItem w:displayText="Chiro Kuringen Centrum" w:value="Chiro Kuringen Centrum"/>
              <w:listItem w:displayText="Chiromeisjes Kiewit" w:value="Chiromeisjes Kiewit"/>
              <w:listItem w:displayText="Chirojongens Kiewit" w:value="Chirojongens Kiewit"/>
              <w:listItem w:displayText="Chiro OLVA" w:value="Chiro OLVA"/>
              <w:listItem w:displayText="Chiro Sint-Jan" w:value="Chiro Sint-Jan"/>
              <w:listItem w:displayText="Chiro Wimmertingen" w:value="Chiro Wimmertingen"/>
              <w:listItem w:displayText="Chiro Sint-Lambrechts-Herk" w:value="Chiro Sint-Lambrechts-Herk"/>
              <w:listItem w:displayText="KLJ Kuringen" w:value="KLJ Kuringen"/>
              <w:listItem w:displayText="KLJ Stokrooie" w:value="KLJ Stokrooie"/>
              <w:listItem w:displayText="KSA Oskaria Kermt" w:value="KSA Oskaria Kermt"/>
              <w:listItem w:displayText="KSA Moos Herk" w:value="KSA Moos Herk"/>
              <w:listItem w:displayText="KSA Rapertingen" w:value="KSA Rapertingen"/>
              <w:listItem w:displayText="KSA Runkst" w:value="KSA Runkst"/>
              <w:listItem w:displayText="KSA Stevoort" w:value="KSA Stevoort"/>
              <w:listItem w:displayText="KSA Tuilt" w:value="KSA Tuilt"/>
              <w:listItem w:displayText="Scouting Godsheide" w:value="Scouting Godsheide"/>
              <w:listItem w:displayText="Scouts Akabe Hasselt" w:value="Scouts Akabe Hasselt"/>
              <w:listItem w:displayText="Scouts De Vrede" w:value="Scouts De Vrede"/>
              <w:listItem w:displayText="Scouts Lod Lavki" w:value="Scouts Lod Lavki"/>
              <w:listItem w:displayText="Scouts Pater Damiaan" w:value="Scouts Pater Damiaan"/>
              <w:listItem w:displayText="Scouts Sint-Martinus" w:value="Scouts Sint-Martinus"/>
              <w:listItem w:displayText="Scouts SMAF" w:value="Scouts SMAF"/>
              <w:listItem w:displayText="JRK Kuringen" w:value="JRK Kuringen"/>
              <w:listItem w:displayText="Schaakinitiatief" w:value="Schaakinitiatief"/>
              <w:listItem w:displayText="Bouly Hasselt" w:value="Bouly Hasselt"/>
              <w:listItem w:displayText="HUJO Hasselt" w:value="HUJO Hasselt"/>
              <w:listItem w:displayText="Inderdaad vzw" w:value="Inderdaad vzw"/>
              <w:listItem w:displayText="JH Bar Choque" w:value="JH Bar Choque"/>
              <w:listItem w:displayText="JH De Bem" w:value="JH De Bem"/>
              <w:listItem w:displayText="JH 't Geverke" w:value="JH 't Geverke"/>
              <w:listItem w:displayText="JH 't Lokaal" w:value="JH 't Lokaal"/>
            </w:comboBox>
          </w:sdtPr>
          <w:sdtEndPr/>
          <w:sdtContent>
            <w:tc>
              <w:tcPr>
                <w:tcW w:w="4962" w:type="dxa"/>
                <w:vAlign w:val="center"/>
              </w:tcPr>
              <w:p w14:paraId="5F0D3C09" w14:textId="77777777" w:rsidR="007C5D2D" w:rsidRPr="00313FB9" w:rsidRDefault="007C5D2D" w:rsidP="009A7751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</w:pPr>
                <w:r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7C5D2D" w:rsidRPr="00313FB9" w14:paraId="5975B6CC" w14:textId="77777777" w:rsidTr="009A7751">
        <w:trPr>
          <w:trHeight w:val="408"/>
        </w:trPr>
        <w:tc>
          <w:tcPr>
            <w:tcW w:w="3964" w:type="dxa"/>
            <w:vAlign w:val="center"/>
          </w:tcPr>
          <w:p w14:paraId="381F2874" w14:textId="66098995" w:rsidR="007C5D2D" w:rsidRPr="00995284" w:rsidRDefault="00AE0FAB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Naam kampplaats</w:t>
            </w:r>
          </w:p>
        </w:tc>
        <w:tc>
          <w:tcPr>
            <w:tcW w:w="4962" w:type="dxa"/>
            <w:vAlign w:val="center"/>
          </w:tcPr>
          <w:p w14:paraId="1E5FBA2B" w14:textId="77777777" w:rsidR="007C5D2D" w:rsidRPr="00313FB9" w:rsidRDefault="007C5D2D" w:rsidP="009A77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7C5D2D" w:rsidRPr="00313FB9" w14:paraId="14EF1648" w14:textId="77777777" w:rsidTr="00AE0FAB">
        <w:trPr>
          <w:trHeight w:val="408"/>
        </w:trPr>
        <w:tc>
          <w:tcPr>
            <w:tcW w:w="3964" w:type="dxa"/>
            <w:tcBorders>
              <w:bottom w:val="dotted" w:sz="6" w:space="0" w:color="auto"/>
            </w:tcBorders>
            <w:vAlign w:val="center"/>
          </w:tcPr>
          <w:p w14:paraId="13F28C46" w14:textId="7464832D" w:rsidR="007C5D2D" w:rsidRPr="00995284" w:rsidRDefault="00AE0FAB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Straat &amp; nummer</w:t>
            </w:r>
            <w:r w:rsidR="007C5D2D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 w:rsidR="007C5D2D">
              <w:rPr>
                <w:rFonts w:ascii="Arial" w:hAnsi="Arial" w:cs="Arial"/>
                <w:sz w:val="18"/>
                <w:szCs w:val="18"/>
                <w:lang w:val="nl-NL"/>
              </w:rPr>
              <w:t>kampplaats</w:t>
            </w:r>
          </w:p>
        </w:tc>
        <w:tc>
          <w:tcPr>
            <w:tcW w:w="4962" w:type="dxa"/>
            <w:tcBorders>
              <w:bottom w:val="dotted" w:sz="6" w:space="0" w:color="auto"/>
            </w:tcBorders>
            <w:vAlign w:val="center"/>
          </w:tcPr>
          <w:p w14:paraId="5AFC1CF0" w14:textId="77777777" w:rsidR="007C5D2D" w:rsidRPr="00313FB9" w:rsidRDefault="007C5D2D" w:rsidP="009A77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7C5D2D" w:rsidRPr="00313FB9" w14:paraId="2CC03912" w14:textId="77777777" w:rsidTr="001D4700">
        <w:trPr>
          <w:trHeight w:val="408"/>
        </w:trPr>
        <w:tc>
          <w:tcPr>
            <w:tcW w:w="3964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33367BA2" w14:textId="18158953" w:rsidR="007C5D2D" w:rsidRDefault="00AE0FAB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Postcode &amp; gemeente</w:t>
            </w:r>
            <w:r w:rsidR="007C5D2D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 w:rsidR="007C5D2D">
              <w:rPr>
                <w:rFonts w:ascii="Arial" w:hAnsi="Arial" w:cs="Arial"/>
                <w:sz w:val="18"/>
                <w:szCs w:val="18"/>
                <w:lang w:val="nl-NL"/>
              </w:rPr>
              <w:t>kampplaats</w:t>
            </w:r>
          </w:p>
        </w:tc>
        <w:tc>
          <w:tcPr>
            <w:tcW w:w="4962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14:paraId="4C31C786" w14:textId="77777777" w:rsidR="007C5D2D" w:rsidRPr="00313FB9" w:rsidRDefault="007C5D2D" w:rsidP="009A77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AE0FAB" w:rsidRPr="00313FB9" w14:paraId="00F3529E" w14:textId="77777777" w:rsidTr="001D4700">
        <w:trPr>
          <w:trHeight w:val="408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AF20" w14:textId="66F4F649" w:rsidR="00AE0FAB" w:rsidRPr="00AE0FAB" w:rsidRDefault="00AE0FAB" w:rsidP="009A77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l-NL"/>
              </w:rPr>
            </w:pPr>
            <w:r w:rsidRPr="00AE0FAB">
              <w:rPr>
                <w:b/>
                <w:bCs/>
                <w:sz w:val="18"/>
                <w:szCs w:val="18"/>
              </w:rPr>
              <w:t xml:space="preserve">Welke extra maatregelen waren nodig om het zomerkamp </w:t>
            </w:r>
            <w:proofErr w:type="spellStart"/>
            <w:r w:rsidRPr="00AE0FAB">
              <w:rPr>
                <w:b/>
                <w:bCs/>
                <w:sz w:val="18"/>
                <w:szCs w:val="18"/>
              </w:rPr>
              <w:t>coronaproof</w:t>
            </w:r>
            <w:proofErr w:type="spellEnd"/>
            <w:r w:rsidRPr="00AE0FAB">
              <w:rPr>
                <w:b/>
                <w:bCs/>
                <w:sz w:val="18"/>
                <w:szCs w:val="18"/>
              </w:rPr>
              <w:t xml:space="preserve"> te maken? Verklaar.</w:t>
            </w:r>
          </w:p>
        </w:tc>
      </w:tr>
      <w:tr w:rsidR="00AE0FAB" w:rsidRPr="00313FB9" w14:paraId="4686A39E" w14:textId="77777777" w:rsidTr="001D4700">
        <w:trPr>
          <w:trHeight w:val="408"/>
        </w:trPr>
        <w:tc>
          <w:tcPr>
            <w:tcW w:w="892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20E4" w14:textId="61FCFFE2" w:rsidR="00AE0FAB" w:rsidRPr="00313FB9" w:rsidRDefault="00AE0FAB" w:rsidP="009A775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</w:p>
        </w:tc>
      </w:tr>
    </w:tbl>
    <w:p w14:paraId="3FF9BA12" w14:textId="77777777" w:rsidR="00BE278A" w:rsidRDefault="00BE278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lang w:eastAsia="nl-BE"/>
        </w:rPr>
      </w:pPr>
    </w:p>
    <w:p w14:paraId="1F7EA0B4" w14:textId="761A0D65" w:rsidR="00BD0DAD" w:rsidRPr="001D4700" w:rsidRDefault="00BD0DAD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lang w:eastAsia="nl-BE"/>
        </w:rPr>
      </w:pPr>
      <w:r w:rsidRPr="001D4700">
        <w:rPr>
          <w:lang w:eastAsia="nl-BE"/>
        </w:rPr>
        <w:t xml:space="preserve">Lijst in onderstaande tabel alle uitgaven op die je vereniging maakte om het zomerkamp </w:t>
      </w:r>
      <w:proofErr w:type="spellStart"/>
      <w:r w:rsidRPr="001D4700">
        <w:rPr>
          <w:lang w:eastAsia="nl-BE"/>
        </w:rPr>
        <w:t>coronaproof</w:t>
      </w:r>
      <w:proofErr w:type="spellEnd"/>
      <w:r w:rsidRPr="001D4700">
        <w:rPr>
          <w:lang w:eastAsia="nl-BE"/>
        </w:rPr>
        <w:t xml:space="preserve"> te maken. </w:t>
      </w:r>
      <w:r w:rsidR="00BE278A" w:rsidRPr="001D4700">
        <w:rPr>
          <w:lang w:eastAsia="nl-BE"/>
        </w:rPr>
        <w:t xml:space="preserve">Geef een duidelijke beschrijving van de kost en het bedrag inclusief BTW. </w:t>
      </w:r>
    </w:p>
    <w:p w14:paraId="202D3037" w14:textId="440A30FD" w:rsidR="00BE278A" w:rsidRPr="001D4700" w:rsidRDefault="001B5310" w:rsidP="00BE278A">
      <w:pPr>
        <w:pStyle w:val="HTekst"/>
        <w:rPr>
          <w:rFonts w:cstheme="minorHAnsi"/>
          <w:i/>
          <w:sz w:val="18"/>
          <w:szCs w:val="18"/>
        </w:rPr>
      </w:pPr>
      <w:r>
        <w:rPr>
          <w:rFonts w:cstheme="minorHAnsi"/>
          <w:b/>
          <w:i/>
          <w:sz w:val="18"/>
          <w:szCs w:val="18"/>
        </w:rPr>
        <w:t>Komt in aanmerking</w:t>
      </w:r>
      <w:r w:rsidR="00BE278A" w:rsidRPr="001D4700">
        <w:rPr>
          <w:rFonts w:cstheme="minorHAnsi"/>
          <w:b/>
          <w:i/>
          <w:sz w:val="18"/>
          <w:szCs w:val="18"/>
        </w:rPr>
        <w:t>:</w:t>
      </w:r>
      <w:r w:rsidR="00BE278A" w:rsidRPr="001D4700">
        <w:rPr>
          <w:rFonts w:cstheme="minorHAnsi"/>
          <w:i/>
          <w:sz w:val="18"/>
          <w:szCs w:val="18"/>
        </w:rPr>
        <w:br/>
        <w:t>huren extra tenten, huren of voorzien van extra sanitaire ruimtes, kostprijs van een extra kampplaats of weide, …</w:t>
      </w:r>
    </w:p>
    <w:p w14:paraId="68E8EE7B" w14:textId="4B11D1A1" w:rsidR="00BE278A" w:rsidRPr="001D4700" w:rsidRDefault="00BE278A" w:rsidP="00BE278A">
      <w:pPr>
        <w:pStyle w:val="HTekst"/>
        <w:rPr>
          <w:rFonts w:cstheme="minorHAnsi"/>
          <w:i/>
          <w:sz w:val="18"/>
          <w:szCs w:val="18"/>
        </w:rPr>
      </w:pPr>
    </w:p>
    <w:p w14:paraId="05A3EB61" w14:textId="7FD89F30" w:rsidR="00BE278A" w:rsidRPr="001D4700" w:rsidRDefault="00BE278A" w:rsidP="00BE278A">
      <w:pPr>
        <w:pStyle w:val="HTekst"/>
        <w:rPr>
          <w:rFonts w:cstheme="minorHAnsi"/>
          <w:b/>
          <w:bCs/>
          <w:i/>
          <w:sz w:val="18"/>
          <w:szCs w:val="18"/>
        </w:rPr>
      </w:pPr>
      <w:r w:rsidRPr="001D4700">
        <w:rPr>
          <w:rFonts w:cstheme="minorHAnsi"/>
          <w:b/>
          <w:bCs/>
          <w:i/>
          <w:sz w:val="18"/>
          <w:szCs w:val="18"/>
        </w:rPr>
        <w:t>Komt niet in aanmerking:</w:t>
      </w:r>
    </w:p>
    <w:p w14:paraId="345FF9E3" w14:textId="680ABEEC" w:rsidR="00BE278A" w:rsidRPr="001D4700" w:rsidRDefault="00BE278A" w:rsidP="00BE278A">
      <w:pPr>
        <w:pStyle w:val="HTekst"/>
        <w:rPr>
          <w:rFonts w:cstheme="minorHAnsi"/>
          <w:i/>
          <w:sz w:val="18"/>
          <w:szCs w:val="18"/>
        </w:rPr>
      </w:pPr>
      <w:r w:rsidRPr="001D4700">
        <w:rPr>
          <w:rFonts w:cstheme="minorHAnsi"/>
          <w:i/>
          <w:sz w:val="18"/>
          <w:szCs w:val="18"/>
        </w:rPr>
        <w:t>Kosten voor hygiënische materialen, kosten voor aankoop extra spelmaterialen</w:t>
      </w:r>
    </w:p>
    <w:p w14:paraId="339B176B" w14:textId="77777777" w:rsidR="00BE278A" w:rsidRDefault="00BE278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noProof/>
          <w:lang w:eastAsia="nl-BE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931E1D" w14:paraId="5557ECE1" w14:textId="77777777" w:rsidTr="009A7751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6AAB7C" w14:textId="2188F63B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UITGAVE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2417CA6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BEDRAG </w:t>
            </w:r>
            <w:r w:rsidRPr="00A91F7B">
              <w:rPr>
                <w:rFonts w:cstheme="minorHAnsi"/>
                <w:sz w:val="12"/>
                <w:szCs w:val="20"/>
              </w:rPr>
              <w:t>incl. BTW</w:t>
            </w:r>
          </w:p>
        </w:tc>
      </w:tr>
      <w:tr w:rsidR="00931E1D" w14:paraId="494DFB27" w14:textId="77777777" w:rsidTr="009A7751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14:paraId="29276841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7D74A65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508481B6" w14:textId="77777777" w:rsidTr="009A7751">
        <w:trPr>
          <w:trHeight w:val="408"/>
        </w:trPr>
        <w:tc>
          <w:tcPr>
            <w:tcW w:w="7083" w:type="dxa"/>
            <w:vAlign w:val="center"/>
          </w:tcPr>
          <w:p w14:paraId="4FA8E7AD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DCCAFE4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3EDAFE88" w14:textId="77777777" w:rsidTr="009A7751">
        <w:trPr>
          <w:trHeight w:val="408"/>
        </w:trPr>
        <w:tc>
          <w:tcPr>
            <w:tcW w:w="7083" w:type="dxa"/>
            <w:vAlign w:val="center"/>
          </w:tcPr>
          <w:p w14:paraId="067112B0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AE6AF2C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7517DAC3" w14:textId="77777777" w:rsidTr="009A7751">
        <w:trPr>
          <w:trHeight w:val="408"/>
        </w:trPr>
        <w:tc>
          <w:tcPr>
            <w:tcW w:w="7083" w:type="dxa"/>
            <w:vAlign w:val="center"/>
          </w:tcPr>
          <w:p w14:paraId="72636F2F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BAD5EB9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77877DD6" w14:textId="77777777" w:rsidTr="009A7751">
        <w:trPr>
          <w:trHeight w:val="408"/>
        </w:trPr>
        <w:tc>
          <w:tcPr>
            <w:tcW w:w="7083" w:type="dxa"/>
            <w:vAlign w:val="center"/>
          </w:tcPr>
          <w:p w14:paraId="2F3058E9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CCFB60A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3E3D9A12" w14:textId="77777777" w:rsidTr="009A7751">
        <w:trPr>
          <w:trHeight w:val="408"/>
        </w:trPr>
        <w:tc>
          <w:tcPr>
            <w:tcW w:w="7083" w:type="dxa"/>
            <w:tcBorders>
              <w:bottom w:val="dotted" w:sz="4" w:space="0" w:color="auto"/>
            </w:tcBorders>
            <w:vAlign w:val="center"/>
          </w:tcPr>
          <w:p w14:paraId="23F383A3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14:paraId="500DD8A9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4B81A78F" w14:textId="77777777" w:rsidTr="009A7751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4C73BD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00F345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49777DFB" w14:textId="77777777" w:rsidTr="009A7751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05FEC7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0BEC5D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785FE30A" w14:textId="77777777" w:rsidTr="009A7751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28E9FE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A566A7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56EF64FC" w14:textId="77777777" w:rsidTr="009A7751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95F6B0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2581BF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57BEF2AD" w14:textId="77777777" w:rsidTr="009A7751">
        <w:trPr>
          <w:trHeight w:val="408"/>
        </w:trPr>
        <w:tc>
          <w:tcPr>
            <w:tcW w:w="70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020744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DD8EE0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931E1D" w14:paraId="603BE992" w14:textId="77777777" w:rsidTr="009A7751">
        <w:trPr>
          <w:trHeight w:val="284"/>
        </w:trPr>
        <w:tc>
          <w:tcPr>
            <w:tcW w:w="70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A404E" w14:textId="4D0A3BA9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UITGAVEN </w:t>
            </w:r>
            <w:r>
              <w:rPr>
                <w:rFonts w:cstheme="minorHAnsi"/>
                <w:szCs w:val="20"/>
              </w:rPr>
              <w:t xml:space="preserve">in het kader van </w:t>
            </w:r>
            <w:r w:rsidR="00B925F6">
              <w:rPr>
                <w:rFonts w:cstheme="minorHAnsi"/>
                <w:szCs w:val="20"/>
              </w:rPr>
              <w:t>de Covid-19 maatregelen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A19772" w14:textId="77777777" w:rsidR="00931E1D" w:rsidRDefault="00931E1D" w:rsidP="009A7751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14:paraId="250F1C80" w14:textId="5984D0E9" w:rsidR="00B925F6" w:rsidRDefault="00B925F6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noProof/>
          <w:lang w:eastAsia="nl-BE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D55611" w14:paraId="4CCC7AF3" w14:textId="77777777" w:rsidTr="009A7751">
        <w:tc>
          <w:tcPr>
            <w:tcW w:w="8926" w:type="dxa"/>
            <w:shd w:val="clear" w:color="auto" w:fill="F2F2F2" w:themeFill="background1" w:themeFillShade="F2"/>
          </w:tcPr>
          <w:p w14:paraId="1D3D1E9F" w14:textId="77777777" w:rsidR="00D55611" w:rsidRPr="0006582E" w:rsidRDefault="00D55611" w:rsidP="009A7751">
            <w:r w:rsidRPr="0006582E">
              <w:t>BEWIJSMATERIAAL ONKOSTEN</w:t>
            </w:r>
          </w:p>
        </w:tc>
      </w:tr>
      <w:tr w:rsidR="00D55611" w14:paraId="1465B65C" w14:textId="77777777" w:rsidTr="009A7751">
        <w:tc>
          <w:tcPr>
            <w:tcW w:w="8926" w:type="dxa"/>
          </w:tcPr>
          <w:p w14:paraId="5B95972A" w14:textId="77777777" w:rsidR="00D55611" w:rsidRDefault="00D55611" w:rsidP="009A7751">
            <w:pPr>
              <w:rPr>
                <w:iCs/>
              </w:rPr>
            </w:pPr>
          </w:p>
          <w:p w14:paraId="14D50CC3" w14:textId="481F9356" w:rsidR="00D55611" w:rsidRPr="0006582E" w:rsidRDefault="00D55611" w:rsidP="009A7751">
            <w:pPr>
              <w:rPr>
                <w:iCs/>
              </w:rPr>
            </w:pPr>
            <w:r w:rsidRPr="0006582E">
              <w:rPr>
                <w:iCs/>
                <w:highlight w:val="yellow"/>
              </w:rPr>
              <w:t xml:space="preserve">Voeg </w:t>
            </w:r>
            <w:r>
              <w:rPr>
                <w:iCs/>
                <w:highlight w:val="yellow"/>
              </w:rPr>
              <w:t xml:space="preserve">een overzicht/kopie van </w:t>
            </w:r>
            <w:r w:rsidRPr="0006582E">
              <w:rPr>
                <w:iCs/>
                <w:highlight w:val="yellow"/>
              </w:rPr>
              <w:t>alle facturen, kastickets</w:t>
            </w:r>
            <w:r>
              <w:rPr>
                <w:iCs/>
                <w:highlight w:val="yellow"/>
              </w:rPr>
              <w:t xml:space="preserve"> en</w:t>
            </w:r>
            <w:r w:rsidRPr="0006582E">
              <w:rPr>
                <w:iCs/>
                <w:highlight w:val="yellow"/>
              </w:rPr>
              <w:t xml:space="preserve"> betalingen</w:t>
            </w:r>
            <w:r>
              <w:rPr>
                <w:iCs/>
                <w:highlight w:val="yellow"/>
              </w:rPr>
              <w:t xml:space="preserve"> </w:t>
            </w:r>
            <w:r w:rsidRPr="0006582E">
              <w:rPr>
                <w:iCs/>
                <w:highlight w:val="yellow"/>
              </w:rPr>
              <w:t>toe als bewijs van de uitgaven.</w:t>
            </w:r>
            <w:r>
              <w:rPr>
                <w:iCs/>
              </w:rPr>
              <w:t xml:space="preserve"> </w:t>
            </w:r>
          </w:p>
          <w:p w14:paraId="4E46FD06" w14:textId="04174590" w:rsidR="00D55611" w:rsidRPr="00C26973" w:rsidRDefault="00D55611" w:rsidP="009A7751">
            <w:pPr>
              <w:rPr>
                <w:i/>
              </w:rPr>
            </w:pPr>
          </w:p>
        </w:tc>
      </w:tr>
    </w:tbl>
    <w:p w14:paraId="574F6E08" w14:textId="77777777" w:rsidR="00D55611" w:rsidRDefault="00D55611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noProof/>
          <w:lang w:eastAsia="nl-BE"/>
        </w:rPr>
      </w:pPr>
    </w:p>
    <w:p w14:paraId="01BB28C2" w14:textId="77777777" w:rsidR="001D4700" w:rsidRDefault="001D4700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14:paraId="57223CE9" w14:textId="6BF3C435" w:rsidR="00B925F6" w:rsidRDefault="00B925F6" w:rsidP="00B925F6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lastRenderedPageBreak/>
        <w:t xml:space="preserve">Door het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p w14:paraId="5787A8C2" w14:textId="77777777" w:rsidR="00B925F6" w:rsidRDefault="00B925F6" w:rsidP="00B925F6">
      <w:pPr>
        <w:pStyle w:val="HTekst"/>
        <w:spacing w:after="120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De schriftelijke of digitale verzenddatum geldt als bewijs van indiening.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5"/>
        <w:gridCol w:w="6521"/>
      </w:tblGrid>
      <w:tr w:rsidR="00B925F6" w:rsidRPr="00FE4FCB" w14:paraId="077D6FB9" w14:textId="77777777" w:rsidTr="009A7751">
        <w:trPr>
          <w:trHeight w:val="567"/>
        </w:trPr>
        <w:tc>
          <w:tcPr>
            <w:tcW w:w="2405" w:type="dxa"/>
            <w:vAlign w:val="center"/>
          </w:tcPr>
          <w:p w14:paraId="0A620CD2" w14:textId="77777777" w:rsidR="00B925F6" w:rsidRPr="009055EB" w:rsidRDefault="00B925F6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1</w:t>
            </w:r>
          </w:p>
        </w:tc>
        <w:tc>
          <w:tcPr>
            <w:tcW w:w="6521" w:type="dxa"/>
            <w:vAlign w:val="center"/>
          </w:tcPr>
          <w:p w14:paraId="6E928ECE" w14:textId="77777777" w:rsidR="00B925F6" w:rsidRPr="009055EB" w:rsidRDefault="00B925F6" w:rsidP="009A7751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  <w:tr w:rsidR="00B925F6" w:rsidRPr="00FE4FCB" w14:paraId="0424168E" w14:textId="77777777" w:rsidTr="009A7751">
        <w:trPr>
          <w:trHeight w:val="567"/>
        </w:trPr>
        <w:tc>
          <w:tcPr>
            <w:tcW w:w="2405" w:type="dxa"/>
            <w:vAlign w:val="center"/>
          </w:tcPr>
          <w:p w14:paraId="7233BB7C" w14:textId="77777777" w:rsidR="00B925F6" w:rsidRPr="009055EB" w:rsidRDefault="00B925F6" w:rsidP="009A77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Cs w:val="20"/>
                <w:lang w:val="nl-NL"/>
              </w:rPr>
            </w:pPr>
            <w:r w:rsidRPr="009055EB">
              <w:rPr>
                <w:rFonts w:ascii="Arial" w:hAnsi="Arial" w:cs="Arial"/>
                <w:b/>
                <w:szCs w:val="20"/>
                <w:lang w:val="nl-NL"/>
              </w:rPr>
              <w:t>Naam van persoon 2</w:t>
            </w:r>
          </w:p>
        </w:tc>
        <w:tc>
          <w:tcPr>
            <w:tcW w:w="6521" w:type="dxa"/>
            <w:vAlign w:val="center"/>
          </w:tcPr>
          <w:p w14:paraId="45AC757D" w14:textId="77777777" w:rsidR="00B925F6" w:rsidRPr="009055EB" w:rsidRDefault="00B925F6" w:rsidP="009A7751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9055EB">
              <w:rPr>
                <w:rFonts w:cstheme="minorHAnsi"/>
                <w:szCs w:val="20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055EB">
              <w:rPr>
                <w:rFonts w:cstheme="minorHAnsi"/>
                <w:szCs w:val="20"/>
                <w:lang w:val="nl-NL"/>
              </w:rPr>
              <w:instrText xml:space="preserve"> FORMTEXT </w:instrText>
            </w:r>
            <w:r w:rsidRPr="009055EB">
              <w:rPr>
                <w:rFonts w:cstheme="minorHAnsi"/>
                <w:szCs w:val="20"/>
                <w:lang w:val="nl-NL"/>
              </w:rPr>
            </w:r>
            <w:r w:rsidRPr="009055EB">
              <w:rPr>
                <w:rFonts w:cstheme="minorHAnsi"/>
                <w:szCs w:val="20"/>
                <w:lang w:val="nl-NL"/>
              </w:rPr>
              <w:fldChar w:fldCharType="separate"/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eastAsia="MS Mincho" w:cstheme="minorHAnsi"/>
                <w:szCs w:val="20"/>
                <w:lang w:val="nl-NL"/>
              </w:rPr>
              <w:t> </w:t>
            </w:r>
            <w:r w:rsidRPr="009055EB">
              <w:rPr>
                <w:rFonts w:cstheme="minorHAnsi"/>
                <w:szCs w:val="20"/>
                <w:lang w:val="en-GB"/>
              </w:rPr>
              <w:fldChar w:fldCharType="end"/>
            </w:r>
          </w:p>
        </w:tc>
      </w:tr>
    </w:tbl>
    <w:p w14:paraId="5F8BF6C4" w14:textId="67410455" w:rsidR="00C26973" w:rsidRPr="00BD0DAD" w:rsidRDefault="00C26973" w:rsidP="00F9559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noProof/>
          <w:lang w:eastAsia="nl-BE"/>
        </w:rPr>
      </w:pPr>
    </w:p>
    <w:sectPr w:rsidR="00C26973" w:rsidRPr="00BD0DAD" w:rsidSect="00616639">
      <w:headerReference w:type="default" r:id="rId10"/>
      <w:footerReference w:type="default" r:id="rId11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3F495" w14:textId="77777777" w:rsidR="00323E9B" w:rsidRDefault="00323E9B" w:rsidP="0097541F">
      <w:pPr>
        <w:spacing w:line="240" w:lineRule="auto"/>
      </w:pPr>
      <w:r>
        <w:separator/>
      </w:r>
    </w:p>
  </w:endnote>
  <w:endnote w:type="continuationSeparator" w:id="0">
    <w:p w14:paraId="289C1A7C" w14:textId="77777777" w:rsidR="00323E9B" w:rsidRDefault="00323E9B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CE2D005-D126-4A3C-A302-2EC51FE9E0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03D1413-2DAA-4897-85CB-C2805A7F14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660B6F57-5732-47CD-B23E-6184919EDA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0B78C7-DD5E-481C-BC97-EFC24198C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1E73F" w14:textId="77777777" w:rsidR="00CB4C3A" w:rsidRDefault="00CB4C3A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11B306E" wp14:editId="3B1DD72F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1056A7" w14:textId="77777777" w:rsidR="00CB4C3A" w:rsidRDefault="00CB4C3A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B30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241056A7" w14:textId="77777777" w:rsidR="00CB4C3A" w:rsidRDefault="00CB4C3A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\* Arabic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FA0EF" w14:textId="77777777" w:rsidR="00323E9B" w:rsidRDefault="00323E9B" w:rsidP="0097541F">
      <w:pPr>
        <w:spacing w:line="240" w:lineRule="auto"/>
      </w:pPr>
      <w:r>
        <w:separator/>
      </w:r>
    </w:p>
  </w:footnote>
  <w:footnote w:type="continuationSeparator" w:id="0">
    <w:p w14:paraId="62A4D2DD" w14:textId="77777777" w:rsidR="00323E9B" w:rsidRDefault="00323E9B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2B3CC" w14:textId="77777777" w:rsidR="00CB4C3A" w:rsidRDefault="00CB4C3A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7B18265" wp14:editId="7FE436E7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E5D35"/>
    <w:multiLevelType w:val="hybridMultilevel"/>
    <w:tmpl w:val="171E16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80EFC"/>
    <w:multiLevelType w:val="hybridMultilevel"/>
    <w:tmpl w:val="1444F70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92B42A2"/>
    <w:multiLevelType w:val="hybridMultilevel"/>
    <w:tmpl w:val="16FE7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D1D90"/>
    <w:multiLevelType w:val="hybridMultilevel"/>
    <w:tmpl w:val="8DC2E08E"/>
    <w:lvl w:ilvl="0" w:tplc="3AB6B81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25E462B0"/>
    <w:multiLevelType w:val="hybridMultilevel"/>
    <w:tmpl w:val="978E9AB0"/>
    <w:lvl w:ilvl="0" w:tplc="1556CA5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 w15:restartNumberingAfterBreak="0">
    <w:nsid w:val="27615CA4"/>
    <w:multiLevelType w:val="hybridMultilevel"/>
    <w:tmpl w:val="8AB606D2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D32D6"/>
    <w:multiLevelType w:val="hybridMultilevel"/>
    <w:tmpl w:val="DA98B14C"/>
    <w:lvl w:ilvl="0" w:tplc="0813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11D5B98"/>
    <w:multiLevelType w:val="hybridMultilevel"/>
    <w:tmpl w:val="3F0E58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BC31F1"/>
    <w:multiLevelType w:val="hybridMultilevel"/>
    <w:tmpl w:val="3AF64684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53E41029"/>
    <w:multiLevelType w:val="hybridMultilevel"/>
    <w:tmpl w:val="6890CEE2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BA34147"/>
    <w:multiLevelType w:val="hybridMultilevel"/>
    <w:tmpl w:val="1DE2E55A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C4B2E"/>
    <w:multiLevelType w:val="hybridMultilevel"/>
    <w:tmpl w:val="E38898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E1206"/>
    <w:multiLevelType w:val="hybridMultilevel"/>
    <w:tmpl w:val="2EBC6404"/>
    <w:lvl w:ilvl="0" w:tplc="3AB6B81C">
      <w:start w:val="20"/>
      <w:numFmt w:val="bullet"/>
      <w:lvlText w:val="-"/>
      <w:lvlJc w:val="left"/>
      <w:pPr>
        <w:ind w:left="2628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9035F07"/>
    <w:multiLevelType w:val="hybridMultilevel"/>
    <w:tmpl w:val="B7666850"/>
    <w:lvl w:ilvl="0" w:tplc="B8841666">
      <w:start w:val="5"/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7AFD0FC3"/>
    <w:multiLevelType w:val="hybridMultilevel"/>
    <w:tmpl w:val="D41CB5CC"/>
    <w:lvl w:ilvl="0" w:tplc="A9406620">
      <w:start w:val="3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D461A"/>
    <w:multiLevelType w:val="hybridMultilevel"/>
    <w:tmpl w:val="14126BE0"/>
    <w:lvl w:ilvl="0" w:tplc="5BEA9E5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13"/>
  </w:num>
  <w:num w:numId="5">
    <w:abstractNumId w:val="6"/>
  </w:num>
  <w:num w:numId="6">
    <w:abstractNumId w:val="10"/>
  </w:num>
  <w:num w:numId="7">
    <w:abstractNumId w:val="18"/>
  </w:num>
  <w:num w:numId="8">
    <w:abstractNumId w:val="7"/>
  </w:num>
  <w:num w:numId="9">
    <w:abstractNumId w:val="5"/>
  </w:num>
  <w:num w:numId="10">
    <w:abstractNumId w:val="16"/>
  </w:num>
  <w:num w:numId="11">
    <w:abstractNumId w:val="9"/>
  </w:num>
  <w:num w:numId="12">
    <w:abstractNumId w:val="0"/>
  </w:num>
  <w:num w:numId="13">
    <w:abstractNumId w:val="15"/>
  </w:num>
  <w:num w:numId="14">
    <w:abstractNumId w:val="3"/>
  </w:num>
  <w:num w:numId="15">
    <w:abstractNumId w:val="17"/>
  </w:num>
  <w:num w:numId="16">
    <w:abstractNumId w:val="14"/>
  </w:num>
  <w:num w:numId="17">
    <w:abstractNumId w:val="2"/>
  </w:num>
  <w:num w:numId="18">
    <w:abstractNumId w:val="12"/>
  </w:num>
  <w:num w:numId="1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1F01"/>
    <w:rsid w:val="000039DE"/>
    <w:rsid w:val="00005AE9"/>
    <w:rsid w:val="0001769B"/>
    <w:rsid w:val="000225D9"/>
    <w:rsid w:val="00023999"/>
    <w:rsid w:val="000346A2"/>
    <w:rsid w:val="00040221"/>
    <w:rsid w:val="00043D8F"/>
    <w:rsid w:val="0006582E"/>
    <w:rsid w:val="00067970"/>
    <w:rsid w:val="00072D15"/>
    <w:rsid w:val="00077DFA"/>
    <w:rsid w:val="0008274B"/>
    <w:rsid w:val="00092AC1"/>
    <w:rsid w:val="000B2BB4"/>
    <w:rsid w:val="000C25D1"/>
    <w:rsid w:val="000C35E2"/>
    <w:rsid w:val="000D5EDF"/>
    <w:rsid w:val="000E2BEB"/>
    <w:rsid w:val="000F2877"/>
    <w:rsid w:val="000F7FEB"/>
    <w:rsid w:val="00130EB5"/>
    <w:rsid w:val="00135A74"/>
    <w:rsid w:val="001362A1"/>
    <w:rsid w:val="0014054F"/>
    <w:rsid w:val="0014713D"/>
    <w:rsid w:val="00147536"/>
    <w:rsid w:val="00167419"/>
    <w:rsid w:val="00170EE2"/>
    <w:rsid w:val="001875BA"/>
    <w:rsid w:val="001879AB"/>
    <w:rsid w:val="001A04DC"/>
    <w:rsid w:val="001A702C"/>
    <w:rsid w:val="001B5310"/>
    <w:rsid w:val="001D4700"/>
    <w:rsid w:val="001E4768"/>
    <w:rsid w:val="001E67A3"/>
    <w:rsid w:val="001E6862"/>
    <w:rsid w:val="001E6F95"/>
    <w:rsid w:val="001E7B82"/>
    <w:rsid w:val="001F14DE"/>
    <w:rsid w:val="001F2F0C"/>
    <w:rsid w:val="001F6092"/>
    <w:rsid w:val="00205C01"/>
    <w:rsid w:val="00211334"/>
    <w:rsid w:val="002166C2"/>
    <w:rsid w:val="002213AF"/>
    <w:rsid w:val="002234A3"/>
    <w:rsid w:val="00230F14"/>
    <w:rsid w:val="0023495A"/>
    <w:rsid w:val="0024533F"/>
    <w:rsid w:val="00272EE3"/>
    <w:rsid w:val="00281234"/>
    <w:rsid w:val="002873C2"/>
    <w:rsid w:val="002A2AA1"/>
    <w:rsid w:val="002B19B7"/>
    <w:rsid w:val="002B27BF"/>
    <w:rsid w:val="002B3462"/>
    <w:rsid w:val="002B6800"/>
    <w:rsid w:val="002C5330"/>
    <w:rsid w:val="002C6E18"/>
    <w:rsid w:val="002F3675"/>
    <w:rsid w:val="002F3BE3"/>
    <w:rsid w:val="00301F68"/>
    <w:rsid w:val="00323E9B"/>
    <w:rsid w:val="00325798"/>
    <w:rsid w:val="003275FC"/>
    <w:rsid w:val="0032791A"/>
    <w:rsid w:val="00331A5C"/>
    <w:rsid w:val="00333DEC"/>
    <w:rsid w:val="00346F70"/>
    <w:rsid w:val="0036120F"/>
    <w:rsid w:val="0038067C"/>
    <w:rsid w:val="00381B0D"/>
    <w:rsid w:val="003831F4"/>
    <w:rsid w:val="0038376B"/>
    <w:rsid w:val="003861B0"/>
    <w:rsid w:val="003908D0"/>
    <w:rsid w:val="003A65B9"/>
    <w:rsid w:val="003A7259"/>
    <w:rsid w:val="003C5E02"/>
    <w:rsid w:val="003D0D28"/>
    <w:rsid w:val="003D5455"/>
    <w:rsid w:val="003E2685"/>
    <w:rsid w:val="003E3A84"/>
    <w:rsid w:val="003F19AE"/>
    <w:rsid w:val="003F7C8D"/>
    <w:rsid w:val="004006D2"/>
    <w:rsid w:val="00403247"/>
    <w:rsid w:val="00403B0F"/>
    <w:rsid w:val="00412DBF"/>
    <w:rsid w:val="004300FD"/>
    <w:rsid w:val="00431FCA"/>
    <w:rsid w:val="00435B7C"/>
    <w:rsid w:val="00437FCF"/>
    <w:rsid w:val="00441A0A"/>
    <w:rsid w:val="004423C5"/>
    <w:rsid w:val="00451526"/>
    <w:rsid w:val="004546AB"/>
    <w:rsid w:val="00457433"/>
    <w:rsid w:val="004654CD"/>
    <w:rsid w:val="00466688"/>
    <w:rsid w:val="00486911"/>
    <w:rsid w:val="00496080"/>
    <w:rsid w:val="004A21EA"/>
    <w:rsid w:val="004A5412"/>
    <w:rsid w:val="004B1E81"/>
    <w:rsid w:val="004C5927"/>
    <w:rsid w:val="004E1601"/>
    <w:rsid w:val="004F2708"/>
    <w:rsid w:val="004F3A60"/>
    <w:rsid w:val="004F693F"/>
    <w:rsid w:val="004F7097"/>
    <w:rsid w:val="00501B17"/>
    <w:rsid w:val="00506942"/>
    <w:rsid w:val="00524AE0"/>
    <w:rsid w:val="005458B5"/>
    <w:rsid w:val="00557060"/>
    <w:rsid w:val="005579B4"/>
    <w:rsid w:val="00562582"/>
    <w:rsid w:val="00566D47"/>
    <w:rsid w:val="00581724"/>
    <w:rsid w:val="00581D02"/>
    <w:rsid w:val="005A7AED"/>
    <w:rsid w:val="005D42B7"/>
    <w:rsid w:val="005E1F9A"/>
    <w:rsid w:val="005E3AB7"/>
    <w:rsid w:val="005F1889"/>
    <w:rsid w:val="005F4082"/>
    <w:rsid w:val="006121B2"/>
    <w:rsid w:val="00616639"/>
    <w:rsid w:val="00620159"/>
    <w:rsid w:val="00623892"/>
    <w:rsid w:val="00645466"/>
    <w:rsid w:val="00647421"/>
    <w:rsid w:val="006529CC"/>
    <w:rsid w:val="006552CB"/>
    <w:rsid w:val="00657CA7"/>
    <w:rsid w:val="00663ECB"/>
    <w:rsid w:val="00667C8A"/>
    <w:rsid w:val="00672B77"/>
    <w:rsid w:val="00685B99"/>
    <w:rsid w:val="006872BC"/>
    <w:rsid w:val="006A1D4D"/>
    <w:rsid w:val="006A3D57"/>
    <w:rsid w:val="006B389F"/>
    <w:rsid w:val="006C3D7C"/>
    <w:rsid w:val="006C4180"/>
    <w:rsid w:val="006D2104"/>
    <w:rsid w:val="006D2534"/>
    <w:rsid w:val="006E6444"/>
    <w:rsid w:val="006F3D42"/>
    <w:rsid w:val="006F7BDE"/>
    <w:rsid w:val="007040E4"/>
    <w:rsid w:val="00716E07"/>
    <w:rsid w:val="007231E0"/>
    <w:rsid w:val="007246C9"/>
    <w:rsid w:val="00743529"/>
    <w:rsid w:val="007458B4"/>
    <w:rsid w:val="007642E3"/>
    <w:rsid w:val="00767989"/>
    <w:rsid w:val="00773A7A"/>
    <w:rsid w:val="0077792F"/>
    <w:rsid w:val="00781675"/>
    <w:rsid w:val="0078291E"/>
    <w:rsid w:val="00791FA3"/>
    <w:rsid w:val="00796C05"/>
    <w:rsid w:val="007C27F8"/>
    <w:rsid w:val="007C5D2D"/>
    <w:rsid w:val="007F0C2B"/>
    <w:rsid w:val="00836578"/>
    <w:rsid w:val="00841207"/>
    <w:rsid w:val="008421DC"/>
    <w:rsid w:val="0085543A"/>
    <w:rsid w:val="00877B5A"/>
    <w:rsid w:val="0088596E"/>
    <w:rsid w:val="00885ADE"/>
    <w:rsid w:val="00886FF0"/>
    <w:rsid w:val="008915A2"/>
    <w:rsid w:val="00897288"/>
    <w:rsid w:val="00897C9C"/>
    <w:rsid w:val="008C2293"/>
    <w:rsid w:val="008C7CC9"/>
    <w:rsid w:val="008D395B"/>
    <w:rsid w:val="008D7B53"/>
    <w:rsid w:val="008E170E"/>
    <w:rsid w:val="008E6071"/>
    <w:rsid w:val="009055EB"/>
    <w:rsid w:val="00905E1C"/>
    <w:rsid w:val="00911129"/>
    <w:rsid w:val="009160A8"/>
    <w:rsid w:val="0091713D"/>
    <w:rsid w:val="009174CF"/>
    <w:rsid w:val="00917954"/>
    <w:rsid w:val="00917BF1"/>
    <w:rsid w:val="00927199"/>
    <w:rsid w:val="00930D69"/>
    <w:rsid w:val="00931E1D"/>
    <w:rsid w:val="009372D1"/>
    <w:rsid w:val="00951FBA"/>
    <w:rsid w:val="00963C28"/>
    <w:rsid w:val="0096706E"/>
    <w:rsid w:val="0097541F"/>
    <w:rsid w:val="00976896"/>
    <w:rsid w:val="009924BB"/>
    <w:rsid w:val="00995284"/>
    <w:rsid w:val="009A2DE9"/>
    <w:rsid w:val="009A4154"/>
    <w:rsid w:val="009B69A2"/>
    <w:rsid w:val="009B7735"/>
    <w:rsid w:val="009C0CEA"/>
    <w:rsid w:val="009C3FEE"/>
    <w:rsid w:val="009C67DD"/>
    <w:rsid w:val="009D0388"/>
    <w:rsid w:val="009E3616"/>
    <w:rsid w:val="009E7CC3"/>
    <w:rsid w:val="00A13552"/>
    <w:rsid w:val="00A16B6C"/>
    <w:rsid w:val="00A23875"/>
    <w:rsid w:val="00A75196"/>
    <w:rsid w:val="00A82800"/>
    <w:rsid w:val="00A9080B"/>
    <w:rsid w:val="00A91F7B"/>
    <w:rsid w:val="00A92AC7"/>
    <w:rsid w:val="00A96394"/>
    <w:rsid w:val="00A966B5"/>
    <w:rsid w:val="00AA217B"/>
    <w:rsid w:val="00AA3E5E"/>
    <w:rsid w:val="00AA7F2A"/>
    <w:rsid w:val="00AC4407"/>
    <w:rsid w:val="00AC67B2"/>
    <w:rsid w:val="00AC6AD2"/>
    <w:rsid w:val="00AC733C"/>
    <w:rsid w:val="00AD0D18"/>
    <w:rsid w:val="00AD2C17"/>
    <w:rsid w:val="00AE0FAB"/>
    <w:rsid w:val="00AE1482"/>
    <w:rsid w:val="00AE4CDF"/>
    <w:rsid w:val="00AF79DC"/>
    <w:rsid w:val="00B017DD"/>
    <w:rsid w:val="00B12EE8"/>
    <w:rsid w:val="00B25794"/>
    <w:rsid w:val="00B26A12"/>
    <w:rsid w:val="00B26A16"/>
    <w:rsid w:val="00B42913"/>
    <w:rsid w:val="00B44ADB"/>
    <w:rsid w:val="00B44E1F"/>
    <w:rsid w:val="00B5077F"/>
    <w:rsid w:val="00B66E87"/>
    <w:rsid w:val="00B7151C"/>
    <w:rsid w:val="00B870EE"/>
    <w:rsid w:val="00B9092C"/>
    <w:rsid w:val="00B925F6"/>
    <w:rsid w:val="00B9293E"/>
    <w:rsid w:val="00B929D5"/>
    <w:rsid w:val="00B975D5"/>
    <w:rsid w:val="00B979F4"/>
    <w:rsid w:val="00BA7FFE"/>
    <w:rsid w:val="00BB6E8D"/>
    <w:rsid w:val="00BC04D1"/>
    <w:rsid w:val="00BC2F0B"/>
    <w:rsid w:val="00BC5086"/>
    <w:rsid w:val="00BC6263"/>
    <w:rsid w:val="00BD0DAD"/>
    <w:rsid w:val="00BD27C5"/>
    <w:rsid w:val="00BD5837"/>
    <w:rsid w:val="00BE21C8"/>
    <w:rsid w:val="00BE278A"/>
    <w:rsid w:val="00C077E6"/>
    <w:rsid w:val="00C1271E"/>
    <w:rsid w:val="00C26973"/>
    <w:rsid w:val="00C2734B"/>
    <w:rsid w:val="00C44C72"/>
    <w:rsid w:val="00C50966"/>
    <w:rsid w:val="00C52FB1"/>
    <w:rsid w:val="00C60AFC"/>
    <w:rsid w:val="00C71A70"/>
    <w:rsid w:val="00C73524"/>
    <w:rsid w:val="00C974C5"/>
    <w:rsid w:val="00CA3D78"/>
    <w:rsid w:val="00CB4C3A"/>
    <w:rsid w:val="00CB4D94"/>
    <w:rsid w:val="00CC0DEC"/>
    <w:rsid w:val="00CC1D86"/>
    <w:rsid w:val="00CC25F9"/>
    <w:rsid w:val="00CF2D6B"/>
    <w:rsid w:val="00CF674D"/>
    <w:rsid w:val="00D04F00"/>
    <w:rsid w:val="00D1243A"/>
    <w:rsid w:val="00D20718"/>
    <w:rsid w:val="00D34860"/>
    <w:rsid w:val="00D3631E"/>
    <w:rsid w:val="00D463DB"/>
    <w:rsid w:val="00D50203"/>
    <w:rsid w:val="00D55611"/>
    <w:rsid w:val="00D703B6"/>
    <w:rsid w:val="00D836DE"/>
    <w:rsid w:val="00D86193"/>
    <w:rsid w:val="00D868C0"/>
    <w:rsid w:val="00D96955"/>
    <w:rsid w:val="00DA7607"/>
    <w:rsid w:val="00DB2ADA"/>
    <w:rsid w:val="00DE18F8"/>
    <w:rsid w:val="00DF173B"/>
    <w:rsid w:val="00DF2D40"/>
    <w:rsid w:val="00E03162"/>
    <w:rsid w:val="00E123FE"/>
    <w:rsid w:val="00E20CC5"/>
    <w:rsid w:val="00E22F22"/>
    <w:rsid w:val="00E3147F"/>
    <w:rsid w:val="00E35454"/>
    <w:rsid w:val="00E73D75"/>
    <w:rsid w:val="00E751B8"/>
    <w:rsid w:val="00E971D7"/>
    <w:rsid w:val="00EA5996"/>
    <w:rsid w:val="00EB7A79"/>
    <w:rsid w:val="00EC3886"/>
    <w:rsid w:val="00EC7702"/>
    <w:rsid w:val="00ED687C"/>
    <w:rsid w:val="00EE3B98"/>
    <w:rsid w:val="00EE7BC8"/>
    <w:rsid w:val="00EF1AEB"/>
    <w:rsid w:val="00EF6AF5"/>
    <w:rsid w:val="00F51D2D"/>
    <w:rsid w:val="00F52D0A"/>
    <w:rsid w:val="00F5407E"/>
    <w:rsid w:val="00F54B41"/>
    <w:rsid w:val="00F55E04"/>
    <w:rsid w:val="00F60345"/>
    <w:rsid w:val="00F73532"/>
    <w:rsid w:val="00F84111"/>
    <w:rsid w:val="00F903DB"/>
    <w:rsid w:val="00F94C71"/>
    <w:rsid w:val="00F9559A"/>
    <w:rsid w:val="00FA6CF6"/>
    <w:rsid w:val="00FB06A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36B2AF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2C17"/>
    <w:pPr>
      <w:ind w:left="284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03B0F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193"/>
    <w:rPr>
      <w:color w:val="605E5C"/>
      <w:shd w:val="clear" w:color="auto" w:fill="E1DFDD"/>
    </w:rPr>
  </w:style>
  <w:style w:type="paragraph" w:customStyle="1" w:styleId="Reglement">
    <w:name w:val="Reglement"/>
    <w:basedOn w:val="HTekst"/>
    <w:next w:val="HTekst"/>
    <w:link w:val="ReglementChar"/>
    <w:qFormat/>
    <w:rsid w:val="009B69A2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HTekstChar">
    <w:name w:val="H Tekst Char"/>
    <w:basedOn w:val="Standaardalinea-lettertype"/>
    <w:link w:val="HTekst"/>
    <w:rsid w:val="009B69A2"/>
    <w:rPr>
      <w:sz w:val="20"/>
    </w:rPr>
  </w:style>
  <w:style w:type="character" w:customStyle="1" w:styleId="ReglementChar">
    <w:name w:val="Reglement Char"/>
    <w:basedOn w:val="HTekstChar"/>
    <w:link w:val="Reglement"/>
    <w:rsid w:val="009B69A2"/>
    <w:rPr>
      <w:rFonts w:cstheme="minorHAnsi"/>
      <w:b/>
      <w:noProof/>
      <w:sz w:val="20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5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615BAFCB50D40ECB20574C4724D03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16D243-74B2-46A6-8529-710956E1955A}"/>
      </w:docPartPr>
      <w:docPartBody>
        <w:p w:rsidR="00D936CD" w:rsidRDefault="0012453D" w:rsidP="0012453D">
          <w:pPr>
            <w:pStyle w:val="8615BAFCB50D40ECB20574C4724D03C3"/>
          </w:pPr>
          <w:r>
            <w:rPr>
              <w:rFonts w:asciiTheme="majorHAnsi" w:hAnsiTheme="majorHAnsi" w:cstheme="majorHAnsi"/>
              <w:sz w:val="18"/>
              <w:szCs w:val="18"/>
              <w:lang w:val="nl-NL"/>
            </w:rPr>
            <w:t>Selecteer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53D"/>
    <w:rsid w:val="0012453D"/>
    <w:rsid w:val="00903968"/>
    <w:rsid w:val="00D9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615BAFCB50D40ECB20574C4724D03C3">
    <w:name w:val="8615BAFCB50D40ECB20574C4724D03C3"/>
    <w:rsid w:val="0012453D"/>
  </w:style>
  <w:style w:type="paragraph" w:customStyle="1" w:styleId="2BB1FBF608554AF2AC60C5A01024ECD9">
    <w:name w:val="2BB1FBF608554AF2AC60C5A01024ECD9"/>
    <w:rsid w:val="001245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46E07-D740-4495-9CA8-E0D949EDA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43</TotalTime>
  <Pages>3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7</cp:revision>
  <cp:lastPrinted>2018-04-13T06:37:00Z</cp:lastPrinted>
  <dcterms:created xsi:type="dcterms:W3CDTF">2020-10-20T09:23:00Z</dcterms:created>
  <dcterms:modified xsi:type="dcterms:W3CDTF">2020-11-27T08:46:00Z</dcterms:modified>
</cp:coreProperties>
</file>