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E0B0F" w14:textId="45D09F02" w:rsidR="008C6296" w:rsidRPr="00AC19D6" w:rsidRDefault="008C6296" w:rsidP="00AC19D6">
      <w:pPr>
        <w:pStyle w:val="Reglement"/>
        <w:rPr>
          <w:rStyle w:val="ReglementChar"/>
          <w:b/>
          <w:bCs/>
          <w:sz w:val="22"/>
        </w:rPr>
      </w:pPr>
      <w:r w:rsidRPr="00AC19D6"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60E33C8D" wp14:editId="3EFBD5C2">
                <wp:simplePos x="0" y="0"/>
                <wp:positionH relativeFrom="page">
                  <wp:posOffset>2209800</wp:posOffset>
                </wp:positionH>
                <wp:positionV relativeFrom="page">
                  <wp:posOffset>333375</wp:posOffset>
                </wp:positionV>
                <wp:extent cx="1981200" cy="262255"/>
                <wp:effectExtent l="0" t="0" r="19050" b="2286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D3FA5" w14:textId="5570A6ED" w:rsidR="00B42913" w:rsidRPr="00E971D7" w:rsidRDefault="00BB6E8D" w:rsidP="00E971D7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="008C6296">
                              <w:rPr>
                                <w:rFonts w:ascii="Verdana" w:hAnsi="Verdana"/>
                                <w:b/>
                              </w:rPr>
                              <w:t>security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33C8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4pt;margin-top:26.25pt;width:156pt;height:20.6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" filled="f" strokecolor="black [3213]" strokeweight="1pt">
                <v:textbox style="mso-fit-shape-to-text:t" inset="1.6mm,1.6mm,1.6mm,1.6mm">
                  <w:txbxContent>
                    <w:p w14:paraId="4C4D3FA5" w14:textId="5570A6ED" w:rsidR="00B42913" w:rsidRPr="00E971D7" w:rsidRDefault="00BB6E8D" w:rsidP="00E971D7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="008C6296">
                        <w:rPr>
                          <w:rFonts w:ascii="Verdana" w:hAnsi="Verdana"/>
                          <w:b/>
                        </w:rPr>
                        <w:t>security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F3D42" w:rsidRPr="00AC19D6">
        <mc:AlternateContent>
          <mc:Choice Requires="wps">
            <w:drawing>
              <wp:anchor distT="0" distB="0" distL="0" distR="198120" simplePos="0" relativeHeight="251662336" behindDoc="0" locked="0" layoutInCell="1" allowOverlap="1" wp14:anchorId="60F602BF" wp14:editId="25D7534C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2AAD6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E9165B" w:rsidRPr="00AC19D6">
        <w:drawing>
          <wp:anchor distT="0" distB="0" distL="114300" distR="114300" simplePos="0" relativeHeight="251664384" behindDoc="1" locked="1" layoutInCell="1" allowOverlap="1" wp14:anchorId="1B8D806B" wp14:editId="1C1BF4B9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7770" cy="106908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selt k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9D6">
        <w:t>V</w:t>
      </w:r>
      <w:r w:rsidRPr="00AC19D6">
        <w:rPr>
          <w:rStyle w:val="ReglementChar"/>
          <w:b/>
          <w:bCs/>
          <w:sz w:val="22"/>
        </w:rPr>
        <w:t>OORWAARDEN</w:t>
      </w:r>
      <w:r w:rsidR="00A23A71" w:rsidRPr="00AC19D6">
        <w:rPr>
          <w:rStyle w:val="ReglementChar"/>
          <w:b/>
          <w:bCs/>
          <w:sz w:val="22"/>
        </w:rPr>
        <w:t xml:space="preserve"> EVENEMENT</w:t>
      </w:r>
    </w:p>
    <w:p w14:paraId="498E2073" w14:textId="2FD8F77C" w:rsidR="008C6296" w:rsidRDefault="008C6296" w:rsidP="008C6296">
      <w:pPr>
        <w:pStyle w:val="Lijstalinea"/>
        <w:numPr>
          <w:ilvl w:val="0"/>
          <w:numId w:val="5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>Evenementoppervlakte van &gt; 400 m².</w:t>
      </w:r>
    </w:p>
    <w:p w14:paraId="060620FB" w14:textId="2961276A" w:rsidR="00561436" w:rsidRDefault="008C6296" w:rsidP="00561436">
      <w:pPr>
        <w:pStyle w:val="Lijstalinea"/>
        <w:numPr>
          <w:ilvl w:val="0"/>
          <w:numId w:val="5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>Evenement op Hasselts grondgebied.</w:t>
      </w:r>
    </w:p>
    <w:p w14:paraId="31F8F7FF" w14:textId="77777777" w:rsidR="00561436" w:rsidRDefault="00561436" w:rsidP="00561436">
      <w:pPr>
        <w:pStyle w:val="Lijstalinea"/>
        <w:numPr>
          <w:ilvl w:val="0"/>
          <w:numId w:val="5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>Inschakeling van een erkende bewakingsfirma met vergunning.</w:t>
      </w:r>
    </w:p>
    <w:p w14:paraId="544E97DD" w14:textId="1E76BA45" w:rsidR="00A23A71" w:rsidRDefault="00561436" w:rsidP="00A23A71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/>
        <w:contextualSpacing w:val="0"/>
      </w:pPr>
      <w:r>
        <w:t xml:space="preserve">Voor de volledige lijst, kijk op: </w:t>
      </w:r>
      <w:hyperlink r:id="rId9" w:history="1">
        <w:r>
          <w:rPr>
            <w:rStyle w:val="Hyperlink"/>
          </w:rPr>
          <w:t>https://vigilis.ibz.be</w:t>
        </w:r>
      </w:hyperlink>
      <w:r>
        <w:t xml:space="preserve">. </w:t>
      </w:r>
    </w:p>
    <w:p w14:paraId="65BB0362" w14:textId="337A9455" w:rsidR="008C6296" w:rsidRDefault="00A23A71" w:rsidP="008C6296">
      <w:pPr>
        <w:pStyle w:val="Lijstalinea"/>
        <w:numPr>
          <w:ilvl w:val="0"/>
          <w:numId w:val="5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>Gericht op jongeren tot 30 jaar.</w:t>
      </w:r>
    </w:p>
    <w:p w14:paraId="7762A559" w14:textId="65B7E565" w:rsidR="00A23A71" w:rsidRDefault="00A23A71" w:rsidP="00A23A71">
      <w:pPr>
        <w:pStyle w:val="Lijstalinea"/>
        <w:numPr>
          <w:ilvl w:val="0"/>
          <w:numId w:val="5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 xml:space="preserve">Openbaar en toegankelijk voor alle jongeren. </w:t>
      </w:r>
    </w:p>
    <w:p w14:paraId="5AE83360" w14:textId="062AB49D" w:rsidR="009D04AB" w:rsidRDefault="009D04AB" w:rsidP="009D04AB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</w:pPr>
    </w:p>
    <w:p w14:paraId="2F5FAF39" w14:textId="4B077A1D" w:rsidR="009D04AB" w:rsidRDefault="009D04AB" w:rsidP="00057D1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134"/>
      </w:pPr>
      <w:r>
        <w:t xml:space="preserve">Alle voorwaarden staan gedetailleerd weergegeven in het </w:t>
      </w:r>
      <w:hyperlink r:id="rId10" w:history="1">
        <w:r w:rsidRPr="001F59D4">
          <w:rPr>
            <w:rStyle w:val="Hyperlink"/>
          </w:rPr>
          <w:t>jeugdsubsidiereglement</w:t>
        </w:r>
      </w:hyperlink>
      <w:r>
        <w:t xml:space="preserve">. </w:t>
      </w:r>
    </w:p>
    <w:p w14:paraId="3921D97B" w14:textId="77777777" w:rsidR="008C6296" w:rsidRDefault="008C6296" w:rsidP="008C6296">
      <w:pPr>
        <w:pStyle w:val="HTekst"/>
        <w:tabs>
          <w:tab w:val="clear" w:pos="1786"/>
          <w:tab w:val="left" w:pos="1134"/>
        </w:tabs>
        <w:spacing w:after="120"/>
        <w:ind w:right="-539"/>
        <w:rPr>
          <w:rFonts w:cstheme="minorHAnsi"/>
          <w:b/>
          <w:szCs w:val="20"/>
        </w:rPr>
      </w:pPr>
    </w:p>
    <w:p w14:paraId="11A91C62" w14:textId="2DC09921" w:rsidR="008C6296" w:rsidRPr="00057D1E" w:rsidRDefault="00057D1E" w:rsidP="00057D1E">
      <w:pPr>
        <w:pStyle w:val="Reglement"/>
      </w:pPr>
      <w:r w:rsidRPr="00057D1E">
        <w:t>PROCEDURE</w:t>
      </w:r>
    </w:p>
    <w:p w14:paraId="4B49797E" w14:textId="77777777" w:rsidR="00701AE5" w:rsidRPr="007D7C51" w:rsidRDefault="00701AE5" w:rsidP="00701AE5">
      <w:pPr>
        <w:pStyle w:val="HTekst"/>
        <w:tabs>
          <w:tab w:val="clear" w:pos="1786"/>
          <w:tab w:val="left" w:pos="1134"/>
        </w:tabs>
        <w:spacing w:after="120" w:line="276" w:lineRule="auto"/>
        <w:ind w:left="1134" w:right="-539"/>
        <w:rPr>
          <w:rFonts w:cstheme="minorHAnsi"/>
          <w:szCs w:val="20"/>
        </w:rPr>
      </w:pPr>
      <w:r w:rsidRPr="007D7C51">
        <w:rPr>
          <w:rFonts w:cstheme="minorHAnsi"/>
          <w:szCs w:val="20"/>
        </w:rPr>
        <w:t xml:space="preserve">De </w:t>
      </w:r>
      <w:r>
        <w:rPr>
          <w:rFonts w:cstheme="minorHAnsi"/>
          <w:szCs w:val="20"/>
        </w:rPr>
        <w:t>aanvraag van deze subsidie bestaat uit twee delen.</w:t>
      </w:r>
    </w:p>
    <w:p w14:paraId="5CC6BD46" w14:textId="09D88DAA" w:rsidR="00701AE5" w:rsidRDefault="00701AE5" w:rsidP="00701AE5">
      <w:pPr>
        <w:pStyle w:val="HTekst"/>
        <w:numPr>
          <w:ilvl w:val="0"/>
          <w:numId w:val="6"/>
        </w:numPr>
        <w:tabs>
          <w:tab w:val="clear" w:pos="1786"/>
          <w:tab w:val="left" w:pos="1134"/>
        </w:tabs>
        <w:spacing w:after="120" w:line="276" w:lineRule="auto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 xml:space="preserve">DEEL 1: </w:t>
      </w:r>
      <w:r w:rsidRPr="007D7C51">
        <w:rPr>
          <w:rFonts w:cstheme="minorHAnsi"/>
          <w:szCs w:val="20"/>
        </w:rPr>
        <w:t xml:space="preserve">Indienen </w:t>
      </w:r>
      <w:r>
        <w:rPr>
          <w:rFonts w:cstheme="minorHAnsi"/>
          <w:szCs w:val="20"/>
        </w:rPr>
        <w:t>ten laatste 6</w:t>
      </w:r>
      <w:r w:rsidRPr="007D7C51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>weken</w:t>
      </w:r>
      <w:r w:rsidRPr="007D7C51">
        <w:rPr>
          <w:rFonts w:cstheme="minorHAnsi"/>
          <w:szCs w:val="20"/>
        </w:rPr>
        <w:t xml:space="preserve"> voor </w:t>
      </w:r>
      <w:r>
        <w:rPr>
          <w:rFonts w:cstheme="minorHAnsi"/>
          <w:szCs w:val="20"/>
        </w:rPr>
        <w:t>plaatsvinden van het evenement</w:t>
      </w:r>
      <w:r>
        <w:rPr>
          <w:rFonts w:cstheme="minorHAnsi"/>
          <w:b/>
          <w:szCs w:val="20"/>
        </w:rPr>
        <w:t>.</w:t>
      </w:r>
    </w:p>
    <w:p w14:paraId="4F5812DA" w14:textId="0B9D38F2" w:rsidR="00701AE5" w:rsidRPr="007D7C51" w:rsidRDefault="00701AE5" w:rsidP="00701AE5">
      <w:pPr>
        <w:pStyle w:val="HTekst"/>
        <w:numPr>
          <w:ilvl w:val="0"/>
          <w:numId w:val="6"/>
        </w:numPr>
        <w:tabs>
          <w:tab w:val="clear" w:pos="1786"/>
          <w:tab w:val="left" w:pos="1134"/>
        </w:tabs>
        <w:spacing w:after="120" w:line="276" w:lineRule="auto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 xml:space="preserve">DEEL 2: </w:t>
      </w:r>
      <w:r w:rsidRPr="007D7C51">
        <w:rPr>
          <w:rFonts w:cstheme="minorHAnsi"/>
          <w:szCs w:val="20"/>
        </w:rPr>
        <w:t xml:space="preserve">Indienen ten laatste </w:t>
      </w:r>
      <w:r w:rsidR="00971CBC">
        <w:rPr>
          <w:rFonts w:cstheme="minorHAnsi"/>
          <w:szCs w:val="20"/>
        </w:rPr>
        <w:t>2 weken</w:t>
      </w:r>
      <w:r w:rsidRPr="007D7C51">
        <w:rPr>
          <w:rFonts w:cstheme="minorHAnsi"/>
          <w:szCs w:val="20"/>
        </w:rPr>
        <w:t xml:space="preserve"> na </w:t>
      </w:r>
      <w:r>
        <w:rPr>
          <w:rFonts w:cstheme="minorHAnsi"/>
          <w:szCs w:val="20"/>
        </w:rPr>
        <w:t>datum van het evenement.</w:t>
      </w:r>
    </w:p>
    <w:p w14:paraId="00D808AB" w14:textId="014841D9" w:rsidR="00701AE5" w:rsidRDefault="00057D1E" w:rsidP="00701AE5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</w:rPr>
        <w:t>Mail alle gevraagde documenten</w:t>
      </w:r>
      <w:r w:rsidR="00701AE5">
        <w:rPr>
          <w:rFonts w:cstheme="minorHAnsi"/>
          <w:szCs w:val="20"/>
        </w:rPr>
        <w:t xml:space="preserve"> </w:t>
      </w:r>
      <w:r w:rsidR="00701AE5" w:rsidRPr="009A13AD">
        <w:rPr>
          <w:rFonts w:cstheme="minorHAnsi"/>
          <w:szCs w:val="20"/>
        </w:rPr>
        <w:t xml:space="preserve">naar </w:t>
      </w:r>
      <w:hyperlink r:id="rId11" w:history="1">
        <w:r w:rsidR="00701AE5" w:rsidRPr="003B651D">
          <w:rPr>
            <w:rStyle w:val="Hyperlink"/>
            <w:rFonts w:cstheme="minorHAnsi"/>
            <w:szCs w:val="20"/>
          </w:rPr>
          <w:t>jeugdsubsidies@hasselt.be</w:t>
        </w:r>
      </w:hyperlink>
      <w:r w:rsidR="00701AE5">
        <w:rPr>
          <w:rFonts w:cstheme="minorHAnsi"/>
          <w:szCs w:val="20"/>
        </w:rPr>
        <w:t>.</w:t>
      </w:r>
    </w:p>
    <w:p w14:paraId="4C12CE57" w14:textId="0882B567" w:rsidR="00057D1E" w:rsidRDefault="00057D1E" w:rsidP="00701AE5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</w:p>
    <w:p w14:paraId="2BCB60D6" w14:textId="159C6561" w:rsidR="009D04AB" w:rsidRDefault="00057D1E" w:rsidP="00AC19D6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</w:rPr>
        <w:t>Dienst Jeugd</w:t>
      </w:r>
      <w:r w:rsidRPr="00057D1E">
        <w:rPr>
          <w:rFonts w:cstheme="minorHAnsi"/>
          <w:szCs w:val="20"/>
        </w:rPr>
        <w:t xml:space="preserve"> beoordeelt of de aanvraag voldoet aan alle voorwaarden. Na een positieve beoordeling wordt de aanvrager op de hoogte gebracht en de uitbetaling van de subsidie aangevraagd.</w:t>
      </w:r>
    </w:p>
    <w:p w14:paraId="2BE9F5F5" w14:textId="498D88ED" w:rsidR="004B1FE5" w:rsidRDefault="004B1FE5" w:rsidP="00AC19D6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</w:p>
    <w:p w14:paraId="60154E7A" w14:textId="42D44F1A" w:rsidR="004B1FE5" w:rsidRPr="00057D1E" w:rsidRDefault="004B1FE5" w:rsidP="004B1FE5">
      <w:pPr>
        <w:pStyle w:val="Reglement"/>
      </w:pPr>
      <w:r>
        <w:t>BEDRAG</w:t>
      </w:r>
    </w:p>
    <w:p w14:paraId="1A515538" w14:textId="73ED8D48" w:rsidR="004B1FE5" w:rsidRDefault="004B1FE5" w:rsidP="004B1FE5">
      <w:pPr>
        <w:pStyle w:val="HTekst"/>
        <w:tabs>
          <w:tab w:val="clear" w:pos="1786"/>
          <w:tab w:val="left" w:pos="1134"/>
        </w:tabs>
        <w:spacing w:after="120"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</w:rPr>
        <w:t>50% van de onkosten voor de erkende bewakingsfirma</w:t>
      </w:r>
      <w:r w:rsidR="00D879F0">
        <w:rPr>
          <w:rFonts w:cstheme="minorHAnsi"/>
          <w:szCs w:val="20"/>
        </w:rPr>
        <w:t xml:space="preserve"> wordt vergoed</w:t>
      </w:r>
      <w:r>
        <w:rPr>
          <w:rFonts w:cstheme="minorHAnsi"/>
          <w:szCs w:val="20"/>
        </w:rPr>
        <w:t>, met een maximum van 1.000 euro.</w:t>
      </w:r>
    </w:p>
    <w:p w14:paraId="55CACC88" w14:textId="77777777" w:rsidR="004B1FE5" w:rsidRDefault="004B1FE5" w:rsidP="00AC19D6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</w:p>
    <w:p w14:paraId="58F90E74" w14:textId="65AC5A5F" w:rsidR="008C6296" w:rsidRDefault="008C6296" w:rsidP="004F3A60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</w:p>
    <w:p w14:paraId="2013CD60" w14:textId="77777777" w:rsidR="008C6296" w:rsidRPr="00917954" w:rsidRDefault="008C6296" w:rsidP="004F3A60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</w:p>
    <w:p w14:paraId="4B2E7821" w14:textId="77777777" w:rsidR="00333DEC" w:rsidRPr="00333DEC" w:rsidRDefault="00333DEC" w:rsidP="0059553E">
      <w:pPr>
        <w:autoSpaceDE w:val="0"/>
        <w:autoSpaceDN w:val="0"/>
        <w:adjustRightInd w:val="0"/>
        <w:spacing w:line="240" w:lineRule="auto"/>
        <w:ind w:right="-539"/>
        <w:rPr>
          <w:rFonts w:ascii="Arial" w:hAnsi="Arial" w:cs="Arial"/>
          <w:sz w:val="19"/>
          <w:szCs w:val="19"/>
        </w:rPr>
      </w:pPr>
      <w:r w:rsidRPr="00333DEC">
        <w:rPr>
          <w:rFonts w:ascii="Arial" w:hAnsi="Arial" w:cs="Arial"/>
          <w:sz w:val="19"/>
          <w:szCs w:val="19"/>
        </w:rPr>
        <w:t xml:space="preserve"> </w:t>
      </w:r>
    </w:p>
    <w:p w14:paraId="50C3633A" w14:textId="77777777" w:rsidR="00EC3886" w:rsidRPr="001A702C" w:rsidRDefault="007B645C" w:rsidP="00EC3886">
      <w:pPr>
        <w:pStyle w:val="HTekst"/>
        <w:spacing w:after="120" w:line="276" w:lineRule="auto"/>
        <w:ind w:left="1854"/>
        <w:rPr>
          <w:rFonts w:cstheme="minorHAnsi"/>
          <w:szCs w:val="20"/>
        </w:rPr>
      </w:pPr>
      <w:r w:rsidRPr="00E9165B"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5398A228" wp14:editId="2191B8AB">
                <wp:simplePos x="0" y="0"/>
                <wp:positionH relativeFrom="page">
                  <wp:posOffset>406400</wp:posOffset>
                </wp:positionH>
                <wp:positionV relativeFrom="page">
                  <wp:posOffset>7989455</wp:posOffset>
                </wp:positionV>
                <wp:extent cx="1691640" cy="2336395"/>
                <wp:effectExtent l="0" t="0" r="3810" b="698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33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FE99E" w14:textId="340B3855" w:rsidR="00E9165B" w:rsidRPr="000D25F7" w:rsidRDefault="00E0399F" w:rsidP="00E9165B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Contact</w:t>
                            </w:r>
                          </w:p>
                          <w:p w14:paraId="03A25501" w14:textId="77777777" w:rsidR="00E9165B" w:rsidRPr="000D25F7" w:rsidRDefault="00937A0C" w:rsidP="00E9165B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</w:p>
                          <w:p w14:paraId="05A3AB8F" w14:textId="77777777" w:rsidR="00E9165B" w:rsidRPr="000D25F7" w:rsidRDefault="00E9165B" w:rsidP="00E9165B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 w:rsidR="007C4F3E"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jeugdprojecten@hasselt.be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8A22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2pt;margin-top:629.1pt;width:133.2pt;height:183.9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" stroked="f">
                <v:textbox inset="0,0,0,0">
                  <w:txbxContent>
                    <w:p w14:paraId="7CAFE99E" w14:textId="340B3855" w:rsidR="00E9165B" w:rsidRPr="000D25F7" w:rsidRDefault="00E0399F" w:rsidP="00E9165B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Contact</w:t>
                      </w:r>
                    </w:p>
                    <w:p w14:paraId="03A25501" w14:textId="77777777" w:rsidR="00E9165B" w:rsidRPr="000D25F7" w:rsidRDefault="00937A0C" w:rsidP="00E9165B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</w:p>
                    <w:p w14:paraId="05A3AB8F" w14:textId="77777777" w:rsidR="00E9165B" w:rsidRPr="000D25F7" w:rsidRDefault="00E9165B" w:rsidP="00E9165B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 w:rsidR="007C4F3E"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jeugdprojecten@hasselt.be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2C28EB8" w14:textId="77777777" w:rsidR="00DB2ADA" w:rsidRDefault="00DB2ADA" w:rsidP="0059553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14:paraId="2CEA2334" w14:textId="77777777" w:rsidR="0059553E" w:rsidRPr="007C4F3E" w:rsidRDefault="0059553E" w:rsidP="00232B69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965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VRAAGFORMU</w:t>
      </w:r>
      <w:r>
        <w:rPr>
          <w:rFonts w:cstheme="minorHAnsi"/>
          <w:b/>
          <w:sz w:val="22"/>
          <w:szCs w:val="20"/>
        </w:rPr>
        <w:t>LIER</w:t>
      </w:r>
    </w:p>
    <w:p w14:paraId="2D554D32" w14:textId="77777777" w:rsidR="00DB2ADA" w:rsidRDefault="00DB2ADA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14:paraId="538043C1" w14:textId="15395652" w:rsidR="00AC19D6" w:rsidRPr="00AC19D6" w:rsidRDefault="00AC19D6" w:rsidP="00232B69">
      <w:pPr>
        <w:pStyle w:val="Reglement"/>
        <w:ind w:left="0" w:right="-965"/>
        <w:rPr>
          <w:sz w:val="20"/>
          <w:szCs w:val="20"/>
        </w:rPr>
      </w:pPr>
      <w:r w:rsidRPr="00AC19D6">
        <w:rPr>
          <w:sz w:val="20"/>
          <w:szCs w:val="20"/>
        </w:rPr>
        <w:t xml:space="preserve">1. </w:t>
      </w:r>
      <w:r w:rsidR="00C6404D">
        <w:rPr>
          <w:sz w:val="20"/>
          <w:szCs w:val="20"/>
        </w:rPr>
        <w:t xml:space="preserve">VERPLICHTE </w:t>
      </w:r>
      <w:r w:rsidR="00AE021D">
        <w:rPr>
          <w:sz w:val="20"/>
          <w:szCs w:val="20"/>
        </w:rPr>
        <w:t>CHECKLIST</w:t>
      </w:r>
      <w:r w:rsidR="00D91096">
        <w:rPr>
          <w:sz w:val="20"/>
          <w:szCs w:val="20"/>
        </w:rPr>
        <w:t xml:space="preserve"> </w:t>
      </w:r>
      <w:r w:rsidR="00D91096" w:rsidRPr="005F3725">
        <w:rPr>
          <w:b w:val="0"/>
          <w:bCs/>
          <w:sz w:val="20"/>
          <w:szCs w:val="20"/>
          <w:highlight w:val="yellow"/>
        </w:rPr>
        <w:t>kruis aan</w:t>
      </w:r>
    </w:p>
    <w:tbl>
      <w:tblPr>
        <w:tblStyle w:val="Tabelraster"/>
        <w:tblW w:w="8788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"/>
        <w:gridCol w:w="8192"/>
      </w:tblGrid>
      <w:tr w:rsidR="00AE021D" w14:paraId="4A189171" w14:textId="77777777" w:rsidTr="00C6404D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132479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A792B40" w14:textId="57C6E0CB" w:rsidR="00AE021D" w:rsidRPr="00AE021D" w:rsidRDefault="00D034B1" w:rsidP="00AE021D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7938" w:type="dxa"/>
            <w:vAlign w:val="center"/>
          </w:tcPr>
          <w:p w14:paraId="257D1197" w14:textId="3ACDA07E" w:rsidR="00AE021D" w:rsidRPr="00AE021D" w:rsidRDefault="00AE021D" w:rsidP="00AE021D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 w:rsidRPr="00AE021D">
              <w:rPr>
                <w:rFonts w:cstheme="minorHAnsi"/>
                <w:bCs/>
                <w:szCs w:val="20"/>
              </w:rPr>
              <w:t xml:space="preserve">Het evenement wordt / werd aangevraagd bij de </w:t>
            </w:r>
            <w:r w:rsidR="001F59D4">
              <w:rPr>
                <w:rFonts w:cstheme="minorHAnsi"/>
                <w:bCs/>
                <w:szCs w:val="20"/>
              </w:rPr>
              <w:t>d</w:t>
            </w:r>
            <w:r w:rsidRPr="00AE021D">
              <w:rPr>
                <w:rFonts w:cstheme="minorHAnsi"/>
                <w:bCs/>
                <w:szCs w:val="20"/>
              </w:rPr>
              <w:t xml:space="preserve">ienst </w:t>
            </w:r>
            <w:hyperlink r:id="rId12" w:history="1">
              <w:r w:rsidRPr="001F59D4">
                <w:rPr>
                  <w:rStyle w:val="Hyperlink"/>
                  <w:rFonts w:cstheme="minorHAnsi"/>
                  <w:bCs/>
                  <w:szCs w:val="20"/>
                </w:rPr>
                <w:t>Evenementen</w:t>
              </w:r>
            </w:hyperlink>
            <w:r w:rsidRPr="00AE021D">
              <w:rPr>
                <w:rFonts w:cstheme="minorHAnsi"/>
                <w:bCs/>
                <w:szCs w:val="20"/>
              </w:rPr>
              <w:t xml:space="preserve"> van </w:t>
            </w:r>
            <w:r w:rsidR="001F59D4">
              <w:rPr>
                <w:rFonts w:cstheme="minorHAnsi"/>
                <w:bCs/>
                <w:szCs w:val="20"/>
              </w:rPr>
              <w:t>s</w:t>
            </w:r>
            <w:r w:rsidRPr="00AE021D">
              <w:rPr>
                <w:rFonts w:cstheme="minorHAnsi"/>
                <w:bCs/>
                <w:szCs w:val="20"/>
              </w:rPr>
              <w:t>tad Hasselt</w:t>
            </w:r>
            <w:r w:rsidR="001F59D4">
              <w:rPr>
                <w:rFonts w:cstheme="minorHAnsi"/>
                <w:bCs/>
                <w:szCs w:val="20"/>
              </w:rPr>
              <w:t>.</w:t>
            </w:r>
          </w:p>
        </w:tc>
      </w:tr>
      <w:tr w:rsidR="00AE021D" w14:paraId="47D885DB" w14:textId="77777777" w:rsidTr="00C6404D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40112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B906FBF" w14:textId="47989F84" w:rsidR="00AE021D" w:rsidRPr="00AE021D" w:rsidRDefault="00AE021D" w:rsidP="00AE021D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7938" w:type="dxa"/>
            <w:vAlign w:val="center"/>
          </w:tcPr>
          <w:p w14:paraId="5F1BC81A" w14:textId="2D1147DF" w:rsidR="00D91096" w:rsidRPr="00AE021D" w:rsidRDefault="00D91096" w:rsidP="00D91096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 xml:space="preserve">Op het promomateriaal van het evenement wordt het </w:t>
            </w:r>
            <w:hyperlink r:id="rId13" w:history="1">
              <w:r w:rsidRPr="001F59D4">
                <w:rPr>
                  <w:rStyle w:val="Hyperlink"/>
                  <w:rFonts w:cstheme="minorHAnsi"/>
                  <w:bCs/>
                  <w:szCs w:val="20"/>
                </w:rPr>
                <w:t>logo</w:t>
              </w:r>
            </w:hyperlink>
            <w:r>
              <w:rPr>
                <w:rFonts w:cstheme="minorHAnsi"/>
                <w:bCs/>
                <w:szCs w:val="20"/>
              </w:rPr>
              <w:t xml:space="preserve"> van Stad Hasselt mee opgenomen</w:t>
            </w:r>
            <w:r w:rsidR="001F59D4">
              <w:rPr>
                <w:rFonts w:cstheme="minorHAnsi"/>
                <w:bCs/>
                <w:szCs w:val="20"/>
              </w:rPr>
              <w:t>.</w:t>
            </w:r>
            <w:r w:rsidR="001F59D4" w:rsidRPr="00AE021D">
              <w:rPr>
                <w:rFonts w:cstheme="minorHAnsi"/>
                <w:bCs/>
                <w:szCs w:val="20"/>
              </w:rPr>
              <w:t xml:space="preserve"> </w:t>
            </w:r>
          </w:p>
        </w:tc>
      </w:tr>
      <w:tr w:rsidR="00AE021D" w14:paraId="1CE31AC2" w14:textId="77777777" w:rsidTr="00C6404D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141730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5893F86D" w14:textId="7D73620D" w:rsidR="00AE021D" w:rsidRPr="00AE021D" w:rsidRDefault="00AE021D" w:rsidP="00AE021D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7938" w:type="dxa"/>
            <w:vAlign w:val="center"/>
          </w:tcPr>
          <w:p w14:paraId="3FAE4D95" w14:textId="7412CD63" w:rsidR="00AE021D" w:rsidRPr="00AE021D" w:rsidRDefault="00D91096" w:rsidP="00AE021D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 xml:space="preserve">Er wordt toegang / tickets voorzien voor 4 personen, welke verloot kunnen worden door de </w:t>
            </w:r>
            <w:r w:rsidR="001F59D4">
              <w:rPr>
                <w:rFonts w:cstheme="minorHAnsi"/>
                <w:bCs/>
                <w:szCs w:val="20"/>
              </w:rPr>
              <w:t>d</w:t>
            </w:r>
            <w:r>
              <w:rPr>
                <w:rFonts w:cstheme="minorHAnsi"/>
                <w:bCs/>
                <w:szCs w:val="20"/>
              </w:rPr>
              <w:t xml:space="preserve">ienst Jeugd. </w:t>
            </w:r>
          </w:p>
        </w:tc>
      </w:tr>
    </w:tbl>
    <w:p w14:paraId="0CC97889" w14:textId="5CEB3A5C" w:rsidR="00AC19D6" w:rsidRPr="005F3725" w:rsidRDefault="005F3725" w:rsidP="00232B69">
      <w:pPr>
        <w:pStyle w:val="Reglement"/>
        <w:ind w:left="0" w:right="-965"/>
        <w:rPr>
          <w:sz w:val="20"/>
          <w:szCs w:val="20"/>
        </w:rPr>
      </w:pPr>
      <w:r>
        <w:br/>
      </w:r>
      <w:r w:rsidR="00AC19D6" w:rsidRPr="005F3725">
        <w:rPr>
          <w:sz w:val="20"/>
          <w:szCs w:val="20"/>
        </w:rPr>
        <w:t>2. GEGEVENS GROOTSCHALIG EVENEMENT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844"/>
        <w:gridCol w:w="2267"/>
        <w:gridCol w:w="2267"/>
      </w:tblGrid>
      <w:tr w:rsidR="009C0CEA" w:rsidRPr="00925CE0" w14:paraId="5E76FE24" w14:textId="77777777" w:rsidTr="00BA42FF">
        <w:trPr>
          <w:trHeight w:val="40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7B604104" w14:textId="77777777" w:rsidR="009C0CEA" w:rsidRPr="00C82E1F" w:rsidRDefault="00C82E1F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LOCATIE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36AB2353" w14:textId="77777777" w:rsidR="009C0CEA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9C0CEA" w:rsidRPr="00925CE0" w14:paraId="634CC8DB" w14:textId="77777777" w:rsidTr="00684237">
        <w:trPr>
          <w:trHeight w:val="408"/>
        </w:trPr>
        <w:tc>
          <w:tcPr>
            <w:tcW w:w="2689" w:type="dxa"/>
            <w:tcBorders>
              <w:top w:val="nil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1600A6DD" w14:textId="63EF62D8" w:rsidR="009C0CEA" w:rsidRPr="00C82E1F" w:rsidRDefault="00C82E1F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AANTAL M²</w:t>
            </w:r>
            <w:r w:rsidR="009C0CEA" w:rsidRPr="00C82E1F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  </w:t>
            </w:r>
            <w:r w:rsidR="00BA42FF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evenement</w:t>
            </w:r>
          </w:p>
        </w:tc>
        <w:tc>
          <w:tcPr>
            <w:tcW w:w="6378" w:type="dxa"/>
            <w:gridSpan w:val="3"/>
            <w:tcBorders>
              <w:top w:val="nil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320E2276" w14:textId="77777777" w:rsidR="009C0CEA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C3F89" w:rsidRPr="00925CE0" w14:paraId="3D21FB2E" w14:textId="77777777" w:rsidTr="00684237">
        <w:trPr>
          <w:trHeight w:val="408"/>
        </w:trPr>
        <w:tc>
          <w:tcPr>
            <w:tcW w:w="2689" w:type="dxa"/>
            <w:tcBorders>
              <w:top w:val="nil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13C2580C" w14:textId="77777777" w:rsidR="007C3F89" w:rsidRPr="00C82E1F" w:rsidRDefault="00C82E1F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STRAAT &amp; NUMMER (BUS)</w:t>
            </w:r>
          </w:p>
        </w:tc>
        <w:tc>
          <w:tcPr>
            <w:tcW w:w="6378" w:type="dxa"/>
            <w:gridSpan w:val="3"/>
            <w:tcBorders>
              <w:top w:val="nil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21B879B6" w14:textId="77777777" w:rsidR="007C3F89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C3F89" w:rsidRPr="00925CE0" w14:paraId="7B9A46A1" w14:textId="77777777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5BADF92A" w14:textId="77777777" w:rsidR="007C3F89" w:rsidRPr="00C82E1F" w:rsidRDefault="00C82E1F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POSTCODE &amp; GEMEENTE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3C3C97D9" w14:textId="77777777" w:rsidR="007C3F89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925CE0" w14:paraId="1097CEE9" w14:textId="77777777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689496C8" w14:textId="77777777" w:rsidR="00D266B0" w:rsidRPr="00C82E1F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DATUM EVENEMENT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27696015" w14:textId="30E47099" w:rsidR="00C82E1F" w:rsidRPr="00995284" w:rsidRDefault="001F59D4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435944985"/>
                <w:placeholder>
                  <w:docPart w:val="91C2E49B8D89430F9A776F094FEAE474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891BE8">
                  <w:rPr>
                    <w:rStyle w:val="Tekstvantijdelijkeaanduiding"/>
                  </w:rPr>
                  <w:t>dd/mm/jjjj</w:t>
                </w:r>
              </w:sdtContent>
            </w:sdt>
          </w:p>
        </w:tc>
      </w:tr>
      <w:tr w:rsidR="00D266B0" w:rsidRPr="00925CE0" w14:paraId="46C11C22" w14:textId="77777777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2AE98CD9" w14:textId="77777777" w:rsidR="00D266B0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EVENEMENT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5CCD3041" w14:textId="77777777" w:rsidR="00D266B0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266B0" w:rsidRPr="00925CE0" w14:paraId="20E79777" w14:textId="77777777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79611B1E" w14:textId="77777777" w:rsidR="00D266B0" w:rsidRPr="00995284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BEGINUUR</w:t>
            </w:r>
          </w:p>
        </w:tc>
        <w:tc>
          <w:tcPr>
            <w:tcW w:w="184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1D5A34C7" w14:textId="77777777" w:rsidR="00D266B0" w:rsidRPr="00995284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26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28A778E8" w14:textId="77777777" w:rsidR="00D266B0" w:rsidRPr="00D266B0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D266B0">
              <w:rPr>
                <w:rFonts w:ascii="Arial" w:hAnsi="Arial" w:cs="Arial"/>
                <w:b/>
                <w:sz w:val="18"/>
                <w:szCs w:val="18"/>
                <w:lang w:val="nl-NL"/>
              </w:rPr>
              <w:t>EINDUUR</w:t>
            </w:r>
          </w:p>
        </w:tc>
        <w:tc>
          <w:tcPr>
            <w:tcW w:w="226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3BD6221D" w14:textId="77777777" w:rsidR="00D266B0" w:rsidRPr="00995284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925CE0" w14:paraId="7B9C578E" w14:textId="77777777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6FAA7D67" w14:textId="77777777" w:rsidR="00C82E1F" w:rsidRPr="00C82E1F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DOELPUBLIEK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A99DC10" w14:textId="77777777" w:rsidR="00C82E1F" w:rsidRPr="00995284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925CE0" w14:paraId="0BF26E73" w14:textId="77777777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37D7EBA1" w14:textId="77777777" w:rsidR="00C82E1F" w:rsidRPr="00D266B0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PROGRAMMA </w:t>
            </w:r>
            <w:r w:rsidRPr="00D266B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beschrijving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17761DE" w14:textId="77777777" w:rsidR="00D266B0" w:rsidRPr="00D266B0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925CE0" w14:paraId="0EE4CEAE" w14:textId="77777777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571AE2D8" w14:textId="77CF3988" w:rsidR="00C82E1F" w:rsidRPr="00684237" w:rsidRDefault="00FA0ABD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FACEBOOK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3D7D66FD" w14:textId="77777777" w:rsidR="00C82E1F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84237" w:rsidRPr="00925CE0" w14:paraId="3E8A7C0A" w14:textId="77777777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7AD9A9B9" w14:textId="77777777" w:rsidR="00684237" w:rsidRPr="00C82E1F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W</w:t>
            </w:r>
            <w:r w:rsidR="00FA0ABD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EBSITE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1071C" w14:textId="77777777" w:rsidR="00684237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61C54E51" w14:textId="222EC884" w:rsidR="00684237" w:rsidRPr="00684237" w:rsidRDefault="00684237" w:rsidP="00684237">
      <w:pPr>
        <w:pStyle w:val="HTekst"/>
        <w:spacing w:after="120"/>
        <w:rPr>
          <w:rFonts w:cstheme="minorHAnsi"/>
          <w:i/>
          <w:sz w:val="16"/>
          <w:szCs w:val="20"/>
        </w:rPr>
      </w:pPr>
    </w:p>
    <w:p w14:paraId="695A6C97" w14:textId="77777777" w:rsidR="006B389F" w:rsidRPr="00072609" w:rsidRDefault="006B389F" w:rsidP="00D034B1">
      <w:pPr>
        <w:pStyle w:val="Reglement"/>
        <w:ind w:left="0" w:right="-965"/>
        <w:rPr>
          <w:sz w:val="20"/>
          <w:szCs w:val="20"/>
        </w:rPr>
      </w:pPr>
      <w:r w:rsidRPr="00072609">
        <w:rPr>
          <w:sz w:val="20"/>
          <w:szCs w:val="20"/>
        </w:rPr>
        <w:t xml:space="preserve">2. GEGEVENS </w:t>
      </w:r>
      <w:r w:rsidR="009C0CEA" w:rsidRPr="00072609">
        <w:rPr>
          <w:sz w:val="20"/>
          <w:szCs w:val="20"/>
        </w:rPr>
        <w:t>AANVRAGER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701"/>
        <w:gridCol w:w="1134"/>
        <w:gridCol w:w="2410"/>
        <w:gridCol w:w="992"/>
        <w:gridCol w:w="1559"/>
      </w:tblGrid>
      <w:tr w:rsidR="00995284" w:rsidRPr="00FE4FCB" w14:paraId="21CBE077" w14:textId="77777777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14:paraId="4D04BDAA" w14:textId="44FE34CD" w:rsidR="00995284" w:rsidRPr="00995284" w:rsidRDefault="00995284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ORGANISATIE </w:t>
            </w:r>
            <w:r w:rsidR="00D879F0" w:rsidRPr="00D879F0">
              <w:rPr>
                <w:rFonts w:ascii="Arial" w:hAnsi="Arial" w:cs="Arial"/>
                <w:bCs/>
                <w:sz w:val="18"/>
                <w:szCs w:val="18"/>
                <w:lang w:val="nl-NL"/>
              </w:rPr>
              <w:t>of</w:t>
            </w:r>
            <w:r w:rsidR="00D879F0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ORGANISATOR(EN)</w:t>
            </w:r>
          </w:p>
        </w:tc>
        <w:tc>
          <w:tcPr>
            <w:tcW w:w="4961" w:type="dxa"/>
            <w:gridSpan w:val="3"/>
            <w:vAlign w:val="center"/>
          </w:tcPr>
          <w:p w14:paraId="49ECF04F" w14:textId="77777777" w:rsidR="00995284" w:rsidRPr="00313FB9" w:rsidRDefault="00995284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13FB9" w:rsidRPr="00FE4FCB" w14:paraId="3F65E9DB" w14:textId="77777777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14:paraId="256EFFF0" w14:textId="17C71364" w:rsidR="00313FB9" w:rsidRPr="00995284" w:rsidRDefault="00313FB9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>REKENINGNUMMER</w:t>
            </w:r>
          </w:p>
        </w:tc>
        <w:tc>
          <w:tcPr>
            <w:tcW w:w="2410" w:type="dxa"/>
            <w:vAlign w:val="center"/>
          </w:tcPr>
          <w:p w14:paraId="2E5D5156" w14:textId="77777777" w:rsidR="00313FB9" w:rsidRPr="00313FB9" w:rsidRDefault="00313FB9" w:rsidP="00313F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>BE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D061E18" w14:textId="77777777" w:rsidR="00313FB9" w:rsidRPr="00313FB9" w:rsidRDefault="00313FB9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b/>
                <w:sz w:val="18"/>
                <w:szCs w:val="18"/>
                <w:lang w:val="en-GB"/>
              </w:rPr>
              <w:t>BIC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 xml:space="preserve"> code</w:t>
            </w:r>
          </w:p>
        </w:tc>
        <w:tc>
          <w:tcPr>
            <w:tcW w:w="1559" w:type="dxa"/>
            <w:vAlign w:val="center"/>
          </w:tcPr>
          <w:p w14:paraId="7EBD4DFD" w14:textId="77777777" w:rsidR="00313FB9" w:rsidRPr="00313FB9" w:rsidRDefault="00313FB9" w:rsidP="00313F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FE4FCB" w14:paraId="509AEF4E" w14:textId="77777777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14:paraId="43C955A5" w14:textId="4EBF882B" w:rsidR="00C82E1F" w:rsidRPr="00995284" w:rsidRDefault="00FA0ABD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STRAAT &amp; NUMMER</w:t>
            </w:r>
            <w:r w:rsidR="00C82E1F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van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organisatie</w:t>
            </w:r>
          </w:p>
        </w:tc>
        <w:tc>
          <w:tcPr>
            <w:tcW w:w="4961" w:type="dxa"/>
            <w:gridSpan w:val="3"/>
            <w:vAlign w:val="center"/>
          </w:tcPr>
          <w:p w14:paraId="1DE761AD" w14:textId="77777777" w:rsidR="00C82E1F" w:rsidRPr="00313FB9" w:rsidRDefault="00FA0ABD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FA0ABD" w:rsidRPr="00FE4FCB" w14:paraId="4D1096E2" w14:textId="77777777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14:paraId="62DB6BC9" w14:textId="37F9877C" w:rsidR="00FA0ABD" w:rsidRDefault="00FA0ABD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POSTCODE &amp; GEMEENTE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>van</w:t>
            </w:r>
            <w:r w:rsidR="005F4E18"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organisatie</w:t>
            </w:r>
          </w:p>
        </w:tc>
        <w:tc>
          <w:tcPr>
            <w:tcW w:w="4961" w:type="dxa"/>
            <w:gridSpan w:val="3"/>
            <w:vAlign w:val="center"/>
          </w:tcPr>
          <w:p w14:paraId="16C2DFCE" w14:textId="77777777" w:rsidR="00FA0ABD" w:rsidRPr="00313FB9" w:rsidRDefault="00FA0ABD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95284" w:rsidRPr="00FE4FCB" w14:paraId="62593A6B" w14:textId="77777777" w:rsidTr="005F4E18">
        <w:trPr>
          <w:trHeight w:val="567"/>
        </w:trPr>
        <w:tc>
          <w:tcPr>
            <w:tcW w:w="4106" w:type="dxa"/>
            <w:gridSpan w:val="3"/>
            <w:vAlign w:val="center"/>
          </w:tcPr>
          <w:p w14:paraId="10794D06" w14:textId="621127BA" w:rsidR="00995284" w:rsidRPr="00684237" w:rsidRDefault="005F4E18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ONDERNEMINGSNUMMER</w:t>
            </w:r>
            <w:r w:rsidR="00D879F0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  <w:r w:rsidRPr="005F4E18">
              <w:rPr>
                <w:rFonts w:ascii="Arial" w:hAnsi="Arial" w:cs="Arial"/>
                <w:bCs/>
                <w:sz w:val="18"/>
                <w:szCs w:val="18"/>
                <w:lang w:val="nl-NL"/>
              </w:rPr>
              <w:t>(indien van toepassing)</w:t>
            </w:r>
            <w:r>
              <w:rPr>
                <w:rFonts w:ascii="Arial" w:hAnsi="Arial" w:cs="Arial"/>
                <w:bCs/>
                <w:sz w:val="18"/>
                <w:szCs w:val="18"/>
                <w:lang w:val="nl-NL"/>
              </w:rPr>
              <w:t xml:space="preserve"> of </w:t>
            </w:r>
            <w:r w:rsidRPr="005F4E18">
              <w:rPr>
                <w:rFonts w:ascii="Arial" w:hAnsi="Arial" w:cs="Arial"/>
                <w:b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4961" w:type="dxa"/>
            <w:gridSpan w:val="3"/>
            <w:vAlign w:val="center"/>
          </w:tcPr>
          <w:p w14:paraId="188C8865" w14:textId="77777777" w:rsidR="00995284" w:rsidRPr="00313FB9" w:rsidRDefault="00995284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95284" w:rsidRPr="0070404D" w14:paraId="7BE3057D" w14:textId="77777777" w:rsidTr="00E837A6">
        <w:trPr>
          <w:trHeight w:val="284"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94C5A" w14:textId="2D9EB152" w:rsidR="00995284" w:rsidRPr="00E837A6" w:rsidRDefault="00995284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Vul de gegevens in van 2 personen die instaan voor de organisatie van </w:t>
            </w:r>
            <w:r w:rsidR="00FA0ABD" w:rsidRPr="00E837A6">
              <w:rPr>
                <w:rFonts w:cstheme="minorHAnsi"/>
                <w:sz w:val="18"/>
                <w:szCs w:val="18"/>
                <w:lang w:val="nl-NL"/>
              </w:rPr>
              <w:t>het evenement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  <w:r w:rsidR="005F4E18">
              <w:rPr>
                <w:rFonts w:cstheme="minorHAnsi"/>
                <w:sz w:val="18"/>
                <w:szCs w:val="18"/>
                <w:lang w:val="nl-NL"/>
              </w:rPr>
              <w:t>en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 meerderjarig zijn. </w:t>
            </w:r>
          </w:p>
        </w:tc>
      </w:tr>
      <w:tr w:rsidR="00E837A6" w:rsidRPr="00176A8F" w14:paraId="7D0CB1CA" w14:textId="77777777" w:rsidTr="00E837A6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14:paraId="4F5682B9" w14:textId="77777777"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1</w:t>
            </w:r>
          </w:p>
        </w:tc>
        <w:tc>
          <w:tcPr>
            <w:tcW w:w="1701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44E1C5DA" w14:textId="77777777"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24702373" w14:textId="77777777"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0" w:name="Text24"/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</w:tr>
      <w:tr w:rsidR="00E837A6" w:rsidRPr="00176A8F" w14:paraId="4BF09F76" w14:textId="77777777" w:rsidTr="00E837A6">
        <w:trPr>
          <w:trHeight w:val="408"/>
        </w:trPr>
        <w:tc>
          <w:tcPr>
            <w:tcW w:w="1271" w:type="dxa"/>
            <w:vMerge/>
            <w:vAlign w:val="center"/>
          </w:tcPr>
          <w:p w14:paraId="6B0D895E" w14:textId="77777777"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015BC613" w14:textId="77777777"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</w:t>
            </w:r>
            <w:r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nummer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38CA822C" w14:textId="77777777"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E837A6" w:rsidRPr="00176A8F" w14:paraId="53C39A19" w14:textId="77777777" w:rsidTr="00E837A6">
        <w:trPr>
          <w:trHeight w:val="408"/>
        </w:trPr>
        <w:tc>
          <w:tcPr>
            <w:tcW w:w="1271" w:type="dxa"/>
            <w:vMerge/>
            <w:vAlign w:val="center"/>
          </w:tcPr>
          <w:p w14:paraId="69225020" w14:textId="77777777"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6468C8CB" w14:textId="77777777"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22EC068A" w14:textId="77777777"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DD215B" w:rsidRPr="00176A8F" w14:paraId="413D613B" w14:textId="77777777" w:rsidTr="009D3DF3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14:paraId="56D30F54" w14:textId="77777777"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2</w:t>
            </w:r>
          </w:p>
        </w:tc>
        <w:tc>
          <w:tcPr>
            <w:tcW w:w="1701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79FFE41A" w14:textId="77777777"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68DEAA6F" w14:textId="77777777"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DD215B" w:rsidRPr="00176A8F" w14:paraId="6FA38D8C" w14:textId="77777777" w:rsidTr="005F4E18">
        <w:trPr>
          <w:trHeight w:val="408"/>
        </w:trPr>
        <w:tc>
          <w:tcPr>
            <w:tcW w:w="1271" w:type="dxa"/>
            <w:vMerge/>
            <w:vAlign w:val="center"/>
          </w:tcPr>
          <w:p w14:paraId="6AC7E667" w14:textId="77777777"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11DEF2AF" w14:textId="77777777"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3110E164" w14:textId="77777777"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DD215B" w:rsidRPr="00176A8F" w14:paraId="151FF2E5" w14:textId="77777777" w:rsidTr="005F4E18">
        <w:trPr>
          <w:trHeight w:val="408"/>
        </w:trPr>
        <w:tc>
          <w:tcPr>
            <w:tcW w:w="1271" w:type="dxa"/>
            <w:vMerge/>
            <w:vAlign w:val="center"/>
          </w:tcPr>
          <w:p w14:paraId="707A13FD" w14:textId="77777777"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165DD2EA" w14:textId="77777777"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2871142E" w14:textId="77777777"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59B6AD0A" w14:textId="22310322" w:rsidR="00D3631E" w:rsidRPr="00971CBC" w:rsidRDefault="00971CBC" w:rsidP="00D034B1">
      <w:pPr>
        <w:pStyle w:val="Reglement"/>
        <w:ind w:left="0" w:right="-965"/>
        <w:rPr>
          <w:sz w:val="20"/>
          <w:szCs w:val="20"/>
        </w:rPr>
      </w:pPr>
      <w:r>
        <w:br/>
      </w:r>
      <w:r w:rsidR="00D3631E" w:rsidRPr="00971CBC">
        <w:rPr>
          <w:sz w:val="20"/>
          <w:szCs w:val="20"/>
        </w:rPr>
        <w:t>4. BEWIJSMATERIAAL</w:t>
      </w:r>
    </w:p>
    <w:p w14:paraId="76388982" w14:textId="575D0A0A" w:rsidR="00CC0D14" w:rsidRDefault="00D3631E" w:rsidP="00AD0D18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 w:rsidRPr="00D3631E">
        <w:rPr>
          <w:rFonts w:cstheme="minorHAnsi"/>
          <w:b/>
          <w:szCs w:val="20"/>
        </w:rPr>
        <w:t>DEEL 1</w:t>
      </w:r>
      <w:r w:rsidR="007C3F89">
        <w:rPr>
          <w:rFonts w:cstheme="minorHAnsi"/>
          <w:b/>
          <w:szCs w:val="20"/>
        </w:rPr>
        <w:t xml:space="preserve"> </w:t>
      </w:r>
      <w:r w:rsidR="00D43146">
        <w:rPr>
          <w:rFonts w:cstheme="minorHAnsi"/>
          <w:b/>
          <w:szCs w:val="20"/>
        </w:rPr>
        <w:t>–</w:t>
      </w:r>
      <w:r w:rsidRPr="00D3631E">
        <w:rPr>
          <w:rFonts w:cstheme="minorHAnsi"/>
          <w:b/>
          <w:szCs w:val="20"/>
        </w:rPr>
        <w:t xml:space="preserve"> </w:t>
      </w:r>
      <w:r w:rsidR="00D43146" w:rsidRPr="00D43146">
        <w:rPr>
          <w:rFonts w:cstheme="minorHAnsi"/>
          <w:szCs w:val="20"/>
          <w:highlight w:val="yellow"/>
        </w:rPr>
        <w:t xml:space="preserve">Indienen ten laatste </w:t>
      </w:r>
      <w:r w:rsidR="00971CBC">
        <w:rPr>
          <w:rFonts w:cstheme="minorHAnsi"/>
          <w:szCs w:val="20"/>
          <w:highlight w:val="yellow"/>
        </w:rPr>
        <w:t>6</w:t>
      </w:r>
      <w:r w:rsidR="00D43146" w:rsidRPr="00D43146">
        <w:rPr>
          <w:rFonts w:cstheme="minorHAnsi"/>
          <w:szCs w:val="20"/>
          <w:highlight w:val="yellow"/>
        </w:rPr>
        <w:t xml:space="preserve"> </w:t>
      </w:r>
      <w:r w:rsidR="00971CBC">
        <w:rPr>
          <w:rFonts w:cstheme="minorHAnsi"/>
          <w:szCs w:val="20"/>
          <w:highlight w:val="yellow"/>
        </w:rPr>
        <w:t>weken</w:t>
      </w:r>
      <w:r w:rsidR="00D43146" w:rsidRPr="00D43146">
        <w:rPr>
          <w:rFonts w:cstheme="minorHAnsi"/>
          <w:szCs w:val="20"/>
          <w:highlight w:val="yellow"/>
        </w:rPr>
        <w:t xml:space="preserve"> voor evenementdatum</w:t>
      </w:r>
      <w:r w:rsidR="00976896" w:rsidRPr="00D43146">
        <w:rPr>
          <w:rFonts w:cstheme="minorHAnsi"/>
          <w:szCs w:val="20"/>
        </w:rPr>
        <w:t xml:space="preserve"> </w:t>
      </w:r>
    </w:p>
    <w:p w14:paraId="720034D0" w14:textId="1C237A06" w:rsidR="00CC0D14" w:rsidRDefault="00CC0D14" w:rsidP="007E0242">
      <w:pPr>
        <w:pStyle w:val="HTekst"/>
        <w:numPr>
          <w:ilvl w:val="0"/>
          <w:numId w:val="4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Digitaal ingevuld aanvraagformulier</w:t>
      </w:r>
      <w:r w:rsidR="00971CBC">
        <w:rPr>
          <w:rFonts w:cstheme="minorHAnsi"/>
          <w:szCs w:val="20"/>
        </w:rPr>
        <w:t xml:space="preserve">, bij voorkeur in </w:t>
      </w:r>
      <w:r w:rsidR="00971CBC" w:rsidRPr="00971CBC">
        <w:rPr>
          <w:rFonts w:cstheme="minorHAnsi"/>
          <w:szCs w:val="20"/>
          <w:u w:val="single"/>
        </w:rPr>
        <w:t>PDF</w:t>
      </w:r>
      <w:r w:rsidR="00971CBC">
        <w:rPr>
          <w:rFonts w:cstheme="minorHAnsi"/>
          <w:szCs w:val="20"/>
        </w:rPr>
        <w:t>.</w:t>
      </w:r>
    </w:p>
    <w:p w14:paraId="0FE98A74" w14:textId="77777777" w:rsidR="006007F6" w:rsidRDefault="00CC0D14" w:rsidP="00AD0D18">
      <w:pPr>
        <w:pStyle w:val="HTekst"/>
        <w:numPr>
          <w:ilvl w:val="0"/>
          <w:numId w:val="4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r w:rsidRPr="00457433">
        <w:rPr>
          <w:rFonts w:cstheme="minorHAnsi"/>
          <w:szCs w:val="20"/>
        </w:rPr>
        <w:t>Promotiemateriaal</w:t>
      </w:r>
      <w:r w:rsidR="007E0242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>v</w:t>
      </w:r>
      <w:r w:rsidRPr="00E751B8">
        <w:rPr>
          <w:rFonts w:cstheme="minorHAnsi"/>
          <w:szCs w:val="20"/>
        </w:rPr>
        <w:t xml:space="preserve">an het </w:t>
      </w:r>
      <w:r w:rsidR="007E0242">
        <w:rPr>
          <w:rFonts w:cstheme="minorHAnsi"/>
          <w:szCs w:val="20"/>
        </w:rPr>
        <w:t>evenement</w:t>
      </w:r>
      <w:r>
        <w:rPr>
          <w:rFonts w:cstheme="minorHAnsi"/>
          <w:szCs w:val="20"/>
        </w:rPr>
        <w:t>. Het logo van stad Hasselt wordt hier op vertoond.</w:t>
      </w:r>
    </w:p>
    <w:p w14:paraId="05FCBE32" w14:textId="2DFCBAF0" w:rsidR="00D3631E" w:rsidRPr="00EA40AB" w:rsidRDefault="006007F6" w:rsidP="00AD0D18">
      <w:pPr>
        <w:pStyle w:val="HTekst"/>
        <w:numPr>
          <w:ilvl w:val="0"/>
          <w:numId w:val="4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Toegang tot het evenement voor 4 personen.</w:t>
      </w:r>
      <w:r w:rsidR="00EA40AB">
        <w:rPr>
          <w:rFonts w:cstheme="minorHAnsi"/>
          <w:szCs w:val="20"/>
        </w:rPr>
        <w:br/>
      </w:r>
    </w:p>
    <w:p w14:paraId="4C192E59" w14:textId="275716AC" w:rsidR="00D3631E" w:rsidRDefault="00D3631E" w:rsidP="00AD0D18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 w:rsidRPr="00D3631E">
        <w:rPr>
          <w:rFonts w:cstheme="minorHAnsi"/>
          <w:b/>
          <w:szCs w:val="20"/>
        </w:rPr>
        <w:t>DEEL 2</w:t>
      </w:r>
      <w:r w:rsidR="007C3F89">
        <w:rPr>
          <w:rFonts w:cstheme="minorHAnsi"/>
          <w:b/>
          <w:szCs w:val="20"/>
        </w:rPr>
        <w:t xml:space="preserve"> </w:t>
      </w:r>
      <w:r w:rsidR="00D43146">
        <w:rPr>
          <w:rFonts w:cstheme="minorHAnsi"/>
          <w:b/>
          <w:szCs w:val="20"/>
        </w:rPr>
        <w:t>–</w:t>
      </w:r>
      <w:r w:rsidRPr="00D3631E">
        <w:rPr>
          <w:rFonts w:cstheme="minorHAnsi"/>
          <w:b/>
          <w:szCs w:val="20"/>
        </w:rPr>
        <w:t xml:space="preserve"> </w:t>
      </w:r>
      <w:r w:rsidR="00D43146" w:rsidRPr="002D503C">
        <w:rPr>
          <w:rFonts w:cstheme="minorHAnsi"/>
          <w:szCs w:val="20"/>
          <w:highlight w:val="yellow"/>
        </w:rPr>
        <w:t xml:space="preserve">Indienen ten laatste </w:t>
      </w:r>
      <w:r w:rsidR="00971CBC" w:rsidRPr="002D503C">
        <w:rPr>
          <w:rFonts w:cstheme="minorHAnsi"/>
          <w:szCs w:val="20"/>
          <w:highlight w:val="yellow"/>
        </w:rPr>
        <w:t>2 weken</w:t>
      </w:r>
      <w:r w:rsidR="00D43146" w:rsidRPr="002D503C">
        <w:rPr>
          <w:rFonts w:cstheme="minorHAnsi"/>
          <w:szCs w:val="20"/>
          <w:highlight w:val="yellow"/>
        </w:rPr>
        <w:t xml:space="preserve"> na evenementdatum</w:t>
      </w:r>
      <w:r w:rsidRPr="00D43146">
        <w:rPr>
          <w:rFonts w:cstheme="minorHAnsi"/>
          <w:szCs w:val="20"/>
        </w:rPr>
        <w:t xml:space="preserve"> </w:t>
      </w:r>
    </w:p>
    <w:p w14:paraId="75A06FC6" w14:textId="77777777" w:rsidR="00877187" w:rsidRDefault="00971CBC" w:rsidP="00D034B1">
      <w:pPr>
        <w:pStyle w:val="HTekst"/>
        <w:numPr>
          <w:ilvl w:val="0"/>
          <w:numId w:val="4"/>
        </w:numPr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Kopie van de f</w:t>
      </w:r>
      <w:r w:rsidR="007E0242">
        <w:rPr>
          <w:rFonts w:cstheme="minorHAnsi"/>
          <w:szCs w:val="20"/>
        </w:rPr>
        <w:t>actuur van security</w:t>
      </w:r>
    </w:p>
    <w:p w14:paraId="24AC8E38" w14:textId="79131C9B" w:rsidR="00D034B1" w:rsidRPr="00D034B1" w:rsidRDefault="00877187" w:rsidP="00D034B1">
      <w:pPr>
        <w:pStyle w:val="HTekst"/>
        <w:numPr>
          <w:ilvl w:val="0"/>
          <w:numId w:val="4"/>
        </w:numPr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Bewijs rekeninghouder</w:t>
      </w:r>
      <w:r w:rsidR="00D034B1">
        <w:rPr>
          <w:rFonts w:cstheme="minorHAnsi"/>
          <w:szCs w:val="20"/>
        </w:rPr>
        <w:br/>
      </w:r>
    </w:p>
    <w:p w14:paraId="23E65899" w14:textId="150103A7" w:rsidR="00DD215B" w:rsidRPr="00D3631E" w:rsidRDefault="00D034B1" w:rsidP="00DD215B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Mail de </w:t>
      </w:r>
      <w:r w:rsidRPr="00D3631E">
        <w:rPr>
          <w:rFonts w:cstheme="minorHAnsi"/>
          <w:szCs w:val="20"/>
        </w:rPr>
        <w:t xml:space="preserve">documenten naar </w:t>
      </w:r>
      <w:hyperlink r:id="rId14" w:history="1">
        <w:r w:rsidRPr="003B651D">
          <w:rPr>
            <w:rStyle w:val="Hyperlink"/>
            <w:rFonts w:cstheme="minorHAnsi"/>
            <w:szCs w:val="20"/>
          </w:rPr>
          <w:t>jeugdprojecten@hasselt.be</w:t>
        </w:r>
      </w:hyperlink>
      <w:r>
        <w:rPr>
          <w:rFonts w:cstheme="minorHAnsi"/>
          <w:szCs w:val="20"/>
        </w:rPr>
        <w:t>.</w:t>
      </w:r>
      <w:r>
        <w:rPr>
          <w:rFonts w:cstheme="minorHAnsi"/>
          <w:szCs w:val="20"/>
        </w:rPr>
        <w:br/>
      </w:r>
      <w:r w:rsidR="00DD215B">
        <w:rPr>
          <w:rFonts w:cstheme="minorHAnsi"/>
          <w:szCs w:val="20"/>
        </w:rPr>
        <w:t>O</w:t>
      </w:r>
      <w:r w:rsidR="00DD215B" w:rsidRPr="00D3631E">
        <w:rPr>
          <w:rFonts w:cstheme="minorHAnsi"/>
          <w:szCs w:val="20"/>
        </w:rPr>
        <w:t xml:space="preserve">p basis </w:t>
      </w:r>
      <w:r w:rsidR="00DD215B">
        <w:rPr>
          <w:rFonts w:cstheme="minorHAnsi"/>
          <w:szCs w:val="20"/>
        </w:rPr>
        <w:t>van de bewij</w:t>
      </w:r>
      <w:r w:rsidR="007E0242">
        <w:rPr>
          <w:rFonts w:cstheme="minorHAnsi"/>
          <w:szCs w:val="20"/>
        </w:rPr>
        <w:t>sstukken</w:t>
      </w:r>
      <w:r w:rsidR="00DD215B" w:rsidRPr="00D3631E">
        <w:rPr>
          <w:rFonts w:cstheme="minorHAnsi"/>
          <w:szCs w:val="20"/>
        </w:rPr>
        <w:t xml:space="preserve"> wordt de subsidie </w:t>
      </w:r>
      <w:r w:rsidR="00971CBC">
        <w:rPr>
          <w:rFonts w:cstheme="minorHAnsi"/>
          <w:szCs w:val="20"/>
        </w:rPr>
        <w:t>toegekend</w:t>
      </w:r>
      <w:r w:rsidR="00286D8E">
        <w:rPr>
          <w:rFonts w:cstheme="minorHAnsi"/>
          <w:szCs w:val="20"/>
        </w:rPr>
        <w:t>.</w:t>
      </w:r>
    </w:p>
    <w:p w14:paraId="56E1B814" w14:textId="77777777" w:rsidR="00D3631E" w:rsidRDefault="00D3631E" w:rsidP="00AD0D18">
      <w:pPr>
        <w:pStyle w:val="HTekst"/>
        <w:ind w:right="-539"/>
        <w:rPr>
          <w:rFonts w:cstheme="minorHAnsi"/>
          <w:i/>
          <w:sz w:val="18"/>
          <w:szCs w:val="20"/>
        </w:rPr>
      </w:pPr>
    </w:p>
    <w:p w14:paraId="2C5FB095" w14:textId="34C90080" w:rsidR="00331A5C" w:rsidRPr="00971CBC" w:rsidRDefault="00D3631E" w:rsidP="00D034B1">
      <w:pPr>
        <w:pStyle w:val="Reglement"/>
        <w:ind w:left="0" w:right="-823"/>
        <w:rPr>
          <w:sz w:val="20"/>
          <w:szCs w:val="20"/>
        </w:rPr>
      </w:pPr>
      <w:r w:rsidRPr="00971CBC">
        <w:rPr>
          <w:sz w:val="20"/>
          <w:szCs w:val="20"/>
        </w:rPr>
        <w:t>5</w:t>
      </w:r>
      <w:r w:rsidR="00331A5C" w:rsidRPr="00971CBC">
        <w:rPr>
          <w:sz w:val="20"/>
          <w:szCs w:val="20"/>
        </w:rPr>
        <w:t>. ONDERTEKENING AANVRAAG SUBSIDIE</w:t>
      </w:r>
      <w:r w:rsidR="00754459" w:rsidRPr="00971CBC">
        <w:rPr>
          <w:sz w:val="20"/>
          <w:szCs w:val="20"/>
        </w:rPr>
        <w:t xml:space="preserve"> </w:t>
      </w:r>
      <w:r w:rsidR="00754459" w:rsidRPr="00971CBC">
        <w:rPr>
          <w:b w:val="0"/>
          <w:bCs/>
          <w:sz w:val="20"/>
          <w:szCs w:val="20"/>
        </w:rPr>
        <w:t>door de organisatie</w:t>
      </w:r>
    </w:p>
    <w:p w14:paraId="6E060B62" w14:textId="2A71EE8D" w:rsidR="00D3631E" w:rsidRDefault="00D3631E" w:rsidP="00AD0D18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</w:t>
      </w:r>
      <w:r w:rsidR="00692FCA">
        <w:rPr>
          <w:rFonts w:cstheme="minorHAnsi"/>
          <w:szCs w:val="20"/>
        </w:rPr>
        <w:t>digitaal</w:t>
      </w:r>
      <w:r w:rsidRPr="00D3631E">
        <w:rPr>
          <w:rFonts w:cstheme="minorHAnsi"/>
          <w:szCs w:val="20"/>
        </w:rPr>
        <w:t xml:space="preserve"> indienen van dit aanvraagformulier bij de </w:t>
      </w:r>
      <w:r w:rsidR="0059553E">
        <w:rPr>
          <w:rFonts w:cstheme="minorHAnsi"/>
          <w:szCs w:val="20"/>
        </w:rPr>
        <w:t>dienst Jeugd</w:t>
      </w:r>
      <w:r w:rsidR="00D74B3F">
        <w:rPr>
          <w:rFonts w:cstheme="minorHAnsi"/>
          <w:szCs w:val="20"/>
        </w:rPr>
        <w:t xml:space="preserve">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976896" w:rsidRPr="00FE4FCB" w14:paraId="65359EF9" w14:textId="77777777" w:rsidTr="001F59D4">
        <w:trPr>
          <w:trHeight w:val="397"/>
        </w:trPr>
        <w:tc>
          <w:tcPr>
            <w:tcW w:w="3964" w:type="dxa"/>
            <w:vAlign w:val="center"/>
          </w:tcPr>
          <w:p w14:paraId="78EFA4D6" w14:textId="77777777" w:rsidR="00976896" w:rsidRPr="00976896" w:rsidRDefault="00976896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1</w:t>
            </w:r>
          </w:p>
        </w:tc>
        <w:tc>
          <w:tcPr>
            <w:tcW w:w="4962" w:type="dxa"/>
            <w:vAlign w:val="center"/>
          </w:tcPr>
          <w:p w14:paraId="1C9397DC" w14:textId="77777777" w:rsidR="00976896" w:rsidRPr="00286D8E" w:rsidRDefault="007C3F89" w:rsidP="00C6662B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76896" w:rsidRPr="00FE4FCB" w14:paraId="69114E19" w14:textId="77777777" w:rsidTr="001F59D4">
        <w:trPr>
          <w:trHeight w:val="397"/>
        </w:trPr>
        <w:tc>
          <w:tcPr>
            <w:tcW w:w="3964" w:type="dxa"/>
            <w:vAlign w:val="center"/>
          </w:tcPr>
          <w:p w14:paraId="55209E4F" w14:textId="77777777" w:rsidR="00976896" w:rsidRPr="00976896" w:rsidRDefault="00976896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2</w:t>
            </w:r>
          </w:p>
        </w:tc>
        <w:tc>
          <w:tcPr>
            <w:tcW w:w="4962" w:type="dxa"/>
            <w:vAlign w:val="center"/>
          </w:tcPr>
          <w:p w14:paraId="5F660D18" w14:textId="77777777" w:rsidR="00976896" w:rsidRPr="00286D8E" w:rsidRDefault="007C3F89" w:rsidP="00C6662B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57EE0300" w14:textId="77777777" w:rsidR="00C50966" w:rsidRPr="00C50966" w:rsidRDefault="00C50966" w:rsidP="00976896">
      <w:bookmarkStart w:id="1" w:name="_GoBack"/>
      <w:bookmarkEnd w:id="1"/>
    </w:p>
    <w:sectPr w:rsidR="00C50966" w:rsidRPr="00C50966" w:rsidSect="00616639">
      <w:headerReference w:type="default" r:id="rId15"/>
      <w:footerReference w:type="default" r:id="rId16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238FB" w14:textId="77777777" w:rsidR="002B27BF" w:rsidRDefault="002B27BF" w:rsidP="0097541F">
      <w:pPr>
        <w:spacing w:line="240" w:lineRule="auto"/>
      </w:pPr>
      <w:r>
        <w:separator/>
      </w:r>
    </w:p>
  </w:endnote>
  <w:endnote w:type="continuationSeparator" w:id="0">
    <w:p w14:paraId="1F34B543" w14:textId="77777777" w:rsidR="002B27BF" w:rsidRDefault="002B27BF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60C257EE-C498-4D43-8F31-523E80C78C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374B556-BA2C-40B7-9FC0-80F8A29736B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A8B9EFB5-6AA7-4232-9B9C-399028F8C5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EF2C973F-5301-40B8-8B01-03257C02A7B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2C3B788-486D-452D-8D90-068F0CFA0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0FB45" w14:textId="77777777" w:rsidR="004006D2" w:rsidRDefault="004006D2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6DBAD9F" wp14:editId="74A07FA1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BCF082" w14:textId="77777777"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8C229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754459">
                            <w:rPr>
                              <w:noProof/>
                            </w:rPr>
                            <w:fldChar w:fldCharType="begin"/>
                          </w:r>
                          <w:r w:rsidR="00754459"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 w:rsidR="00754459">
                            <w:rPr>
                              <w:noProof/>
                            </w:rPr>
                            <w:fldChar w:fldCharType="separate"/>
                          </w:r>
                          <w:r w:rsidR="008C2293">
                            <w:rPr>
                              <w:noProof/>
                            </w:rPr>
                            <w:t>3</w:t>
                          </w:r>
                          <w:r w:rsidR="00754459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DBAD9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14:paraId="4EBCF082" w14:textId="77777777"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8C229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754459">
                      <w:rPr>
                        <w:noProof/>
                      </w:rPr>
                      <w:fldChar w:fldCharType="begin"/>
                    </w:r>
                    <w:r w:rsidR="00754459">
                      <w:rPr>
                        <w:noProof/>
                      </w:rPr>
                      <w:instrText xml:space="preserve"> NUMPAGES  \* Arabic  \* MERGEFORMAT </w:instrText>
                    </w:r>
                    <w:r w:rsidR="00754459">
                      <w:rPr>
                        <w:noProof/>
                      </w:rPr>
                      <w:fldChar w:fldCharType="separate"/>
                    </w:r>
                    <w:r w:rsidR="008C2293">
                      <w:rPr>
                        <w:noProof/>
                      </w:rPr>
                      <w:t>3</w:t>
                    </w:r>
                    <w:r w:rsidR="00754459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62D51" w14:textId="77777777" w:rsidR="002B27BF" w:rsidRDefault="002B27BF" w:rsidP="0097541F">
      <w:pPr>
        <w:spacing w:line="240" w:lineRule="auto"/>
      </w:pPr>
      <w:r>
        <w:separator/>
      </w:r>
    </w:p>
  </w:footnote>
  <w:footnote w:type="continuationSeparator" w:id="0">
    <w:p w14:paraId="5EB74090" w14:textId="77777777" w:rsidR="002B27BF" w:rsidRDefault="002B27BF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080EF" w14:textId="77777777" w:rsidR="004006D2" w:rsidRDefault="004006D2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CBCEF0B" wp14:editId="272B6558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3783D"/>
    <w:multiLevelType w:val="hybridMultilevel"/>
    <w:tmpl w:val="3B4C2386"/>
    <w:lvl w:ilvl="0" w:tplc="9E9AEC26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1" w15:restartNumberingAfterBreak="0">
    <w:nsid w:val="0FE91ECC"/>
    <w:multiLevelType w:val="hybridMultilevel"/>
    <w:tmpl w:val="60C4BD64"/>
    <w:lvl w:ilvl="0" w:tplc="9E9AEC26">
      <w:start w:val="1"/>
      <w:numFmt w:val="bullet"/>
      <w:lvlText w:val=""/>
      <w:lvlJc w:val="left"/>
      <w:pPr>
        <w:ind w:left="17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2" w15:restartNumberingAfterBreak="0">
    <w:nsid w:val="29067303"/>
    <w:multiLevelType w:val="hybridMultilevel"/>
    <w:tmpl w:val="5C6E7EA8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7662B"/>
    <w:multiLevelType w:val="hybridMultilevel"/>
    <w:tmpl w:val="86528DCC"/>
    <w:lvl w:ilvl="0" w:tplc="3AB6B81C">
      <w:start w:val="20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75354CE2"/>
    <w:multiLevelType w:val="hybridMultilevel"/>
    <w:tmpl w:val="5C5220B0"/>
    <w:lvl w:ilvl="0" w:tplc="9E9AEC26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7C0D461A"/>
    <w:multiLevelType w:val="hybridMultilevel"/>
    <w:tmpl w:val="14126BE0"/>
    <w:lvl w:ilvl="0" w:tplc="5BEA9E5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3E60"/>
    <w:rsid w:val="00005AE9"/>
    <w:rsid w:val="000225D9"/>
    <w:rsid w:val="00023999"/>
    <w:rsid w:val="000346A2"/>
    <w:rsid w:val="00040221"/>
    <w:rsid w:val="0005088E"/>
    <w:rsid w:val="00057D1E"/>
    <w:rsid w:val="00067970"/>
    <w:rsid w:val="00072609"/>
    <w:rsid w:val="00077DFA"/>
    <w:rsid w:val="00092AC1"/>
    <w:rsid w:val="000B2BB4"/>
    <w:rsid w:val="000E2BEB"/>
    <w:rsid w:val="000F0226"/>
    <w:rsid w:val="000F2877"/>
    <w:rsid w:val="000F7FEB"/>
    <w:rsid w:val="00130EB5"/>
    <w:rsid w:val="00147536"/>
    <w:rsid w:val="001875BA"/>
    <w:rsid w:val="001879AB"/>
    <w:rsid w:val="001A04DC"/>
    <w:rsid w:val="001A702C"/>
    <w:rsid w:val="001B597E"/>
    <w:rsid w:val="001E4768"/>
    <w:rsid w:val="001E67A3"/>
    <w:rsid w:val="001E6862"/>
    <w:rsid w:val="001E7B82"/>
    <w:rsid w:val="001F14DE"/>
    <w:rsid w:val="001F59D4"/>
    <w:rsid w:val="001F6092"/>
    <w:rsid w:val="00230F14"/>
    <w:rsid w:val="00232B69"/>
    <w:rsid w:val="0024533F"/>
    <w:rsid w:val="00247BF2"/>
    <w:rsid w:val="00281234"/>
    <w:rsid w:val="00286D8E"/>
    <w:rsid w:val="002873C2"/>
    <w:rsid w:val="002B19B7"/>
    <w:rsid w:val="002B27BF"/>
    <w:rsid w:val="002C5330"/>
    <w:rsid w:val="002D503C"/>
    <w:rsid w:val="002F3675"/>
    <w:rsid w:val="002F3BE3"/>
    <w:rsid w:val="00313FB9"/>
    <w:rsid w:val="003275FC"/>
    <w:rsid w:val="00331A5C"/>
    <w:rsid w:val="00333DEC"/>
    <w:rsid w:val="003831F4"/>
    <w:rsid w:val="003861B0"/>
    <w:rsid w:val="003908D0"/>
    <w:rsid w:val="003A2FBE"/>
    <w:rsid w:val="003A65B9"/>
    <w:rsid w:val="003A7259"/>
    <w:rsid w:val="003D5455"/>
    <w:rsid w:val="003F19AE"/>
    <w:rsid w:val="003F7C8D"/>
    <w:rsid w:val="004006D2"/>
    <w:rsid w:val="00403247"/>
    <w:rsid w:val="00435B7C"/>
    <w:rsid w:val="00441A0A"/>
    <w:rsid w:val="004423C5"/>
    <w:rsid w:val="004546AB"/>
    <w:rsid w:val="00466688"/>
    <w:rsid w:val="00496080"/>
    <w:rsid w:val="004A5412"/>
    <w:rsid w:val="004B1E81"/>
    <w:rsid w:val="004B1FE5"/>
    <w:rsid w:val="004C5927"/>
    <w:rsid w:val="004E1601"/>
    <w:rsid w:val="004F2708"/>
    <w:rsid w:val="004F3A60"/>
    <w:rsid w:val="00501B17"/>
    <w:rsid w:val="005458B5"/>
    <w:rsid w:val="00561436"/>
    <w:rsid w:val="00566D47"/>
    <w:rsid w:val="00581724"/>
    <w:rsid w:val="00581D02"/>
    <w:rsid w:val="0059553E"/>
    <w:rsid w:val="005A7AED"/>
    <w:rsid w:val="005C7B16"/>
    <w:rsid w:val="005E3AB7"/>
    <w:rsid w:val="005F3725"/>
    <w:rsid w:val="005F4E18"/>
    <w:rsid w:val="006007F6"/>
    <w:rsid w:val="006121B2"/>
    <w:rsid w:val="00616639"/>
    <w:rsid w:val="006257C8"/>
    <w:rsid w:val="00657789"/>
    <w:rsid w:val="00657CA7"/>
    <w:rsid w:val="0066201D"/>
    <w:rsid w:val="00663ECB"/>
    <w:rsid w:val="00667C8A"/>
    <w:rsid w:val="00672B77"/>
    <w:rsid w:val="00684237"/>
    <w:rsid w:val="00692FCA"/>
    <w:rsid w:val="006B389F"/>
    <w:rsid w:val="006C3D7C"/>
    <w:rsid w:val="006C4180"/>
    <w:rsid w:val="006C670B"/>
    <w:rsid w:val="006D2104"/>
    <w:rsid w:val="006F3D42"/>
    <w:rsid w:val="006F7BDE"/>
    <w:rsid w:val="00701AE5"/>
    <w:rsid w:val="00716E07"/>
    <w:rsid w:val="007231E0"/>
    <w:rsid w:val="00754459"/>
    <w:rsid w:val="00766A79"/>
    <w:rsid w:val="00770562"/>
    <w:rsid w:val="00781675"/>
    <w:rsid w:val="00796C05"/>
    <w:rsid w:val="007B645C"/>
    <w:rsid w:val="007C27F8"/>
    <w:rsid w:val="007C3F89"/>
    <w:rsid w:val="007C4F3E"/>
    <w:rsid w:val="007C65CF"/>
    <w:rsid w:val="007E0242"/>
    <w:rsid w:val="007E51DC"/>
    <w:rsid w:val="007F0C2B"/>
    <w:rsid w:val="00836578"/>
    <w:rsid w:val="008421DC"/>
    <w:rsid w:val="00842D5A"/>
    <w:rsid w:val="0085543A"/>
    <w:rsid w:val="00877187"/>
    <w:rsid w:val="008779EF"/>
    <w:rsid w:val="00882047"/>
    <w:rsid w:val="008845A2"/>
    <w:rsid w:val="00885ADE"/>
    <w:rsid w:val="00886FF0"/>
    <w:rsid w:val="008915A2"/>
    <w:rsid w:val="00891BE8"/>
    <w:rsid w:val="00897C9C"/>
    <w:rsid w:val="008C2293"/>
    <w:rsid w:val="008C6296"/>
    <w:rsid w:val="008D395B"/>
    <w:rsid w:val="008E170E"/>
    <w:rsid w:val="008E6071"/>
    <w:rsid w:val="008F3191"/>
    <w:rsid w:val="0091424B"/>
    <w:rsid w:val="009160A8"/>
    <w:rsid w:val="009174CF"/>
    <w:rsid w:val="00917954"/>
    <w:rsid w:val="00917BF1"/>
    <w:rsid w:val="00927192"/>
    <w:rsid w:val="009372D1"/>
    <w:rsid w:val="00937A0C"/>
    <w:rsid w:val="00963C28"/>
    <w:rsid w:val="00971CBC"/>
    <w:rsid w:val="0097541F"/>
    <w:rsid w:val="00976896"/>
    <w:rsid w:val="00995284"/>
    <w:rsid w:val="009A4154"/>
    <w:rsid w:val="009C0CEA"/>
    <w:rsid w:val="009C3FEE"/>
    <w:rsid w:val="009C67DD"/>
    <w:rsid w:val="009D04AB"/>
    <w:rsid w:val="009E3616"/>
    <w:rsid w:val="00A13552"/>
    <w:rsid w:val="00A23875"/>
    <w:rsid w:val="00A23A71"/>
    <w:rsid w:val="00A72178"/>
    <w:rsid w:val="00A82800"/>
    <w:rsid w:val="00A851BF"/>
    <w:rsid w:val="00A96394"/>
    <w:rsid w:val="00AA217B"/>
    <w:rsid w:val="00AC19D6"/>
    <w:rsid w:val="00AD0D18"/>
    <w:rsid w:val="00AE021D"/>
    <w:rsid w:val="00AE1482"/>
    <w:rsid w:val="00AF79DC"/>
    <w:rsid w:val="00B12EE8"/>
    <w:rsid w:val="00B27BC9"/>
    <w:rsid w:val="00B42913"/>
    <w:rsid w:val="00B44ADB"/>
    <w:rsid w:val="00B66E87"/>
    <w:rsid w:val="00B870EE"/>
    <w:rsid w:val="00BA42FF"/>
    <w:rsid w:val="00BB6E8D"/>
    <w:rsid w:val="00BC2F0B"/>
    <w:rsid w:val="00BC6263"/>
    <w:rsid w:val="00BD27C5"/>
    <w:rsid w:val="00BD5837"/>
    <w:rsid w:val="00C077E6"/>
    <w:rsid w:val="00C44C72"/>
    <w:rsid w:val="00C50966"/>
    <w:rsid w:val="00C6404D"/>
    <w:rsid w:val="00C71A70"/>
    <w:rsid w:val="00C82E1F"/>
    <w:rsid w:val="00CC0D14"/>
    <w:rsid w:val="00CC0DEC"/>
    <w:rsid w:val="00CC25F9"/>
    <w:rsid w:val="00CF674D"/>
    <w:rsid w:val="00D034B1"/>
    <w:rsid w:val="00D04F00"/>
    <w:rsid w:val="00D1243A"/>
    <w:rsid w:val="00D266B0"/>
    <w:rsid w:val="00D34860"/>
    <w:rsid w:val="00D3631E"/>
    <w:rsid w:val="00D43146"/>
    <w:rsid w:val="00D74B3F"/>
    <w:rsid w:val="00D81A6D"/>
    <w:rsid w:val="00D879F0"/>
    <w:rsid w:val="00D91096"/>
    <w:rsid w:val="00D96955"/>
    <w:rsid w:val="00DA7607"/>
    <w:rsid w:val="00DB2ADA"/>
    <w:rsid w:val="00DD215B"/>
    <w:rsid w:val="00DE18F8"/>
    <w:rsid w:val="00DF2D40"/>
    <w:rsid w:val="00E03162"/>
    <w:rsid w:val="00E0399F"/>
    <w:rsid w:val="00E20CC5"/>
    <w:rsid w:val="00E26F51"/>
    <w:rsid w:val="00E3147F"/>
    <w:rsid w:val="00E613EA"/>
    <w:rsid w:val="00E837A6"/>
    <w:rsid w:val="00E9165B"/>
    <w:rsid w:val="00E971D7"/>
    <w:rsid w:val="00EA40AB"/>
    <w:rsid w:val="00EB7A79"/>
    <w:rsid w:val="00EC3886"/>
    <w:rsid w:val="00EC7702"/>
    <w:rsid w:val="00ED1E9E"/>
    <w:rsid w:val="00ED687C"/>
    <w:rsid w:val="00EE3B98"/>
    <w:rsid w:val="00EF1AEB"/>
    <w:rsid w:val="00EF6AF5"/>
    <w:rsid w:val="00F02EEA"/>
    <w:rsid w:val="00F07128"/>
    <w:rsid w:val="00F5407E"/>
    <w:rsid w:val="00F60345"/>
    <w:rsid w:val="00F903DB"/>
    <w:rsid w:val="00F94C71"/>
    <w:rsid w:val="00FA0ABD"/>
    <w:rsid w:val="00FA6CF6"/>
    <w:rsid w:val="00FB06AE"/>
    <w:rsid w:val="00FB562E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7A9E519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link w:val="HTekstChar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F3D4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unhideWhenUsed/>
    <w:rsid w:val="0059553E"/>
    <w:rPr>
      <w:color w:val="808080"/>
      <w:shd w:val="clear" w:color="auto" w:fill="E6E6E6"/>
    </w:rPr>
  </w:style>
  <w:style w:type="character" w:styleId="Tekstvantijdelijkeaanduiding">
    <w:name w:val="Placeholder Text"/>
    <w:basedOn w:val="Standaardalinea-lettertype"/>
    <w:uiPriority w:val="99"/>
    <w:semiHidden/>
    <w:rsid w:val="006C670B"/>
    <w:rPr>
      <w:color w:val="808080"/>
    </w:rPr>
  </w:style>
  <w:style w:type="paragraph" w:customStyle="1" w:styleId="Default">
    <w:name w:val="Default"/>
    <w:rsid w:val="00313F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Reglement">
    <w:name w:val="Reglement"/>
    <w:basedOn w:val="HTekst"/>
    <w:next w:val="HTekst"/>
    <w:link w:val="ReglementChar"/>
    <w:qFormat/>
    <w:rsid w:val="00AC19D6"/>
    <w:pPr>
      <w:pBdr>
        <w:bottom w:val="single" w:sz="4" w:space="1" w:color="auto"/>
      </w:pBdr>
      <w:spacing w:after="240" w:line="276" w:lineRule="auto"/>
      <w:ind w:left="1134" w:right="-539"/>
    </w:pPr>
    <w:rPr>
      <w:rFonts w:cstheme="minorHAnsi"/>
      <w:b/>
      <w:noProof/>
      <w:sz w:val="22"/>
      <w:lang w:eastAsia="nl-BE"/>
    </w:rPr>
  </w:style>
  <w:style w:type="character" w:customStyle="1" w:styleId="HTekstChar">
    <w:name w:val="H Tekst Char"/>
    <w:basedOn w:val="Standaardalinea-lettertype"/>
    <w:link w:val="HTekst"/>
    <w:rsid w:val="008C6296"/>
    <w:rPr>
      <w:sz w:val="20"/>
    </w:rPr>
  </w:style>
  <w:style w:type="character" w:customStyle="1" w:styleId="ReglementChar">
    <w:name w:val="Reglement Char"/>
    <w:basedOn w:val="HTekstChar"/>
    <w:link w:val="Reglement"/>
    <w:rsid w:val="00AC19D6"/>
    <w:rPr>
      <w:rFonts w:cstheme="minorHAnsi"/>
      <w:b/>
      <w:noProof/>
      <w:sz w:val="20"/>
      <w:lang w:eastAsia="nl-BE"/>
    </w:rPr>
  </w:style>
  <w:style w:type="paragraph" w:customStyle="1" w:styleId="Subtitel">
    <w:name w:val="Subtitel"/>
    <w:basedOn w:val="HTekst"/>
    <w:link w:val="SubtitelChar"/>
    <w:qFormat/>
    <w:rsid w:val="00AC19D6"/>
    <w:pPr>
      <w:pBdr>
        <w:bottom w:val="single" w:sz="4" w:space="1" w:color="auto"/>
      </w:pBdr>
      <w:spacing w:after="120"/>
      <w:ind w:right="-1106"/>
    </w:pPr>
    <w:rPr>
      <w:rFonts w:cstheme="minorHAnsi"/>
      <w:b/>
      <w:szCs w:val="20"/>
    </w:rPr>
  </w:style>
  <w:style w:type="character" w:customStyle="1" w:styleId="SubtitelChar">
    <w:name w:val="Subtitel Char"/>
    <w:basedOn w:val="HTekstChar"/>
    <w:link w:val="Subtitel"/>
    <w:rsid w:val="00AC19D6"/>
    <w:rPr>
      <w:rFonts w:cstheme="minorHAnsi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asselt.be/nl/huisstijl-hasselt-heeft-het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venement.hasselt.b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ugdsubsidies@hasselt.b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hasselt.be/sites/hasselt/files/2020-08/reglement_Jeugdsubsidies_Hasselt_2020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gilis.ibz.be/" TargetMode="External"/><Relationship Id="rId14" Type="http://schemas.openxmlformats.org/officeDocument/2006/relationships/hyperlink" Target="mailto:jeugdprojecten@hasselt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1C2E49B8D89430F9A776F094FEAE4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8907C-DA46-466F-86CB-CFE53F90FDC5}"/>
      </w:docPartPr>
      <w:docPartBody>
        <w:p w:rsidR="00D1518A" w:rsidRDefault="00DB14C4" w:rsidP="00DB14C4">
          <w:pPr>
            <w:pStyle w:val="91C2E49B8D89430F9A776F094FEAE474"/>
          </w:pPr>
          <w:r>
            <w:rPr>
              <w:rStyle w:val="Tekstvantijdelijkeaanduiding"/>
            </w:rPr>
            <w:t>dd/mm/jjjj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030"/>
    <w:rsid w:val="00187030"/>
    <w:rsid w:val="00385DC0"/>
    <w:rsid w:val="0072239F"/>
    <w:rsid w:val="009E47A3"/>
    <w:rsid w:val="00BA645C"/>
    <w:rsid w:val="00D1518A"/>
    <w:rsid w:val="00DB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B14C4"/>
    <w:rPr>
      <w:color w:val="808080"/>
    </w:rPr>
  </w:style>
  <w:style w:type="paragraph" w:customStyle="1" w:styleId="9035A2266758442EACF2C50D491C2034">
    <w:name w:val="9035A2266758442EACF2C50D491C2034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7969A042A0D4EC4A38EA7BB687F5182">
    <w:name w:val="F7969A042A0D4EC4A38EA7BB687F518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76F4B962A0548B48E160C52734CB7FE">
    <w:name w:val="C76F4B962A0548B48E160C52734CB7FE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7776021DDE7642B481EB88926A8BC62B">
    <w:name w:val="7776021DDE7642B481EB88926A8BC62B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035A2266758442EACF2C50D491C20341">
    <w:name w:val="9035A2266758442EACF2C50D491C20341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7969A042A0D4EC4A38EA7BB687F51821">
    <w:name w:val="F7969A042A0D4EC4A38EA7BB687F51821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76F4B962A0548B48E160C52734CB7FE1">
    <w:name w:val="C76F4B962A0548B48E160C52734CB7FE1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7776021DDE7642B481EB88926A8BC62B1">
    <w:name w:val="7776021DDE7642B481EB88926A8BC62B1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035A2266758442EACF2C50D491C20342">
    <w:name w:val="9035A2266758442EACF2C50D491C2034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7969A042A0D4EC4A38EA7BB687F51822">
    <w:name w:val="F7969A042A0D4EC4A38EA7BB687F5182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76F4B962A0548B48E160C52734CB7FE2">
    <w:name w:val="C76F4B962A0548B48E160C52734CB7FE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7776021DDE7642B481EB88926A8BC62B2">
    <w:name w:val="7776021DDE7642B481EB88926A8BC62B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5A576CB7B5D74ACAAB0273D68BC7C81A">
    <w:name w:val="5A576CB7B5D74ACAAB0273D68BC7C81A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2695A103C8B4DB7B0C2D21054FBD7DC">
    <w:name w:val="02695A103C8B4DB7B0C2D21054FBD7DC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4888DA5B68B42E7A43C4A0D37F43645">
    <w:name w:val="94888DA5B68B42E7A43C4A0D37F43645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035A2266758442EACF2C50D491C20343">
    <w:name w:val="9035A2266758442EACF2C50D491C20343"/>
    <w:rsid w:val="00BA645C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EFC4B7FD7C434094B91F23BEA362E79B">
    <w:name w:val="EFC4B7FD7C434094B91F23BEA362E79B"/>
    <w:rsid w:val="00BA645C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035A2266758442EACF2C50D491C20344">
    <w:name w:val="9035A2266758442EACF2C50D491C20344"/>
    <w:rsid w:val="00BA645C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EFC4B7FD7C434094B91F23BEA362E79B1">
    <w:name w:val="EFC4B7FD7C434094B91F23BEA362E79B1"/>
    <w:rsid w:val="00BA645C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EFC4B7FD7C434094B91F23BEA362E79B2">
    <w:name w:val="EFC4B7FD7C434094B91F23BEA362E79B2"/>
    <w:rsid w:val="00BA645C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EFC4B7FD7C434094B91F23BEA362E79B3">
    <w:name w:val="EFC4B7FD7C434094B91F23BEA362E79B3"/>
    <w:rsid w:val="007223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1C2E49B8D89430F9A776F094FEAE474">
    <w:name w:val="91C2E49B8D89430F9A776F094FEAE474"/>
    <w:rsid w:val="00DB14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EBDE7-3B27-4A5A-B8DB-4FD7332D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66</TotalTime>
  <Pages>3</Pages>
  <Words>547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16</cp:revision>
  <cp:lastPrinted>2018-04-13T06:37:00Z</cp:lastPrinted>
  <dcterms:created xsi:type="dcterms:W3CDTF">2019-12-31T10:30:00Z</dcterms:created>
  <dcterms:modified xsi:type="dcterms:W3CDTF">2020-09-03T10:10:00Z</dcterms:modified>
</cp:coreProperties>
</file>