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45D3F" w14:textId="36791797" w:rsidR="00C22990" w:rsidRPr="00C22990" w:rsidRDefault="00BB6E8D" w:rsidP="00C22990">
      <w:pPr>
        <w:pStyle w:val="Reglement"/>
      </w:pPr>
      <w:r w:rsidRPr="00DB2ADA">
        <w:rPr>
          <w:sz w:val="24"/>
        </w:rPr>
        <mc:AlternateContent>
          <mc:Choice Requires="wps">
            <w:drawing>
              <wp:anchor distT="0" distB="252095" distL="114300" distR="114300" simplePos="0" relativeHeight="251659264" behindDoc="0" locked="0" layoutInCell="1" allowOverlap="1" wp14:anchorId="440F5BD7" wp14:editId="1C431782">
                <wp:simplePos x="0" y="0"/>
                <wp:positionH relativeFrom="page">
                  <wp:posOffset>2209800</wp:posOffset>
                </wp:positionH>
                <wp:positionV relativeFrom="page">
                  <wp:posOffset>330200</wp:posOffset>
                </wp:positionV>
                <wp:extent cx="3200400" cy="262255"/>
                <wp:effectExtent l="0" t="0" r="19050" b="22860"/>
                <wp:wrapTopAndBottom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62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19218" w14:textId="77777777" w:rsidR="00B42913" w:rsidRPr="00BB6E8D" w:rsidRDefault="00BB6E8D" w:rsidP="00BB6E8D">
                            <w:pPr>
                              <w:pStyle w:val="HDocType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BB6E8D">
                              <w:rPr>
                                <w:rFonts w:ascii="Verdana" w:hAnsi="Verdana"/>
                                <w:b/>
                              </w:rPr>
                              <w:t>AANVRAAG SUBSIDIE DEELNAME ERKENDE VORMING</w:t>
                            </w:r>
                          </w:p>
                        </w:txbxContent>
                      </wps:txbx>
                      <wps:bodyPr rot="0" vert="horz" wrap="square" lIns="57600" tIns="57600" rIns="57600" bIns="576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F5BD7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74pt;margin-top:26pt;width:252pt;height:20.65pt;z-index:251659264;visibility:visible;mso-wrap-style:square;mso-width-percent:0;mso-height-percent:0;mso-wrap-distance-left:9pt;mso-wrap-distance-top:0;mso-wrap-distance-right:9pt;mso-wrap-distance-bottom:19.8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" filled="f" strokecolor="black [3213]" strokeweight="1pt">
                <v:textbox style="mso-fit-shape-to-text:t" inset="1.6mm,1.6mm,1.6mm,1.6mm">
                  <w:txbxContent>
                    <w:p w14:paraId="45B19218" w14:textId="77777777" w:rsidR="00B42913" w:rsidRPr="00BB6E8D" w:rsidRDefault="00BB6E8D" w:rsidP="00BB6E8D">
                      <w:pPr>
                        <w:pStyle w:val="HDocType"/>
                        <w:rPr>
                          <w:rFonts w:ascii="Verdana" w:hAnsi="Verdana"/>
                          <w:b/>
                        </w:rPr>
                      </w:pPr>
                      <w:r w:rsidRPr="00BB6E8D">
                        <w:rPr>
                          <w:rFonts w:ascii="Verdana" w:hAnsi="Verdana"/>
                          <w:b/>
                        </w:rPr>
                        <w:t>AANVRAAG SUBSIDIE DEELNAME ERKENDE VORMING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023999" w:rsidRPr="00DB2ADA">
        <w:rPr>
          <w:sz w:val="24"/>
        </w:rPr>
        <mc:AlternateContent>
          <mc:Choice Requires="wps">
            <w:drawing>
              <wp:anchor distT="0" distB="0" distL="0" distR="198120" simplePos="0" relativeHeight="251662336" behindDoc="0" locked="0" layoutInCell="1" allowOverlap="1" wp14:anchorId="54E985E1" wp14:editId="1DC1F6A9">
                <wp:simplePos x="0" y="0"/>
                <wp:positionH relativeFrom="page">
                  <wp:posOffset>377687</wp:posOffset>
                </wp:positionH>
                <wp:positionV relativeFrom="page">
                  <wp:posOffset>1133475</wp:posOffset>
                </wp:positionV>
                <wp:extent cx="1691640" cy="6805626"/>
                <wp:effectExtent l="0" t="0" r="0" b="0"/>
                <wp:wrapSquare wrapText="bothSides"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68056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C4CB3" id="Rechthoek 11" o:spid="_x0000_s1026" style="position:absolute;margin-left:29.75pt;margin-top:89.25pt;width:133.2pt;height:535.9pt;z-index:251662336;visibility:visible;mso-wrap-style:square;mso-width-percent:0;mso-height-percent:0;mso-wrap-distance-left:0;mso-wrap-distance-top:0;mso-wrap-distance-right:15.6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" filled="f" stroked="f" strokeweight="1pt">
                <w10:wrap type="square" anchorx="page" anchory="page"/>
              </v:rect>
            </w:pict>
          </mc:Fallback>
        </mc:AlternateContent>
      </w:r>
      <w:r w:rsidR="00CF04C4">
        <w:t>VOOR WIE</w:t>
      </w:r>
    </w:p>
    <w:p w14:paraId="5C040D5E" w14:textId="555F34EF" w:rsidR="00A3014B" w:rsidRDefault="00A3014B" w:rsidP="00A3014B">
      <w:pPr>
        <w:pStyle w:val="Lijstalinea"/>
      </w:pPr>
      <w:r>
        <w:t xml:space="preserve">Jongeren gedomicilieerd in Hasselt of </w:t>
      </w:r>
      <w:r w:rsidR="00721D17">
        <w:t>n</w:t>
      </w:r>
      <w:r>
        <w:t>iet-Hasselaren actief in de leiding van een erkende Hasseltse jeugdorganisatie.</w:t>
      </w:r>
    </w:p>
    <w:p w14:paraId="37544670" w14:textId="47470384" w:rsidR="00A3014B" w:rsidRPr="00A3014B" w:rsidRDefault="00721D17" w:rsidP="00A3014B">
      <w:pPr>
        <w:pStyle w:val="Lijstalinea"/>
      </w:pPr>
      <w:r>
        <w:t xml:space="preserve">Minimum 16 jaar en maximum 26 jaar in het jaar dat men de cursus volgt. </w:t>
      </w:r>
    </w:p>
    <w:p w14:paraId="34A607C6" w14:textId="60851650" w:rsidR="00CF04C4" w:rsidRPr="00721D17" w:rsidRDefault="00CF04C4" w:rsidP="00721D17">
      <w:pPr>
        <w:pStyle w:val="Lijstalinea"/>
        <w:numPr>
          <w:ilvl w:val="0"/>
          <w:numId w:val="0"/>
        </w:numPr>
        <w:spacing w:after="60"/>
        <w:ind w:left="1702"/>
      </w:pPr>
    </w:p>
    <w:p w14:paraId="050F0788" w14:textId="2AD19F60" w:rsidR="00721D17" w:rsidRDefault="00721D17" w:rsidP="00721D17">
      <w:pPr>
        <w:pStyle w:val="Reglement"/>
      </w:pPr>
      <w:r>
        <w:t>VOORWAARDEN</w:t>
      </w:r>
    </w:p>
    <w:p w14:paraId="722EB545" w14:textId="234623EE" w:rsidR="00721D17" w:rsidRDefault="00721D17" w:rsidP="00CE259D">
      <w:pPr>
        <w:pStyle w:val="Lijstalinea"/>
      </w:pPr>
      <w:r w:rsidRPr="006238FD">
        <w:t>Cursus georganiseerd door een organisatie erkend door het minist</w:t>
      </w:r>
      <w:r>
        <w:t>erie van de Vlaamse Gemeenschap</w:t>
      </w:r>
      <w:r w:rsidRPr="006238FD">
        <w:t>. De volledige lijst vind je</w:t>
      </w:r>
      <w:r w:rsidR="00CE259D">
        <w:t xml:space="preserve"> hier: </w:t>
      </w:r>
      <w:hyperlink r:id="rId8" w:history="1">
        <w:r w:rsidRPr="00CE259D">
          <w:rPr>
            <w:rStyle w:val="Hyperlink"/>
            <w:rFonts w:ascii="Arial" w:hAnsi="Arial" w:cs="Arial"/>
            <w:szCs w:val="20"/>
          </w:rPr>
          <w:t>https://www.hasselt.be/nl/subsidie-voor-erkende-vorming</w:t>
        </w:r>
      </w:hyperlink>
    </w:p>
    <w:p w14:paraId="50E60473" w14:textId="3FD7D735" w:rsidR="00721D17" w:rsidRPr="006238FD" w:rsidRDefault="00721D17" w:rsidP="00721D17">
      <w:pPr>
        <w:pStyle w:val="Lijstalinea"/>
      </w:pPr>
      <w:r w:rsidRPr="006238FD">
        <w:t>Cursus georganiseerd door de nationale of provinciale secretariaten van het erkend la</w:t>
      </w:r>
      <w:r>
        <w:t>ndelijk jeugdwerk (zoals Chiro, J</w:t>
      </w:r>
      <w:r w:rsidRPr="006238FD">
        <w:t xml:space="preserve">eugd </w:t>
      </w:r>
      <w:r>
        <w:t>R</w:t>
      </w:r>
      <w:r w:rsidRPr="006238FD">
        <w:t xml:space="preserve">ode </w:t>
      </w:r>
      <w:r>
        <w:t>K</w:t>
      </w:r>
      <w:r w:rsidRPr="006238FD">
        <w:t xml:space="preserve">ruis, </w:t>
      </w:r>
      <w:r>
        <w:t>Scouts en gidsen Vlaanderen,</w:t>
      </w:r>
      <w:r w:rsidRPr="006238FD">
        <w:t>…)</w:t>
      </w:r>
    </w:p>
    <w:p w14:paraId="6CB5DDAA" w14:textId="3798E85A" w:rsidR="00CF04C4" w:rsidRDefault="00CF04C4" w:rsidP="006238FD">
      <w:pPr>
        <w:pStyle w:val="HTekst"/>
        <w:tabs>
          <w:tab w:val="clear" w:pos="1786"/>
          <w:tab w:val="left" w:pos="1134"/>
        </w:tabs>
        <w:spacing w:after="120"/>
        <w:ind w:right="-539"/>
        <w:rPr>
          <w:rFonts w:cstheme="minorHAnsi"/>
          <w:b/>
          <w:szCs w:val="20"/>
        </w:rPr>
      </w:pPr>
    </w:p>
    <w:p w14:paraId="7DB02C3E" w14:textId="23DBA332" w:rsidR="00CF04C4" w:rsidRDefault="00721D17" w:rsidP="00721D17">
      <w:pPr>
        <w:pStyle w:val="Reglement"/>
      </w:pPr>
      <w:r>
        <w:t>BEDRAG</w:t>
      </w:r>
    </w:p>
    <w:p w14:paraId="3A1E84A5" w14:textId="77777777" w:rsidR="00C22990" w:rsidRPr="00C22990" w:rsidRDefault="00C22990" w:rsidP="00C22990">
      <w:pPr>
        <w:rPr>
          <w:rFonts w:cstheme="minorHAnsi"/>
        </w:rPr>
      </w:pPr>
      <w:r w:rsidRPr="00C22990">
        <w:rPr>
          <w:rFonts w:cstheme="minorHAnsi"/>
        </w:rPr>
        <w:t>15,00 euro per dag, met een maximum van 90% van het totaalbedrag van de cursus.</w:t>
      </w:r>
    </w:p>
    <w:p w14:paraId="0016971F" w14:textId="2C127A38" w:rsidR="00CF04C4" w:rsidRDefault="00CF04C4" w:rsidP="006238FD">
      <w:pPr>
        <w:pStyle w:val="HTekst"/>
        <w:tabs>
          <w:tab w:val="clear" w:pos="1786"/>
          <w:tab w:val="left" w:pos="1134"/>
        </w:tabs>
        <w:spacing w:after="120"/>
        <w:ind w:right="-539"/>
        <w:rPr>
          <w:rFonts w:cstheme="minorHAnsi"/>
          <w:b/>
          <w:szCs w:val="20"/>
        </w:rPr>
      </w:pPr>
    </w:p>
    <w:p w14:paraId="5DD829A4" w14:textId="77777777" w:rsidR="00CF04C4" w:rsidRPr="00DB2ADA" w:rsidRDefault="00CF04C4" w:rsidP="00CF04C4">
      <w:pPr>
        <w:pStyle w:val="HTekst"/>
        <w:pBdr>
          <w:bottom w:val="single" w:sz="4" w:space="1" w:color="auto"/>
        </w:pBdr>
        <w:tabs>
          <w:tab w:val="clear" w:pos="1786"/>
          <w:tab w:val="left" w:pos="1134"/>
        </w:tabs>
        <w:spacing w:after="120" w:line="276" w:lineRule="auto"/>
        <w:ind w:left="1134" w:right="-539"/>
        <w:rPr>
          <w:rFonts w:cstheme="minorHAnsi"/>
          <w:b/>
          <w:sz w:val="22"/>
          <w:szCs w:val="20"/>
        </w:rPr>
      </w:pPr>
      <w:r>
        <w:rPr>
          <w:rFonts w:cstheme="minorHAnsi"/>
          <w:b/>
          <w:sz w:val="22"/>
          <w:szCs w:val="20"/>
        </w:rPr>
        <w:t>TIMING</w:t>
      </w:r>
      <w:r w:rsidRPr="00DB2ADA">
        <w:rPr>
          <w:rFonts w:cstheme="minorHAnsi"/>
          <w:b/>
          <w:sz w:val="22"/>
          <w:szCs w:val="20"/>
        </w:rPr>
        <w:t xml:space="preserve"> </w:t>
      </w:r>
    </w:p>
    <w:p w14:paraId="21C1C38C" w14:textId="2177A39C" w:rsidR="00C22990" w:rsidRPr="00C22990" w:rsidRDefault="00CF04C4" w:rsidP="00C22990">
      <w:pPr>
        <w:pStyle w:val="HTekst"/>
        <w:tabs>
          <w:tab w:val="clear" w:pos="1786"/>
          <w:tab w:val="left" w:pos="1134"/>
        </w:tabs>
        <w:spacing w:after="120" w:line="276" w:lineRule="auto"/>
        <w:ind w:left="1134" w:right="-539"/>
        <w:rPr>
          <w:rFonts w:cstheme="minorHAnsi"/>
          <w:szCs w:val="20"/>
        </w:rPr>
      </w:pPr>
      <w:r w:rsidRPr="007D7C51">
        <w:rPr>
          <w:rFonts w:cstheme="minorHAnsi"/>
          <w:szCs w:val="20"/>
        </w:rPr>
        <w:t xml:space="preserve">De </w:t>
      </w:r>
      <w:r>
        <w:rPr>
          <w:rFonts w:cstheme="minorHAnsi"/>
          <w:szCs w:val="20"/>
        </w:rPr>
        <w:t>aanvraag dient binnen de 3 maanden na het beëindigen van de cursus ingediend te worden.</w:t>
      </w:r>
    </w:p>
    <w:p w14:paraId="643C4962" w14:textId="58DE6329" w:rsidR="00CF04C4" w:rsidRDefault="00CF04C4" w:rsidP="00CF04C4">
      <w:pPr>
        <w:pStyle w:val="HTekst"/>
        <w:tabs>
          <w:tab w:val="clear" w:pos="1786"/>
          <w:tab w:val="clear" w:pos="2381"/>
          <w:tab w:val="left" w:pos="1134"/>
          <w:tab w:val="left" w:pos="1560"/>
        </w:tabs>
        <w:spacing w:line="276" w:lineRule="auto"/>
        <w:ind w:left="1134" w:right="-539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Vul </w:t>
      </w:r>
      <w:r w:rsidR="00C22990">
        <w:rPr>
          <w:rFonts w:cstheme="minorHAnsi"/>
          <w:szCs w:val="20"/>
        </w:rPr>
        <w:t>dit</w:t>
      </w:r>
      <w:r>
        <w:rPr>
          <w:rFonts w:cstheme="minorHAnsi"/>
          <w:szCs w:val="20"/>
        </w:rPr>
        <w:t xml:space="preserve"> formulier digitaal </w:t>
      </w:r>
      <w:r w:rsidR="00C22990">
        <w:rPr>
          <w:rFonts w:cstheme="minorHAnsi"/>
          <w:szCs w:val="20"/>
        </w:rPr>
        <w:t>i</w:t>
      </w:r>
      <w:r>
        <w:rPr>
          <w:rFonts w:cstheme="minorHAnsi"/>
          <w:szCs w:val="20"/>
        </w:rPr>
        <w:t>n</w:t>
      </w:r>
      <w:r w:rsidR="00C22990">
        <w:rPr>
          <w:rFonts w:cstheme="minorHAnsi"/>
          <w:szCs w:val="20"/>
        </w:rPr>
        <w:t xml:space="preserve">, en </w:t>
      </w:r>
      <w:r>
        <w:rPr>
          <w:rFonts w:cstheme="minorHAnsi"/>
          <w:szCs w:val="20"/>
        </w:rPr>
        <w:t xml:space="preserve">mail </w:t>
      </w:r>
      <w:r w:rsidR="00C22990">
        <w:rPr>
          <w:rFonts w:cstheme="minorHAnsi"/>
          <w:szCs w:val="20"/>
        </w:rPr>
        <w:t xml:space="preserve">het </w:t>
      </w:r>
      <w:r w:rsidRPr="009A13AD">
        <w:rPr>
          <w:rFonts w:cstheme="minorHAnsi"/>
          <w:szCs w:val="20"/>
        </w:rPr>
        <w:t xml:space="preserve">naar </w:t>
      </w:r>
      <w:hyperlink r:id="rId9" w:history="1">
        <w:r w:rsidRPr="003B651D">
          <w:rPr>
            <w:rStyle w:val="Hyperlink"/>
            <w:rFonts w:cstheme="minorHAnsi"/>
            <w:szCs w:val="20"/>
          </w:rPr>
          <w:t>jeugdsubsidies@hasselt.be</w:t>
        </w:r>
      </w:hyperlink>
      <w:r>
        <w:rPr>
          <w:rFonts w:cstheme="minorHAnsi"/>
          <w:szCs w:val="20"/>
        </w:rPr>
        <w:t>.</w:t>
      </w:r>
    </w:p>
    <w:p w14:paraId="668EEFAA" w14:textId="77777777" w:rsidR="00E341AB" w:rsidRDefault="00E341AB" w:rsidP="00CF04C4">
      <w:pPr>
        <w:pStyle w:val="HTekst"/>
        <w:tabs>
          <w:tab w:val="clear" w:pos="1786"/>
          <w:tab w:val="clear" w:pos="2381"/>
          <w:tab w:val="left" w:pos="1134"/>
          <w:tab w:val="left" w:pos="1560"/>
        </w:tabs>
        <w:spacing w:line="276" w:lineRule="auto"/>
        <w:ind w:left="1134" w:right="-539"/>
        <w:rPr>
          <w:rFonts w:cstheme="minorHAnsi"/>
          <w:szCs w:val="20"/>
        </w:rPr>
      </w:pPr>
    </w:p>
    <w:p w14:paraId="0AF752AC" w14:textId="2CBC8F9E" w:rsidR="00C22990" w:rsidRDefault="00E341AB" w:rsidP="00CF04C4">
      <w:pPr>
        <w:pStyle w:val="HTekst"/>
        <w:tabs>
          <w:tab w:val="clear" w:pos="1786"/>
          <w:tab w:val="clear" w:pos="2381"/>
          <w:tab w:val="left" w:pos="1134"/>
          <w:tab w:val="left" w:pos="1560"/>
        </w:tabs>
        <w:spacing w:line="276" w:lineRule="auto"/>
        <w:ind w:left="1134" w:right="-539"/>
        <w:rPr>
          <w:rFonts w:cstheme="minorHAnsi"/>
          <w:szCs w:val="20"/>
        </w:rPr>
      </w:pPr>
      <w:r>
        <w:rPr>
          <w:rFonts w:cstheme="minorHAnsi"/>
          <w:szCs w:val="20"/>
          <w:highlight w:val="yellow"/>
        </w:rPr>
        <w:t xml:space="preserve">Voeg per deelnemer het </w:t>
      </w:r>
      <w:r w:rsidR="00C22990" w:rsidRPr="00CB17AA">
        <w:rPr>
          <w:rFonts w:cstheme="minorHAnsi"/>
          <w:szCs w:val="20"/>
          <w:highlight w:val="yellow"/>
        </w:rPr>
        <w:t>vormingsattest</w:t>
      </w:r>
      <w:r>
        <w:rPr>
          <w:rFonts w:cstheme="minorHAnsi"/>
          <w:szCs w:val="20"/>
          <w:highlight w:val="yellow"/>
        </w:rPr>
        <w:t xml:space="preserve"> </w:t>
      </w:r>
      <w:r w:rsidR="00C22990" w:rsidRPr="00CB17AA">
        <w:rPr>
          <w:rFonts w:cstheme="minorHAnsi"/>
          <w:szCs w:val="20"/>
          <w:highlight w:val="yellow"/>
        </w:rPr>
        <w:t xml:space="preserve">van de erkende organisatie </w:t>
      </w:r>
      <w:r>
        <w:rPr>
          <w:rFonts w:cstheme="minorHAnsi"/>
          <w:szCs w:val="20"/>
          <w:highlight w:val="yellow"/>
        </w:rPr>
        <w:t>toe aan de aanvraag</w:t>
      </w:r>
      <w:r w:rsidR="00C22990" w:rsidRPr="00CB17AA">
        <w:rPr>
          <w:rFonts w:cstheme="minorHAnsi"/>
          <w:szCs w:val="20"/>
          <w:highlight w:val="yellow"/>
        </w:rPr>
        <w:t>.</w:t>
      </w:r>
      <w:r w:rsidR="00C22990">
        <w:rPr>
          <w:rFonts w:cstheme="minorHAnsi"/>
          <w:szCs w:val="20"/>
        </w:rPr>
        <w:t xml:space="preserve"> </w:t>
      </w:r>
    </w:p>
    <w:p w14:paraId="5BE791FB" w14:textId="77777777" w:rsidR="00CF04C4" w:rsidRPr="006238FD" w:rsidRDefault="00CF04C4" w:rsidP="006238FD">
      <w:pPr>
        <w:pStyle w:val="HTekst"/>
        <w:tabs>
          <w:tab w:val="clear" w:pos="1786"/>
          <w:tab w:val="left" w:pos="1134"/>
        </w:tabs>
        <w:spacing w:after="120"/>
        <w:ind w:right="-539"/>
        <w:rPr>
          <w:rFonts w:cstheme="minorHAnsi"/>
          <w:b/>
          <w:szCs w:val="20"/>
        </w:rPr>
      </w:pPr>
    </w:p>
    <w:p w14:paraId="02096BD8" w14:textId="716898CD" w:rsidR="006238FD" w:rsidRPr="00917954" w:rsidRDefault="004614D7" w:rsidP="004614D7">
      <w:pPr>
        <w:pStyle w:val="HTekst"/>
        <w:tabs>
          <w:tab w:val="clear" w:pos="1786"/>
          <w:tab w:val="left" w:pos="1134"/>
        </w:tabs>
        <w:spacing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br/>
      </w:r>
      <w:r w:rsidR="006238FD" w:rsidRPr="00917954">
        <w:rPr>
          <w:rFonts w:ascii="Arial" w:hAnsi="Arial" w:cs="Arial"/>
          <w:szCs w:val="20"/>
        </w:rPr>
        <w:t xml:space="preserve">    </w:t>
      </w:r>
    </w:p>
    <w:p w14:paraId="3E7AFC8F" w14:textId="77777777" w:rsidR="006238FD" w:rsidRPr="00917954" w:rsidRDefault="006238FD" w:rsidP="004A5324">
      <w:pPr>
        <w:pStyle w:val="HTekst"/>
        <w:tabs>
          <w:tab w:val="clear" w:pos="1786"/>
          <w:tab w:val="left" w:pos="1134"/>
        </w:tabs>
        <w:spacing w:line="240" w:lineRule="auto"/>
        <w:ind w:left="1134" w:right="-539"/>
        <w:rPr>
          <w:rFonts w:ascii="Arial" w:hAnsi="Arial" w:cs="Arial"/>
          <w:szCs w:val="20"/>
        </w:rPr>
      </w:pPr>
      <w:r>
        <w:rPr>
          <w:rFonts w:ascii="Arial" w:hAnsi="Arial" w:cs="Arial"/>
          <w:b/>
          <w:szCs w:val="20"/>
        </w:rPr>
        <w:br/>
      </w:r>
    </w:p>
    <w:p w14:paraId="0F37D18C" w14:textId="77777777" w:rsidR="006238FD" w:rsidRDefault="006238FD" w:rsidP="008268C8">
      <w:pPr>
        <w:pStyle w:val="HTekst"/>
        <w:tabs>
          <w:tab w:val="clear" w:pos="1786"/>
          <w:tab w:val="left" w:pos="1134"/>
        </w:tabs>
        <w:spacing w:after="120"/>
        <w:ind w:left="1134" w:right="-539"/>
        <w:rPr>
          <w:rFonts w:cstheme="minorHAnsi"/>
          <w:b/>
          <w:szCs w:val="20"/>
        </w:rPr>
      </w:pPr>
    </w:p>
    <w:p w14:paraId="6B6E98EF" w14:textId="77777777" w:rsidR="00C50966" w:rsidRPr="009174CF" w:rsidRDefault="00C50966" w:rsidP="008268C8">
      <w:pPr>
        <w:pStyle w:val="HTekst"/>
        <w:tabs>
          <w:tab w:val="clear" w:pos="1786"/>
          <w:tab w:val="left" w:pos="1134"/>
        </w:tabs>
        <w:spacing w:line="276" w:lineRule="auto"/>
        <w:ind w:left="1848" w:right="-539"/>
        <w:rPr>
          <w:rFonts w:cstheme="minorHAnsi"/>
          <w:szCs w:val="20"/>
        </w:rPr>
      </w:pPr>
    </w:p>
    <w:p w14:paraId="0CEE080E" w14:textId="77777777" w:rsidR="00C50966" w:rsidRPr="009174CF" w:rsidRDefault="004A5324" w:rsidP="008268C8">
      <w:pPr>
        <w:pStyle w:val="HTekst"/>
        <w:tabs>
          <w:tab w:val="clear" w:pos="1786"/>
          <w:tab w:val="left" w:pos="1134"/>
        </w:tabs>
        <w:spacing w:line="276" w:lineRule="auto"/>
        <w:ind w:left="1134" w:right="-539"/>
        <w:rPr>
          <w:rFonts w:cstheme="minorHAnsi"/>
          <w:szCs w:val="20"/>
        </w:rPr>
      </w:pPr>
      <w:r w:rsidRPr="004A5324">
        <w:rPr>
          <w:rFonts w:cstheme="minorHAnsi"/>
          <w:noProof/>
          <w:szCs w:val="20"/>
        </w:rPr>
        <w:drawing>
          <wp:anchor distT="0" distB="0" distL="114300" distR="114300" simplePos="0" relativeHeight="251664384" behindDoc="1" locked="1" layoutInCell="1" allowOverlap="1" wp14:anchorId="352076C7" wp14:editId="49E07830">
            <wp:simplePos x="0" y="0"/>
            <wp:positionH relativeFrom="page">
              <wp:posOffset>-2540</wp:posOffset>
            </wp:positionH>
            <wp:positionV relativeFrom="page">
              <wp:posOffset>1905</wp:posOffset>
            </wp:positionV>
            <wp:extent cx="7557770" cy="1069086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sselt kad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7C50C" w14:textId="77777777" w:rsidR="00EC3886" w:rsidRPr="001A702C" w:rsidRDefault="00EC3886" w:rsidP="00EC3886">
      <w:pPr>
        <w:pStyle w:val="HTekst"/>
        <w:spacing w:after="120" w:line="276" w:lineRule="auto"/>
        <w:ind w:left="1854"/>
        <w:rPr>
          <w:rFonts w:cstheme="minorHAnsi"/>
          <w:szCs w:val="20"/>
        </w:rPr>
      </w:pPr>
    </w:p>
    <w:p w14:paraId="7F0F2D87" w14:textId="77777777" w:rsidR="00DB2ADA" w:rsidRDefault="004A5324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szCs w:val="20"/>
        </w:rPr>
      </w:pPr>
      <w:r w:rsidRPr="004A5324">
        <w:rPr>
          <w:rFonts w:cstheme="minorHAnsi"/>
          <w:noProof/>
          <w:szCs w:val="20"/>
        </w:rPr>
        <mc:AlternateContent>
          <mc:Choice Requires="wps">
            <w:drawing>
              <wp:anchor distT="0" distB="0" distL="0" distR="189230" simplePos="0" relativeHeight="251665408" behindDoc="1" locked="0" layoutInCell="1" allowOverlap="1" wp14:anchorId="07DA3ED6" wp14:editId="5AA94C6A">
                <wp:simplePos x="0" y="0"/>
                <wp:positionH relativeFrom="page">
                  <wp:posOffset>387927</wp:posOffset>
                </wp:positionH>
                <wp:positionV relativeFrom="page">
                  <wp:posOffset>7989455</wp:posOffset>
                </wp:positionV>
                <wp:extent cx="1691640" cy="2345690"/>
                <wp:effectExtent l="0" t="0" r="3810" b="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2345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869AF" w14:textId="5443BAA2" w:rsidR="004A5324" w:rsidRPr="000D25F7" w:rsidRDefault="00424D39" w:rsidP="004A5324">
                            <w:pPr>
                              <w:pStyle w:val="HRefTeks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Contact</w:t>
                            </w:r>
                          </w:p>
                          <w:p w14:paraId="2E1C0DB1" w14:textId="77777777" w:rsidR="00E77DF9" w:rsidRPr="000D25F7" w:rsidRDefault="00E77DF9" w:rsidP="00E77DF9">
                            <w:pPr>
                              <w:pStyle w:val="HRefTeks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Dienst Jeugd</w:t>
                            </w:r>
                          </w:p>
                          <w:p w14:paraId="200B1570" w14:textId="6D6F06B9" w:rsidR="004A5324" w:rsidRPr="000D25F7" w:rsidRDefault="00E77DF9" w:rsidP="00E77DF9">
                            <w:pPr>
                              <w:pStyle w:val="HRefTekst"/>
                            </w:pPr>
                            <w:r w:rsidRPr="000D25F7">
                              <w:rPr>
                                <w:sz w:val="15"/>
                              </w:rPr>
                              <w:t>T. 011 23 94 2</w:t>
                            </w:r>
                            <w:r>
                              <w:rPr>
                                <w:sz w:val="15"/>
                              </w:rPr>
                              <w:t>5</w:t>
                            </w:r>
                            <w:r w:rsidRPr="000D25F7">
                              <w:rPr>
                                <w:sz w:val="15"/>
                              </w:rPr>
                              <w:t xml:space="preserve"> jeugd</w:t>
                            </w:r>
                            <w:r>
                              <w:rPr>
                                <w:sz w:val="15"/>
                              </w:rPr>
                              <w:t>subsidies</w:t>
                            </w:r>
                            <w:r w:rsidRPr="000D25F7">
                              <w:rPr>
                                <w:sz w:val="15"/>
                              </w:rPr>
                              <w:t>@hasselt.be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A3ED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0.55pt;margin-top:629.1pt;width:133.2pt;height:184.7pt;z-index:-251651072;visibility:visible;mso-wrap-style:square;mso-width-percent:0;mso-height-percent:0;mso-wrap-distance-left:0;mso-wrap-distance-top:0;mso-wrap-distance-right:14.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" stroked="f">
                <v:textbox inset="0,0,0,0">
                  <w:txbxContent>
                    <w:p w14:paraId="206869AF" w14:textId="5443BAA2" w:rsidR="004A5324" w:rsidRPr="000D25F7" w:rsidRDefault="00424D39" w:rsidP="004A5324">
                      <w:pPr>
                        <w:pStyle w:val="HRefTeks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Contact</w:t>
                      </w:r>
                    </w:p>
                    <w:p w14:paraId="2E1C0DB1" w14:textId="77777777" w:rsidR="00E77DF9" w:rsidRPr="000D25F7" w:rsidRDefault="00E77DF9" w:rsidP="00E77DF9">
                      <w:pPr>
                        <w:pStyle w:val="HRefTekst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Dienst Jeugd</w:t>
                      </w:r>
                    </w:p>
                    <w:p w14:paraId="200B1570" w14:textId="6D6F06B9" w:rsidR="004A5324" w:rsidRPr="000D25F7" w:rsidRDefault="00E77DF9" w:rsidP="00E77DF9">
                      <w:pPr>
                        <w:pStyle w:val="HRefTekst"/>
                      </w:pPr>
                      <w:r w:rsidRPr="000D25F7">
                        <w:rPr>
                          <w:sz w:val="15"/>
                        </w:rPr>
                        <w:t>T. 011 23 94 2</w:t>
                      </w:r>
                      <w:r>
                        <w:rPr>
                          <w:sz w:val="15"/>
                        </w:rPr>
                        <w:t>5</w:t>
                      </w:r>
                      <w:r w:rsidRPr="000D25F7">
                        <w:rPr>
                          <w:sz w:val="15"/>
                        </w:rPr>
                        <w:t xml:space="preserve"> jeugd</w:t>
                      </w:r>
                      <w:r>
                        <w:rPr>
                          <w:sz w:val="15"/>
                        </w:rPr>
                        <w:t>subsidies</w:t>
                      </w:r>
                      <w:r w:rsidRPr="000D25F7">
                        <w:rPr>
                          <w:sz w:val="15"/>
                        </w:rPr>
                        <w:t>@hasselt.be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B2ADA">
        <w:rPr>
          <w:rFonts w:cstheme="minorHAnsi"/>
          <w:szCs w:val="20"/>
        </w:rPr>
        <w:br w:type="page"/>
      </w:r>
    </w:p>
    <w:p w14:paraId="1B7625D7" w14:textId="7128413A" w:rsidR="00FD7B9C" w:rsidRDefault="00FD7B9C" w:rsidP="00E1005C">
      <w:pPr>
        <w:pStyle w:val="TitelFormulier"/>
      </w:pPr>
      <w:r w:rsidRPr="0059325F">
        <w:rPr>
          <w:b/>
          <w:bCs/>
        </w:rPr>
        <w:lastRenderedPageBreak/>
        <w:t xml:space="preserve">1. </w:t>
      </w:r>
      <w:r w:rsidR="0059325F">
        <w:rPr>
          <w:b/>
          <w:bCs/>
        </w:rPr>
        <w:t>GEGEVENS CURSUS</w:t>
      </w:r>
      <w:bookmarkStart w:id="0" w:name="_GoBack"/>
      <w:bookmarkEnd w:id="0"/>
    </w:p>
    <w:p w14:paraId="5B296F47" w14:textId="7881FA6D" w:rsidR="00E1005C" w:rsidRPr="00346A34" w:rsidRDefault="00E1005C" w:rsidP="00E1005C">
      <w:pPr>
        <w:pStyle w:val="HTekst"/>
        <w:rPr>
          <w:sz w:val="16"/>
          <w:szCs w:val="16"/>
        </w:rPr>
      </w:pP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  <w:gridCol w:w="2552"/>
        <w:gridCol w:w="709"/>
        <w:gridCol w:w="2551"/>
      </w:tblGrid>
      <w:tr w:rsidR="00E1005C" w:rsidRPr="00176A8F" w14:paraId="7D0B7C2E" w14:textId="77777777" w:rsidTr="00B61EE6">
        <w:trPr>
          <w:trHeight w:val="408"/>
        </w:trPr>
        <w:tc>
          <w:tcPr>
            <w:tcW w:w="283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1C444D74" w14:textId="7BF65D7D" w:rsidR="00E1005C" w:rsidRPr="00B61EE6" w:rsidRDefault="00B61EE6" w:rsidP="00E1005C">
            <w:pPr>
              <w:pStyle w:val="Gegevens"/>
              <w:rPr>
                <w:b/>
                <w:bCs/>
              </w:rPr>
            </w:pPr>
            <w:r w:rsidRPr="00B61EE6">
              <w:rPr>
                <w:b/>
                <w:bCs/>
              </w:rPr>
              <w:t>INRICHTENDE ORGANISATIE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35C0A80" w14:textId="7C9A8654" w:rsidR="00E1005C" w:rsidRPr="006D2104" w:rsidRDefault="00CE259D" w:rsidP="00875609">
            <w:pPr>
              <w:autoSpaceDE w:val="0"/>
              <w:autoSpaceDN w:val="0"/>
              <w:adjustRightInd w:val="0"/>
              <w:ind w:right="-539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E1005C" w:rsidRPr="00176A8F" w14:paraId="0E73387A" w14:textId="77777777" w:rsidTr="00B61EE6">
        <w:trPr>
          <w:trHeight w:val="408"/>
        </w:trPr>
        <w:tc>
          <w:tcPr>
            <w:tcW w:w="2830" w:type="dxa"/>
            <w:vAlign w:val="center"/>
          </w:tcPr>
          <w:p w14:paraId="65BA2750" w14:textId="2D0A4A29" w:rsidR="00E1005C" w:rsidRPr="006D2104" w:rsidRDefault="00B61EE6" w:rsidP="00E1005C">
            <w:pPr>
              <w:pStyle w:val="Gegevens"/>
            </w:pPr>
            <w:r w:rsidRPr="00B61EE6">
              <w:rPr>
                <w:b/>
                <w:bCs/>
              </w:rPr>
              <w:t>NAAM</w:t>
            </w:r>
            <w:r w:rsidR="00E1005C" w:rsidRPr="006D2104">
              <w:t xml:space="preserve"> </w:t>
            </w:r>
            <w:r w:rsidRPr="00B61EE6">
              <w:t>cursus</w:t>
            </w:r>
          </w:p>
        </w:tc>
        <w:tc>
          <w:tcPr>
            <w:tcW w:w="5812" w:type="dxa"/>
            <w:gridSpan w:val="3"/>
            <w:vAlign w:val="center"/>
          </w:tcPr>
          <w:p w14:paraId="31832019" w14:textId="131326F6" w:rsidR="00E1005C" w:rsidRPr="006D2104" w:rsidRDefault="00CE259D" w:rsidP="00875609">
            <w:pPr>
              <w:autoSpaceDE w:val="0"/>
              <w:autoSpaceDN w:val="0"/>
              <w:adjustRightInd w:val="0"/>
              <w:ind w:right="-539"/>
              <w:rPr>
                <w:rFonts w:cstheme="min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E1005C" w:rsidRPr="00176A8F" w14:paraId="099FD712" w14:textId="77777777" w:rsidTr="00B61EE6">
        <w:trPr>
          <w:trHeight w:val="408"/>
        </w:trPr>
        <w:tc>
          <w:tcPr>
            <w:tcW w:w="2830" w:type="dxa"/>
            <w:vAlign w:val="center"/>
          </w:tcPr>
          <w:p w14:paraId="754A482E" w14:textId="23E7907F" w:rsidR="00E1005C" w:rsidRPr="006D2104" w:rsidRDefault="00B61EE6" w:rsidP="00E1005C">
            <w:pPr>
              <w:pStyle w:val="Gegevens"/>
            </w:pPr>
            <w:r w:rsidRPr="00B61EE6">
              <w:rPr>
                <w:b/>
                <w:bCs/>
              </w:rPr>
              <w:t>ERKENNINGSNUMMER</w:t>
            </w:r>
          </w:p>
        </w:tc>
        <w:tc>
          <w:tcPr>
            <w:tcW w:w="5812" w:type="dxa"/>
            <w:gridSpan w:val="3"/>
            <w:vAlign w:val="center"/>
          </w:tcPr>
          <w:p w14:paraId="3DBFFED4" w14:textId="5979B993" w:rsidR="00E1005C" w:rsidRPr="006D2104" w:rsidRDefault="00CE259D" w:rsidP="00875609">
            <w:pPr>
              <w:autoSpaceDE w:val="0"/>
              <w:autoSpaceDN w:val="0"/>
              <w:adjustRightInd w:val="0"/>
              <w:ind w:right="-539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E1005C" w:rsidRPr="00176A8F" w14:paraId="50CD910A" w14:textId="77777777" w:rsidTr="00B61EE6">
        <w:trPr>
          <w:trHeight w:val="408"/>
        </w:trPr>
        <w:tc>
          <w:tcPr>
            <w:tcW w:w="2830" w:type="dxa"/>
            <w:vAlign w:val="center"/>
          </w:tcPr>
          <w:p w14:paraId="540A8F07" w14:textId="7152A044" w:rsidR="00E1005C" w:rsidRPr="006D2104" w:rsidRDefault="00B61EE6" w:rsidP="00E1005C">
            <w:pPr>
              <w:pStyle w:val="Gegevens"/>
            </w:pPr>
            <w:r>
              <w:rPr>
                <w:b/>
                <w:bCs/>
              </w:rPr>
              <w:t xml:space="preserve">DATUM OF </w:t>
            </w:r>
            <w:r w:rsidRPr="00B61EE6">
              <w:rPr>
                <w:b/>
                <w:bCs/>
              </w:rPr>
              <w:t>DATA</w:t>
            </w:r>
          </w:p>
        </w:tc>
        <w:tc>
          <w:tcPr>
            <w:tcW w:w="2552" w:type="dxa"/>
            <w:tcBorders>
              <w:right w:val="dotted" w:sz="6" w:space="0" w:color="auto"/>
            </w:tcBorders>
            <w:vAlign w:val="center"/>
          </w:tcPr>
          <w:p w14:paraId="341DCFF1" w14:textId="34A8C5AC" w:rsidR="00E1005C" w:rsidRPr="006D2104" w:rsidRDefault="00F12291" w:rsidP="00875609">
            <w:pPr>
              <w:autoSpaceDE w:val="0"/>
              <w:autoSpaceDN w:val="0"/>
              <w:adjustRightInd w:val="0"/>
              <w:ind w:right="-539"/>
              <w:rPr>
                <w:rFonts w:cstheme="minorHAnsi"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435944985"/>
                <w:placeholder>
                  <w:docPart w:val="994D495957FC4FE3B78C31F130C6E57B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AB2457">
                  <w:rPr>
                    <w:rStyle w:val="Tekstvantijdelijkeaanduiding"/>
                  </w:rPr>
                  <w:t>dd/mm/jjjj</w:t>
                </w:r>
              </w:sdtContent>
            </w:sdt>
          </w:p>
        </w:tc>
        <w:tc>
          <w:tcPr>
            <w:tcW w:w="709" w:type="dxa"/>
            <w:tcBorders>
              <w:left w:val="dotted" w:sz="6" w:space="0" w:color="auto"/>
            </w:tcBorders>
            <w:vAlign w:val="center"/>
          </w:tcPr>
          <w:p w14:paraId="76BF2691" w14:textId="0B9B7F77" w:rsidR="00E1005C" w:rsidRPr="00B620C5" w:rsidRDefault="00FF6FEC" w:rsidP="00FF6FEC">
            <w:pPr>
              <w:pStyle w:val="Gegevens"/>
              <w:rPr>
                <w:b/>
                <w:bCs/>
              </w:rPr>
            </w:pPr>
            <w:r w:rsidRPr="00B620C5">
              <w:rPr>
                <w:b/>
                <w:bCs/>
              </w:rPr>
              <w:t>T.E.M.</w:t>
            </w:r>
          </w:p>
        </w:tc>
        <w:tc>
          <w:tcPr>
            <w:tcW w:w="2551" w:type="dxa"/>
            <w:tcBorders>
              <w:left w:val="dotted" w:sz="6" w:space="0" w:color="auto"/>
            </w:tcBorders>
            <w:vAlign w:val="center"/>
          </w:tcPr>
          <w:p w14:paraId="1E377699" w14:textId="2030A226" w:rsidR="00E1005C" w:rsidRPr="006D2104" w:rsidRDefault="00F12291" w:rsidP="00875609">
            <w:pPr>
              <w:autoSpaceDE w:val="0"/>
              <w:autoSpaceDN w:val="0"/>
              <w:adjustRightInd w:val="0"/>
              <w:ind w:right="-539"/>
              <w:rPr>
                <w:rFonts w:cstheme="minorHAnsi"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-485637162"/>
                <w:placeholder>
                  <w:docPart w:val="CAB3968A89324CB3B4BD746790ACD05A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AB2457">
                  <w:rPr>
                    <w:rStyle w:val="Tekstvantijdelijkeaanduiding"/>
                  </w:rPr>
                  <w:t>dd/mm/jjjj</w:t>
                </w:r>
              </w:sdtContent>
            </w:sdt>
          </w:p>
        </w:tc>
      </w:tr>
      <w:tr w:rsidR="00E1005C" w:rsidRPr="00176A8F" w14:paraId="7A5C9FA1" w14:textId="77777777" w:rsidTr="00B61EE6">
        <w:trPr>
          <w:trHeight w:val="408"/>
        </w:trPr>
        <w:tc>
          <w:tcPr>
            <w:tcW w:w="2830" w:type="dxa"/>
            <w:vAlign w:val="center"/>
          </w:tcPr>
          <w:p w14:paraId="79421514" w14:textId="60397386" w:rsidR="00E1005C" w:rsidRPr="006D2104" w:rsidRDefault="00B61EE6" w:rsidP="00E1005C">
            <w:pPr>
              <w:pStyle w:val="Gegevens"/>
            </w:pPr>
            <w:r w:rsidRPr="00B61EE6">
              <w:rPr>
                <w:b/>
                <w:bCs/>
              </w:rPr>
              <w:t>KOSTPRIJS</w:t>
            </w:r>
          </w:p>
        </w:tc>
        <w:tc>
          <w:tcPr>
            <w:tcW w:w="5812" w:type="dxa"/>
            <w:gridSpan w:val="3"/>
            <w:vAlign w:val="center"/>
          </w:tcPr>
          <w:p w14:paraId="772FA868" w14:textId="1CCA4CF5" w:rsidR="00E1005C" w:rsidRPr="006D2104" w:rsidRDefault="00463A71" w:rsidP="00875609">
            <w:pPr>
              <w:autoSpaceDE w:val="0"/>
              <w:autoSpaceDN w:val="0"/>
              <w:adjustRightInd w:val="0"/>
              <w:ind w:right="-539"/>
              <w:rPr>
                <w:rFonts w:cstheme="minorHAnsi"/>
                <w:b/>
                <w:sz w:val="18"/>
                <w:szCs w:val="18"/>
                <w:lang w:val="nl-NL"/>
              </w:rPr>
            </w:pPr>
            <w:r>
              <w:rPr>
                <w:rFonts w:cstheme="minorHAnsi"/>
                <w:b/>
                <w:sz w:val="18"/>
                <w:szCs w:val="18"/>
                <w:lang w:val="nl-NL"/>
              </w:rPr>
              <w:t xml:space="preserve">€ </w:t>
            </w:r>
            <w:r w:rsidR="00CE259D"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CE259D"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="00CE259D"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="00CE259D"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="00CE259D"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="00CE259D"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="00CE259D"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="00CE259D"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="00CE259D"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="00CE259D"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2D711BE3" w14:textId="6747A9B5" w:rsidR="00E1005C" w:rsidRDefault="00E1005C" w:rsidP="00E1005C">
      <w:pPr>
        <w:pStyle w:val="HTekst"/>
      </w:pPr>
    </w:p>
    <w:p w14:paraId="43466137" w14:textId="4D48CBD4" w:rsidR="00E1005C" w:rsidRPr="0059325F" w:rsidRDefault="00463A71" w:rsidP="00463A71">
      <w:pPr>
        <w:pStyle w:val="TitelFormulier"/>
        <w:rPr>
          <w:b/>
          <w:bCs/>
        </w:rPr>
      </w:pPr>
      <w:r w:rsidRPr="0059325F">
        <w:rPr>
          <w:b/>
          <w:bCs/>
        </w:rPr>
        <w:t xml:space="preserve">2. </w:t>
      </w:r>
      <w:r w:rsidR="0059325F" w:rsidRPr="0059325F">
        <w:rPr>
          <w:b/>
          <w:bCs/>
        </w:rPr>
        <w:t>GEGEVENS AANVRAGER</w:t>
      </w:r>
    </w:p>
    <w:p w14:paraId="3AF38464" w14:textId="77777777" w:rsidR="00E1005C" w:rsidRPr="00346A34" w:rsidRDefault="00E1005C" w:rsidP="00E1005C">
      <w:pPr>
        <w:pStyle w:val="HTekst"/>
        <w:rPr>
          <w:sz w:val="16"/>
          <w:szCs w:val="16"/>
        </w:rPr>
      </w:pP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1275"/>
        <w:gridCol w:w="709"/>
        <w:gridCol w:w="2410"/>
        <w:gridCol w:w="992"/>
        <w:gridCol w:w="1701"/>
      </w:tblGrid>
      <w:tr w:rsidR="00A96394" w:rsidRPr="0032343A" w14:paraId="4671A6AB" w14:textId="77777777" w:rsidTr="00A232A2">
        <w:trPr>
          <w:trHeight w:val="408"/>
        </w:trPr>
        <w:tc>
          <w:tcPr>
            <w:tcW w:w="2830" w:type="dxa"/>
            <w:gridSpan w:val="2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427BC7F0" w14:textId="695BE60E" w:rsidR="00A96394" w:rsidRPr="000726E5" w:rsidRDefault="000726E5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>TUSSENKOMST AAN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nl-NL"/>
            </w:rPr>
            <w:id w:val="1433868243"/>
            <w:placeholder>
              <w:docPart w:val="4174E635E1CC4D899F4FB8519F434B21"/>
            </w:placeholder>
            <w:showingPlcHdr/>
            <w:dropDownList>
              <w:listItem w:value="Kies een item."/>
              <w:listItem w:displayText="Individu" w:value="Individu"/>
              <w:listItem w:displayText="Jeugdvereniging" w:value="Jeugdvereniging"/>
            </w:dropDownList>
          </w:sdtPr>
          <w:sdtEndPr/>
          <w:sdtContent>
            <w:tc>
              <w:tcPr>
                <w:tcW w:w="5812" w:type="dxa"/>
                <w:gridSpan w:val="4"/>
                <w:tcBorders>
                  <w:top w:val="single" w:sz="4" w:space="0" w:color="auto"/>
                  <w:bottom w:val="dotted" w:sz="6" w:space="0" w:color="auto"/>
                </w:tcBorders>
                <w:vAlign w:val="center"/>
              </w:tcPr>
              <w:p w14:paraId="21B20B8B" w14:textId="5D25BD20" w:rsidR="00A96394" w:rsidRPr="00A96394" w:rsidRDefault="000A5578" w:rsidP="00C6662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18"/>
                    <w:szCs w:val="18"/>
                    <w:lang w:val="nl-NL"/>
                  </w:rPr>
                </w:pPr>
                <w:r>
                  <w:rPr>
                    <w:rFonts w:ascii="Arial" w:hAnsi="Arial" w:cs="Arial"/>
                    <w:sz w:val="18"/>
                    <w:szCs w:val="18"/>
                    <w:lang w:val="nl-NL"/>
                  </w:rPr>
                  <w:t>Selecteer</w:t>
                </w:r>
              </w:p>
            </w:tc>
          </w:sdtContent>
        </w:sdt>
      </w:tr>
      <w:tr w:rsidR="00A96394" w:rsidRPr="0032343A" w14:paraId="353A07F9" w14:textId="77777777" w:rsidTr="00A232A2">
        <w:trPr>
          <w:trHeight w:val="408"/>
        </w:trPr>
        <w:tc>
          <w:tcPr>
            <w:tcW w:w="2830" w:type="dxa"/>
            <w:gridSpan w:val="2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3CBD5321" w14:textId="73C5ECFD" w:rsidR="00A96394" w:rsidRPr="000726E5" w:rsidRDefault="000726E5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</w:pPr>
            <w:r w:rsidRPr="000726E5"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>REKENINGNUMMER</w:t>
            </w:r>
          </w:p>
        </w:tc>
        <w:tc>
          <w:tcPr>
            <w:tcW w:w="3119" w:type="dxa"/>
            <w:gridSpan w:val="2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462AEC3C" w14:textId="4D6746A2" w:rsidR="00A96394" w:rsidRPr="00A96394" w:rsidRDefault="00CE259D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CE259D">
              <w:rPr>
                <w:rFonts w:ascii="Arial" w:hAnsi="Arial" w:cs="Arial"/>
                <w:bCs/>
                <w:sz w:val="18"/>
                <w:szCs w:val="18"/>
                <w:lang w:val="nl-NL"/>
              </w:rPr>
              <w:t>BE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992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77B58C11" w14:textId="664FBE6D" w:rsidR="00A96394" w:rsidRPr="00A96394" w:rsidRDefault="000726E5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0726E5"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>BIC</w:t>
            </w:r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 code</w:t>
            </w:r>
            <w:r w:rsidR="00A96394" w:rsidRPr="00A96394">
              <w:rPr>
                <w:rFonts w:ascii="Arial" w:hAnsi="Arial" w:cs="Arial"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1701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0ACB52F4" w14:textId="7ADB396A" w:rsidR="00A96394" w:rsidRPr="00A96394" w:rsidRDefault="00CE259D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703532" w:rsidRPr="0032343A" w14:paraId="0AA58EC7" w14:textId="77777777" w:rsidTr="00A232A2">
        <w:trPr>
          <w:trHeight w:val="567"/>
        </w:trPr>
        <w:tc>
          <w:tcPr>
            <w:tcW w:w="2830" w:type="dxa"/>
            <w:gridSpan w:val="2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6F1ED2C9" w14:textId="73AA50D2" w:rsidR="00703532" w:rsidRDefault="00703532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>NAAM JEUGDVERENIGING</w:t>
            </w:r>
            <w:r w:rsidR="00C329D1"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br/>
            </w:r>
            <w:r w:rsidR="00C329D1" w:rsidRPr="00807B42">
              <w:rPr>
                <w:rFonts w:ascii="Arial" w:hAnsi="Arial" w:cs="Arial"/>
                <w:sz w:val="18"/>
                <w:szCs w:val="18"/>
                <w:lang w:val="nl-NL"/>
              </w:rPr>
              <w:t>indien van toepassing</w:t>
            </w:r>
          </w:p>
        </w:tc>
        <w:tc>
          <w:tcPr>
            <w:tcW w:w="5812" w:type="dxa"/>
            <w:gridSpan w:val="4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0C894EED" w14:textId="7954F4D7" w:rsidR="00703532" w:rsidRPr="00313FB9" w:rsidRDefault="00703532" w:rsidP="00C6662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59325F" w:rsidRPr="00995284" w14:paraId="6B209DF6" w14:textId="77777777" w:rsidTr="00A232A2">
        <w:trPr>
          <w:trHeight w:val="284"/>
        </w:trPr>
        <w:tc>
          <w:tcPr>
            <w:tcW w:w="864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851918" w14:textId="622162BC" w:rsidR="0059325F" w:rsidRPr="00B21E05" w:rsidRDefault="00B21E05" w:rsidP="00875609">
            <w:pPr>
              <w:autoSpaceDE w:val="0"/>
              <w:autoSpaceDN w:val="0"/>
              <w:adjustRightInd w:val="0"/>
              <w:rPr>
                <w:rFonts w:cstheme="minorHAnsi"/>
                <w:bCs/>
                <w:sz w:val="18"/>
                <w:szCs w:val="18"/>
                <w:lang w:val="nl-NL"/>
              </w:rPr>
            </w:pPr>
            <w:r w:rsidRPr="00B21E05">
              <w:rPr>
                <w:rFonts w:cstheme="minorHAnsi"/>
                <w:bCs/>
                <w:sz w:val="18"/>
                <w:szCs w:val="18"/>
                <w:lang w:val="nl-NL"/>
              </w:rPr>
              <w:t>V</w:t>
            </w:r>
            <w:r>
              <w:rPr>
                <w:rFonts w:cstheme="minorHAnsi"/>
                <w:bCs/>
                <w:sz w:val="18"/>
                <w:szCs w:val="18"/>
                <w:lang w:val="nl-NL"/>
              </w:rPr>
              <w:t>ul hieronder alle gegevens in van de cursusdeelnemer</w:t>
            </w:r>
            <w:r w:rsidR="00C329D1">
              <w:rPr>
                <w:rFonts w:cstheme="minorHAnsi"/>
                <w:bCs/>
                <w:sz w:val="18"/>
                <w:szCs w:val="18"/>
                <w:lang w:val="nl-NL"/>
              </w:rPr>
              <w:t>(s).</w:t>
            </w:r>
          </w:p>
        </w:tc>
      </w:tr>
      <w:tr w:rsidR="0059325F" w:rsidRPr="00995284" w14:paraId="5E0D378E" w14:textId="77777777" w:rsidTr="00A232A2">
        <w:trPr>
          <w:trHeight w:val="408"/>
        </w:trPr>
        <w:tc>
          <w:tcPr>
            <w:tcW w:w="1555" w:type="dxa"/>
            <w:vMerge w:val="restart"/>
            <w:tcBorders>
              <w:top w:val="single" w:sz="4" w:space="0" w:color="auto"/>
            </w:tcBorders>
            <w:vAlign w:val="center"/>
          </w:tcPr>
          <w:p w14:paraId="3622C95F" w14:textId="1F6BC35E" w:rsidR="0059325F" w:rsidRPr="00995284" w:rsidRDefault="00565A21" w:rsidP="006B3E8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18"/>
                <w:szCs w:val="18"/>
                <w:lang w:val="nl-NL"/>
              </w:rPr>
            </w:pPr>
            <w:r>
              <w:rPr>
                <w:rFonts w:cstheme="minorHAnsi"/>
                <w:b/>
                <w:sz w:val="18"/>
                <w:szCs w:val="18"/>
                <w:lang w:val="nl-NL"/>
              </w:rPr>
              <w:t>DEELNEMER 1</w:t>
            </w:r>
            <w:r>
              <w:rPr>
                <w:rFonts w:cstheme="minorHAnsi"/>
                <w:b/>
                <w:sz w:val="18"/>
                <w:szCs w:val="18"/>
                <w:lang w:val="nl-NL"/>
              </w:rPr>
              <w:br/>
            </w:r>
            <w:r w:rsidRPr="00565A21">
              <w:rPr>
                <w:rFonts w:cstheme="minorHAnsi"/>
                <w:bCs/>
                <w:sz w:val="18"/>
                <w:szCs w:val="18"/>
                <w:lang w:val="nl-NL"/>
              </w:rPr>
              <w:t>cursus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6F941128" w14:textId="77777777" w:rsidR="0059325F" w:rsidRPr="00995284" w:rsidRDefault="0059325F" w:rsidP="00875609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&amp; voornaam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1E632EF5" w14:textId="589FFB6F" w:rsidR="0059325F" w:rsidRPr="00995284" w:rsidRDefault="00CE259D" w:rsidP="00875609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59325F" w:rsidRPr="00995284" w14:paraId="7F806DC3" w14:textId="77777777" w:rsidTr="00565A21">
        <w:trPr>
          <w:trHeight w:val="408"/>
        </w:trPr>
        <w:tc>
          <w:tcPr>
            <w:tcW w:w="1555" w:type="dxa"/>
            <w:vMerge/>
            <w:vAlign w:val="center"/>
          </w:tcPr>
          <w:p w14:paraId="3C193886" w14:textId="77777777" w:rsidR="0059325F" w:rsidRPr="00995284" w:rsidRDefault="0059325F" w:rsidP="00875609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984" w:type="dxa"/>
            <w:gridSpan w:val="2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2E9A42C6" w14:textId="69978B22" w:rsidR="0059325F" w:rsidRPr="00995284" w:rsidRDefault="00B21E05" w:rsidP="00875609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Straat &amp; nummer</w:t>
            </w:r>
          </w:p>
        </w:tc>
        <w:tc>
          <w:tcPr>
            <w:tcW w:w="5103" w:type="dxa"/>
            <w:gridSpan w:val="3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6F007474" w14:textId="46E5054C" w:rsidR="0059325F" w:rsidRPr="00995284" w:rsidRDefault="00CE259D" w:rsidP="00875609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59325F" w:rsidRPr="00995284" w14:paraId="18D10D8E" w14:textId="77777777" w:rsidTr="00565A21">
        <w:trPr>
          <w:trHeight w:val="408"/>
        </w:trPr>
        <w:tc>
          <w:tcPr>
            <w:tcW w:w="1555" w:type="dxa"/>
            <w:vMerge/>
            <w:vAlign w:val="center"/>
          </w:tcPr>
          <w:p w14:paraId="7CFFDA22" w14:textId="77777777" w:rsidR="0059325F" w:rsidRPr="00995284" w:rsidRDefault="0059325F" w:rsidP="00875609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984" w:type="dxa"/>
            <w:gridSpan w:val="2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7E6033C6" w14:textId="66156311" w:rsidR="0059325F" w:rsidRPr="00995284" w:rsidRDefault="00B21E05" w:rsidP="00875609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Postcode &amp; gemeente</w:t>
            </w:r>
            <w:r w:rsidR="0059325F" w:rsidRPr="00995284">
              <w:rPr>
                <w:rFonts w:cstheme="minorHAnsi"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5103" w:type="dxa"/>
            <w:gridSpan w:val="3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4BAF22A6" w14:textId="67DD512C" w:rsidR="0059325F" w:rsidRPr="00995284" w:rsidRDefault="00CE259D" w:rsidP="00875609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59325F" w:rsidRPr="00995284" w14:paraId="49F69B6F" w14:textId="77777777" w:rsidTr="00565A21">
        <w:trPr>
          <w:trHeight w:val="408"/>
        </w:trPr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14:paraId="2701AC7F" w14:textId="77777777" w:rsidR="0059325F" w:rsidRPr="00995284" w:rsidRDefault="0059325F" w:rsidP="00875609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984" w:type="dxa"/>
            <w:gridSpan w:val="2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0643488D" w14:textId="77777777" w:rsidR="0059325F" w:rsidRPr="00995284" w:rsidRDefault="0059325F" w:rsidP="00875609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Rijksregisternummer</w:t>
            </w:r>
          </w:p>
        </w:tc>
        <w:tc>
          <w:tcPr>
            <w:tcW w:w="5103" w:type="dxa"/>
            <w:gridSpan w:val="3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5E42F67A" w14:textId="6E534D8A" w:rsidR="0059325F" w:rsidRPr="00995284" w:rsidRDefault="00CE259D" w:rsidP="00875609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59325F" w:rsidRPr="00995284" w14:paraId="0E75A97D" w14:textId="77777777" w:rsidTr="00565A21">
        <w:trPr>
          <w:trHeight w:val="408"/>
        </w:trPr>
        <w:tc>
          <w:tcPr>
            <w:tcW w:w="1555" w:type="dxa"/>
            <w:vMerge w:val="restart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14B5C77F" w14:textId="07A57E31" w:rsidR="0059325F" w:rsidRPr="00995284" w:rsidRDefault="00565A21" w:rsidP="006B3E8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18"/>
                <w:szCs w:val="18"/>
                <w:lang w:val="nl-NL"/>
              </w:rPr>
            </w:pPr>
            <w:r>
              <w:rPr>
                <w:rFonts w:cstheme="minorHAnsi"/>
                <w:b/>
                <w:sz w:val="18"/>
                <w:szCs w:val="18"/>
                <w:lang w:val="nl-NL"/>
              </w:rPr>
              <w:t>DEELNEMER 2</w:t>
            </w:r>
            <w:r>
              <w:rPr>
                <w:rFonts w:cstheme="minorHAnsi"/>
                <w:b/>
                <w:sz w:val="18"/>
                <w:szCs w:val="18"/>
                <w:lang w:val="nl-NL"/>
              </w:rPr>
              <w:br/>
            </w:r>
            <w:r w:rsidRPr="00565A21">
              <w:rPr>
                <w:rFonts w:cstheme="minorHAnsi"/>
                <w:bCs/>
                <w:sz w:val="18"/>
                <w:szCs w:val="18"/>
                <w:lang w:val="nl-NL"/>
              </w:rPr>
              <w:t>cursus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1CB30245" w14:textId="77777777" w:rsidR="0059325F" w:rsidRPr="00995284" w:rsidRDefault="0059325F" w:rsidP="00875609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&amp; voornaam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1A6ACE36" w14:textId="7F4E0391" w:rsidR="0059325F" w:rsidRPr="00995284" w:rsidRDefault="00CE259D" w:rsidP="00875609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59325F" w:rsidRPr="00995284" w14:paraId="178BB49F" w14:textId="77777777" w:rsidTr="00565A21">
        <w:trPr>
          <w:trHeight w:val="408"/>
        </w:trPr>
        <w:tc>
          <w:tcPr>
            <w:tcW w:w="1555" w:type="dxa"/>
            <w:vMerge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52F3D8E8" w14:textId="77777777" w:rsidR="0059325F" w:rsidRPr="00995284" w:rsidRDefault="0059325F" w:rsidP="00875609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</w:p>
        </w:tc>
        <w:tc>
          <w:tcPr>
            <w:tcW w:w="1984" w:type="dxa"/>
            <w:gridSpan w:val="2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6FD51478" w14:textId="64122BEE" w:rsidR="0059325F" w:rsidRPr="00995284" w:rsidRDefault="00B21E05" w:rsidP="00875609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Straat &amp; nummer</w:t>
            </w:r>
          </w:p>
        </w:tc>
        <w:tc>
          <w:tcPr>
            <w:tcW w:w="5103" w:type="dxa"/>
            <w:gridSpan w:val="3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5C7F37C7" w14:textId="01637BD0" w:rsidR="0059325F" w:rsidRPr="00995284" w:rsidRDefault="00CE259D" w:rsidP="00875609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59325F" w:rsidRPr="00995284" w14:paraId="57EDDDE0" w14:textId="77777777" w:rsidTr="00565A21">
        <w:trPr>
          <w:trHeight w:val="408"/>
        </w:trPr>
        <w:tc>
          <w:tcPr>
            <w:tcW w:w="1555" w:type="dxa"/>
            <w:vMerge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659CFDBE" w14:textId="77777777" w:rsidR="0059325F" w:rsidRPr="00995284" w:rsidRDefault="0059325F" w:rsidP="00875609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984" w:type="dxa"/>
            <w:gridSpan w:val="2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52BF54E3" w14:textId="5ADAAC6F" w:rsidR="0059325F" w:rsidRPr="00995284" w:rsidRDefault="00B21E05" w:rsidP="00875609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Postcode &amp; gemeente</w:t>
            </w:r>
          </w:p>
        </w:tc>
        <w:tc>
          <w:tcPr>
            <w:tcW w:w="5103" w:type="dxa"/>
            <w:gridSpan w:val="3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112873C4" w14:textId="2271294B" w:rsidR="0059325F" w:rsidRPr="00995284" w:rsidRDefault="00CE259D" w:rsidP="00875609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59325F" w:rsidRPr="00995284" w14:paraId="6C07246A" w14:textId="77777777" w:rsidTr="00565A21">
        <w:trPr>
          <w:trHeight w:val="408"/>
        </w:trPr>
        <w:tc>
          <w:tcPr>
            <w:tcW w:w="1555" w:type="dxa"/>
            <w:vMerge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5B65B2A4" w14:textId="77777777" w:rsidR="0059325F" w:rsidRPr="00995284" w:rsidRDefault="0059325F" w:rsidP="00875609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984" w:type="dxa"/>
            <w:gridSpan w:val="2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6783165E" w14:textId="77777777" w:rsidR="0059325F" w:rsidRPr="00995284" w:rsidRDefault="0059325F" w:rsidP="00875609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Rijksregisternummer</w:t>
            </w:r>
          </w:p>
        </w:tc>
        <w:tc>
          <w:tcPr>
            <w:tcW w:w="5103" w:type="dxa"/>
            <w:gridSpan w:val="3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2AFDF75B" w14:textId="58E846E7" w:rsidR="0059325F" w:rsidRPr="00995284" w:rsidRDefault="00CE259D" w:rsidP="00875609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B21E05" w:rsidRPr="00995284" w14:paraId="2055E56F" w14:textId="77777777" w:rsidTr="00565A21">
        <w:trPr>
          <w:trHeight w:val="408"/>
        </w:trPr>
        <w:tc>
          <w:tcPr>
            <w:tcW w:w="1555" w:type="dxa"/>
            <w:vMerge w:val="restart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6F4CE491" w14:textId="1D7B7102" w:rsidR="00B21E05" w:rsidRPr="00995284" w:rsidRDefault="00565A21" w:rsidP="006B3E8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b/>
                <w:sz w:val="18"/>
                <w:szCs w:val="18"/>
                <w:lang w:val="nl-NL"/>
              </w:rPr>
              <w:t>DEELNEMER 3</w:t>
            </w:r>
            <w:r>
              <w:rPr>
                <w:rFonts w:cstheme="minorHAnsi"/>
                <w:b/>
                <w:sz w:val="18"/>
                <w:szCs w:val="18"/>
                <w:lang w:val="nl-NL"/>
              </w:rPr>
              <w:br/>
            </w:r>
            <w:r w:rsidRPr="00565A21">
              <w:rPr>
                <w:rFonts w:cstheme="minorHAnsi"/>
                <w:bCs/>
                <w:sz w:val="18"/>
                <w:szCs w:val="18"/>
                <w:lang w:val="nl-NL"/>
              </w:rPr>
              <w:t>cursus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73E98775" w14:textId="7526CE98" w:rsidR="00B21E05" w:rsidRDefault="00B21E05" w:rsidP="00B21E0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&amp; voornaam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60FE8C36" w14:textId="0578170C" w:rsidR="00B21E05" w:rsidRPr="00995284" w:rsidRDefault="00CE259D" w:rsidP="00B21E05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B21E05" w:rsidRPr="00995284" w14:paraId="34BFB44A" w14:textId="77777777" w:rsidTr="00565A21">
        <w:trPr>
          <w:trHeight w:val="408"/>
        </w:trPr>
        <w:tc>
          <w:tcPr>
            <w:tcW w:w="1555" w:type="dxa"/>
            <w:vMerge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3638544C" w14:textId="77777777" w:rsidR="00B21E05" w:rsidRPr="00995284" w:rsidRDefault="00B21E05" w:rsidP="00B21E0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984" w:type="dxa"/>
            <w:gridSpan w:val="2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2A06B875" w14:textId="19C10F28" w:rsidR="00B21E05" w:rsidRDefault="00B21E05" w:rsidP="00B21E0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Straat &amp; nummer</w:t>
            </w:r>
          </w:p>
        </w:tc>
        <w:tc>
          <w:tcPr>
            <w:tcW w:w="5103" w:type="dxa"/>
            <w:gridSpan w:val="3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5EDF39F7" w14:textId="02DC7D6F" w:rsidR="00B21E05" w:rsidRPr="00995284" w:rsidRDefault="00CE259D" w:rsidP="00B21E05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B21E05" w:rsidRPr="00995284" w14:paraId="56B6A2AB" w14:textId="77777777" w:rsidTr="00565A21">
        <w:trPr>
          <w:trHeight w:val="408"/>
        </w:trPr>
        <w:tc>
          <w:tcPr>
            <w:tcW w:w="1555" w:type="dxa"/>
            <w:vMerge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36AE49F1" w14:textId="77777777" w:rsidR="00B21E05" w:rsidRPr="00995284" w:rsidRDefault="00B21E05" w:rsidP="00B21E0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984" w:type="dxa"/>
            <w:gridSpan w:val="2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57577A24" w14:textId="2B9D705D" w:rsidR="00B21E05" w:rsidRDefault="00B21E05" w:rsidP="00B21E0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Postcode &amp; gemeente</w:t>
            </w:r>
          </w:p>
        </w:tc>
        <w:tc>
          <w:tcPr>
            <w:tcW w:w="5103" w:type="dxa"/>
            <w:gridSpan w:val="3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51F59DE1" w14:textId="76BE70A0" w:rsidR="00B21E05" w:rsidRPr="00995284" w:rsidRDefault="00CE259D" w:rsidP="00B21E05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B21E05" w:rsidRPr="00995284" w14:paraId="6781E548" w14:textId="77777777" w:rsidTr="00565A21">
        <w:trPr>
          <w:trHeight w:val="408"/>
        </w:trPr>
        <w:tc>
          <w:tcPr>
            <w:tcW w:w="1555" w:type="dxa"/>
            <w:vMerge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2BF4E961" w14:textId="77777777" w:rsidR="00B21E05" w:rsidRPr="00995284" w:rsidRDefault="00B21E05" w:rsidP="00B21E0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984" w:type="dxa"/>
            <w:gridSpan w:val="2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6DA9F9FD" w14:textId="7373B54D" w:rsidR="00B21E05" w:rsidRDefault="00B21E05" w:rsidP="00B21E0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Rijksregisternummer</w:t>
            </w:r>
          </w:p>
        </w:tc>
        <w:tc>
          <w:tcPr>
            <w:tcW w:w="5103" w:type="dxa"/>
            <w:gridSpan w:val="3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2CE85141" w14:textId="4C129498" w:rsidR="00B21E05" w:rsidRPr="00995284" w:rsidRDefault="00CE259D" w:rsidP="00B21E05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B21E05" w:rsidRPr="00995284" w14:paraId="556E7E8E" w14:textId="77777777" w:rsidTr="00565A21">
        <w:trPr>
          <w:trHeight w:val="408"/>
        </w:trPr>
        <w:tc>
          <w:tcPr>
            <w:tcW w:w="1555" w:type="dxa"/>
            <w:vMerge w:val="restart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546983D8" w14:textId="76F4F53A" w:rsidR="00B21E05" w:rsidRPr="00995284" w:rsidRDefault="00565A21" w:rsidP="006B3E8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b/>
                <w:sz w:val="18"/>
                <w:szCs w:val="18"/>
                <w:lang w:val="nl-NL"/>
              </w:rPr>
              <w:t>DEELNEMER 4</w:t>
            </w:r>
            <w:r>
              <w:rPr>
                <w:rFonts w:cstheme="minorHAnsi"/>
                <w:b/>
                <w:sz w:val="18"/>
                <w:szCs w:val="18"/>
                <w:lang w:val="nl-NL"/>
              </w:rPr>
              <w:br/>
            </w:r>
            <w:r w:rsidRPr="00565A21">
              <w:rPr>
                <w:rFonts w:cstheme="minorHAnsi"/>
                <w:bCs/>
                <w:sz w:val="18"/>
                <w:szCs w:val="18"/>
                <w:lang w:val="nl-NL"/>
              </w:rPr>
              <w:t>cursus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6EF3D513" w14:textId="578D0F0D" w:rsidR="00B21E05" w:rsidRDefault="00B21E05" w:rsidP="00B21E0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&amp; voornaam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1B42316A" w14:textId="48CCF50A" w:rsidR="00B21E05" w:rsidRPr="00995284" w:rsidRDefault="00CE259D" w:rsidP="00B21E05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B21E05" w:rsidRPr="00995284" w14:paraId="452B2F17" w14:textId="77777777" w:rsidTr="00565A21">
        <w:trPr>
          <w:trHeight w:val="408"/>
        </w:trPr>
        <w:tc>
          <w:tcPr>
            <w:tcW w:w="1555" w:type="dxa"/>
            <w:vMerge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4F407A5D" w14:textId="77777777" w:rsidR="00B21E05" w:rsidRPr="00995284" w:rsidRDefault="00B21E05" w:rsidP="00B21E0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984" w:type="dxa"/>
            <w:gridSpan w:val="2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77A3201E" w14:textId="36254E66" w:rsidR="00B21E05" w:rsidRDefault="00B21E05" w:rsidP="00B21E0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Straat &amp; nummer</w:t>
            </w:r>
          </w:p>
        </w:tc>
        <w:tc>
          <w:tcPr>
            <w:tcW w:w="5103" w:type="dxa"/>
            <w:gridSpan w:val="3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4814130A" w14:textId="07BED76A" w:rsidR="00B21E05" w:rsidRPr="00995284" w:rsidRDefault="00CE259D" w:rsidP="00B21E05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B21E05" w:rsidRPr="00995284" w14:paraId="76AD182B" w14:textId="77777777" w:rsidTr="00565A21">
        <w:trPr>
          <w:trHeight w:val="408"/>
        </w:trPr>
        <w:tc>
          <w:tcPr>
            <w:tcW w:w="1555" w:type="dxa"/>
            <w:vMerge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217172E1" w14:textId="77777777" w:rsidR="00B21E05" w:rsidRPr="00995284" w:rsidRDefault="00B21E05" w:rsidP="00B21E0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984" w:type="dxa"/>
            <w:gridSpan w:val="2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1850DEBC" w14:textId="6225916C" w:rsidR="00B21E05" w:rsidRDefault="00B21E05" w:rsidP="00B21E0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Postcode &amp; gemeente</w:t>
            </w:r>
          </w:p>
        </w:tc>
        <w:tc>
          <w:tcPr>
            <w:tcW w:w="5103" w:type="dxa"/>
            <w:gridSpan w:val="3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717D803A" w14:textId="1E2C0057" w:rsidR="00B21E05" w:rsidRPr="00995284" w:rsidRDefault="00CE259D" w:rsidP="00B21E05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B21E05" w:rsidRPr="00995284" w14:paraId="703CCBE3" w14:textId="77777777" w:rsidTr="00565A21">
        <w:trPr>
          <w:trHeight w:val="408"/>
        </w:trPr>
        <w:tc>
          <w:tcPr>
            <w:tcW w:w="1555" w:type="dxa"/>
            <w:vMerge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5019481F" w14:textId="77777777" w:rsidR="00B21E05" w:rsidRPr="00995284" w:rsidRDefault="00B21E05" w:rsidP="00B21E0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984" w:type="dxa"/>
            <w:gridSpan w:val="2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74F0BD5A" w14:textId="3F555EE0" w:rsidR="00B21E05" w:rsidRDefault="00B21E05" w:rsidP="00B21E0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Rijksregisternummer</w:t>
            </w:r>
          </w:p>
        </w:tc>
        <w:tc>
          <w:tcPr>
            <w:tcW w:w="5103" w:type="dxa"/>
            <w:gridSpan w:val="3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529D1BB5" w14:textId="41C52628" w:rsidR="00B21E05" w:rsidRPr="00995284" w:rsidRDefault="00CE259D" w:rsidP="00B21E05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B21E05" w:rsidRPr="00995284" w14:paraId="72EA68B5" w14:textId="77777777" w:rsidTr="00565A21">
        <w:trPr>
          <w:trHeight w:val="408"/>
        </w:trPr>
        <w:tc>
          <w:tcPr>
            <w:tcW w:w="1555" w:type="dxa"/>
            <w:vMerge w:val="restart"/>
            <w:tcBorders>
              <w:top w:val="single" w:sz="4" w:space="0" w:color="auto"/>
            </w:tcBorders>
            <w:vAlign w:val="center"/>
          </w:tcPr>
          <w:p w14:paraId="55DB12F5" w14:textId="35377062" w:rsidR="00B21E05" w:rsidRPr="00995284" w:rsidRDefault="00565A21" w:rsidP="006B3E85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b/>
                <w:sz w:val="18"/>
                <w:szCs w:val="18"/>
                <w:lang w:val="nl-NL"/>
              </w:rPr>
              <w:t>DEELNEMER 5</w:t>
            </w:r>
            <w:r>
              <w:rPr>
                <w:rFonts w:cstheme="minorHAnsi"/>
                <w:b/>
                <w:sz w:val="18"/>
                <w:szCs w:val="18"/>
                <w:lang w:val="nl-NL"/>
              </w:rPr>
              <w:br/>
            </w:r>
            <w:r w:rsidRPr="00565A21">
              <w:rPr>
                <w:rFonts w:cstheme="minorHAnsi"/>
                <w:bCs/>
                <w:sz w:val="18"/>
                <w:szCs w:val="18"/>
                <w:lang w:val="nl-NL"/>
              </w:rPr>
              <w:t>cursus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507329C1" w14:textId="1B38C3D2" w:rsidR="00B21E05" w:rsidRDefault="00B21E05" w:rsidP="00B21E0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&amp; voornaam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6D15A867" w14:textId="010479E5" w:rsidR="00B21E05" w:rsidRPr="00995284" w:rsidRDefault="00CE259D" w:rsidP="00B21E05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B21E05" w:rsidRPr="00995284" w14:paraId="57CCE5A8" w14:textId="77777777" w:rsidTr="00565A21">
        <w:trPr>
          <w:trHeight w:val="408"/>
        </w:trPr>
        <w:tc>
          <w:tcPr>
            <w:tcW w:w="1555" w:type="dxa"/>
            <w:vMerge/>
            <w:vAlign w:val="center"/>
          </w:tcPr>
          <w:p w14:paraId="3A7FEFF8" w14:textId="77777777" w:rsidR="00B21E05" w:rsidRPr="00995284" w:rsidRDefault="00B21E05" w:rsidP="00B21E0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984" w:type="dxa"/>
            <w:gridSpan w:val="2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5925C506" w14:textId="4EB538A4" w:rsidR="00B21E05" w:rsidRDefault="00B21E05" w:rsidP="00B21E0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Straat &amp; nummer</w:t>
            </w:r>
          </w:p>
        </w:tc>
        <w:tc>
          <w:tcPr>
            <w:tcW w:w="5103" w:type="dxa"/>
            <w:gridSpan w:val="3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19045F68" w14:textId="1AF9E714" w:rsidR="00B21E05" w:rsidRPr="00995284" w:rsidRDefault="00CE259D" w:rsidP="00B21E05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B21E05" w:rsidRPr="00995284" w14:paraId="19334B8F" w14:textId="77777777" w:rsidTr="00565A21">
        <w:trPr>
          <w:trHeight w:val="408"/>
        </w:trPr>
        <w:tc>
          <w:tcPr>
            <w:tcW w:w="1555" w:type="dxa"/>
            <w:vMerge/>
            <w:vAlign w:val="center"/>
          </w:tcPr>
          <w:p w14:paraId="77CF8BAF" w14:textId="77777777" w:rsidR="00B21E05" w:rsidRPr="00995284" w:rsidRDefault="00B21E05" w:rsidP="00B21E0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984" w:type="dxa"/>
            <w:gridSpan w:val="2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702EA332" w14:textId="639E75E3" w:rsidR="00B21E05" w:rsidRDefault="00B21E05" w:rsidP="00B21E0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Postcode &amp; gemeente</w:t>
            </w:r>
          </w:p>
        </w:tc>
        <w:tc>
          <w:tcPr>
            <w:tcW w:w="5103" w:type="dxa"/>
            <w:gridSpan w:val="3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4837A149" w14:textId="4C705EE2" w:rsidR="00B21E05" w:rsidRPr="00995284" w:rsidRDefault="00CE259D" w:rsidP="00B21E05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B21E05" w:rsidRPr="00995284" w14:paraId="13984B27" w14:textId="77777777" w:rsidTr="00565A21">
        <w:trPr>
          <w:trHeight w:val="408"/>
        </w:trPr>
        <w:tc>
          <w:tcPr>
            <w:tcW w:w="1555" w:type="dxa"/>
            <w:vMerge/>
            <w:vAlign w:val="center"/>
          </w:tcPr>
          <w:p w14:paraId="0196B17A" w14:textId="77777777" w:rsidR="00B21E05" w:rsidRPr="00995284" w:rsidRDefault="00B21E05" w:rsidP="00B21E0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984" w:type="dxa"/>
            <w:gridSpan w:val="2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0D2337F1" w14:textId="72369E77" w:rsidR="00B21E05" w:rsidRDefault="00B21E05" w:rsidP="00B21E0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Rijksregisternummer</w:t>
            </w:r>
          </w:p>
        </w:tc>
        <w:tc>
          <w:tcPr>
            <w:tcW w:w="5103" w:type="dxa"/>
            <w:gridSpan w:val="3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1B25C8E2" w14:textId="724F96D6" w:rsidR="00B21E05" w:rsidRPr="00995284" w:rsidRDefault="00CE259D" w:rsidP="00B21E05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44E23BF4" w14:textId="77777777" w:rsidR="0059325F" w:rsidRDefault="0059325F" w:rsidP="00A96394">
      <w:pPr>
        <w:pStyle w:val="HTekst"/>
        <w:spacing w:line="276" w:lineRule="auto"/>
        <w:rPr>
          <w:rFonts w:cstheme="minorHAnsi"/>
          <w:b/>
          <w:szCs w:val="20"/>
        </w:rPr>
      </w:pPr>
    </w:p>
    <w:p w14:paraId="13443A9F" w14:textId="65C17B7B" w:rsidR="006D2104" w:rsidRPr="00DB2ADA" w:rsidRDefault="006D2104" w:rsidP="00FB7191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539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lastRenderedPageBreak/>
        <w:t>3</w:t>
      </w:r>
      <w:r w:rsidRPr="00DB2ADA">
        <w:rPr>
          <w:rFonts w:cstheme="minorHAnsi"/>
          <w:b/>
          <w:szCs w:val="20"/>
        </w:rPr>
        <w:t xml:space="preserve">. </w:t>
      </w:r>
      <w:r>
        <w:rPr>
          <w:rFonts w:cstheme="minorHAnsi"/>
          <w:b/>
          <w:szCs w:val="20"/>
        </w:rPr>
        <w:t>BEWIJS VAN DEELNAME</w:t>
      </w:r>
    </w:p>
    <w:p w14:paraId="5E21B7F2" w14:textId="77777777" w:rsidR="00164331" w:rsidRDefault="006D2104" w:rsidP="00FB7191">
      <w:pPr>
        <w:pStyle w:val="HTekst"/>
        <w:spacing w:line="276" w:lineRule="auto"/>
        <w:ind w:right="-539"/>
        <w:rPr>
          <w:rFonts w:cstheme="minorHAnsi"/>
          <w:szCs w:val="20"/>
        </w:rPr>
      </w:pPr>
      <w:r w:rsidRPr="006D2104">
        <w:rPr>
          <w:rFonts w:cstheme="minorHAnsi"/>
          <w:szCs w:val="20"/>
        </w:rPr>
        <w:t xml:space="preserve">Voeg </w:t>
      </w:r>
      <w:r w:rsidR="00164331">
        <w:rPr>
          <w:rFonts w:cstheme="minorHAnsi"/>
          <w:szCs w:val="20"/>
        </w:rPr>
        <w:t xml:space="preserve">het </w:t>
      </w:r>
      <w:r w:rsidRPr="006D2104">
        <w:rPr>
          <w:rFonts w:cstheme="minorHAnsi"/>
          <w:szCs w:val="20"/>
        </w:rPr>
        <w:t>afgestempelde formulier van de inrichtende organisatie toe als bijlage.</w:t>
      </w:r>
      <w:r>
        <w:rPr>
          <w:rFonts w:cstheme="minorHAnsi"/>
          <w:szCs w:val="20"/>
        </w:rPr>
        <w:t xml:space="preserve"> </w:t>
      </w:r>
    </w:p>
    <w:p w14:paraId="3B89A214" w14:textId="726030DE" w:rsidR="00897C9C" w:rsidRDefault="00164331" w:rsidP="00FB7191">
      <w:pPr>
        <w:pStyle w:val="HTekst"/>
        <w:spacing w:line="276" w:lineRule="auto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Mail vervolgens het document van bewijs deelname aan de cursus en dit aanvraagformulier naar </w:t>
      </w:r>
      <w:hyperlink r:id="rId11" w:history="1">
        <w:r w:rsidRPr="00E536B0">
          <w:rPr>
            <w:rStyle w:val="Hyperlink"/>
            <w:rFonts w:cstheme="minorHAnsi"/>
            <w:szCs w:val="20"/>
          </w:rPr>
          <w:t>jeugdsubsidies@hasselt.be</w:t>
        </w:r>
      </w:hyperlink>
      <w:r>
        <w:rPr>
          <w:rFonts w:cstheme="minorHAnsi"/>
          <w:szCs w:val="20"/>
        </w:rPr>
        <w:t>.</w:t>
      </w:r>
    </w:p>
    <w:p w14:paraId="2A1BBB93" w14:textId="77777777" w:rsidR="00331A5C" w:rsidRDefault="00331A5C" w:rsidP="00FB7191">
      <w:pPr>
        <w:pStyle w:val="HTekst"/>
        <w:spacing w:line="276" w:lineRule="auto"/>
        <w:ind w:right="-539"/>
        <w:rPr>
          <w:rFonts w:cstheme="minorHAnsi"/>
          <w:szCs w:val="20"/>
        </w:rPr>
      </w:pPr>
    </w:p>
    <w:p w14:paraId="04F7B5DF" w14:textId="6C8C2504" w:rsidR="00331A5C" w:rsidRPr="00B61EE6" w:rsidRDefault="00331A5C" w:rsidP="00463A71">
      <w:pPr>
        <w:pStyle w:val="TitelFormulier"/>
      </w:pPr>
      <w:r w:rsidRPr="00B61EE6">
        <w:rPr>
          <w:b/>
          <w:bCs/>
        </w:rPr>
        <w:t>4.</w:t>
      </w:r>
      <w:r w:rsidRPr="00B61EE6">
        <w:t xml:space="preserve"> </w:t>
      </w:r>
      <w:r w:rsidRPr="00B61EE6">
        <w:rPr>
          <w:rStyle w:val="ReglementChar"/>
          <w:noProof w:val="0"/>
          <w:lang w:eastAsia="en-US"/>
        </w:rPr>
        <w:t>ONDERTEKENING AANVRAAG SUBSIDIE</w:t>
      </w:r>
    </w:p>
    <w:p w14:paraId="25AA0F28" w14:textId="10C061D0" w:rsidR="006A31A0" w:rsidRDefault="006A31A0" w:rsidP="006A31A0">
      <w:pPr>
        <w:pStyle w:val="HTekst"/>
        <w:spacing w:after="120"/>
        <w:ind w:right="-539"/>
        <w:rPr>
          <w:rFonts w:cstheme="minorHAnsi"/>
          <w:szCs w:val="20"/>
        </w:rPr>
      </w:pPr>
      <w:r w:rsidRPr="00D3631E">
        <w:rPr>
          <w:rFonts w:cstheme="minorHAnsi"/>
          <w:szCs w:val="20"/>
        </w:rPr>
        <w:t xml:space="preserve">Door het </w:t>
      </w:r>
      <w:r>
        <w:rPr>
          <w:rFonts w:cstheme="minorHAnsi"/>
          <w:szCs w:val="20"/>
        </w:rPr>
        <w:t>digitaal</w:t>
      </w:r>
      <w:r w:rsidRPr="00D3631E">
        <w:rPr>
          <w:rFonts w:cstheme="minorHAnsi"/>
          <w:szCs w:val="20"/>
        </w:rPr>
        <w:t xml:space="preserve"> indienen van dit aanvraagformulier bij de </w:t>
      </w:r>
      <w:r>
        <w:rPr>
          <w:rFonts w:cstheme="minorHAnsi"/>
          <w:szCs w:val="20"/>
        </w:rPr>
        <w:t>dienst Jeugd verklaar ik</w:t>
      </w:r>
      <w:r w:rsidRPr="00D3631E">
        <w:rPr>
          <w:rFonts w:cstheme="minorHAnsi"/>
          <w:szCs w:val="20"/>
        </w:rPr>
        <w:t xml:space="preserve"> dat alle gegevens in dit formulier naar waarheid ingevuld zijn</w:t>
      </w:r>
      <w:r>
        <w:rPr>
          <w:rFonts w:cstheme="minorHAnsi"/>
          <w:szCs w:val="20"/>
        </w:rPr>
        <w:t>.</w:t>
      </w: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9"/>
        <w:gridCol w:w="5953"/>
      </w:tblGrid>
      <w:tr w:rsidR="006A31A0" w:rsidRPr="00FE4FCB" w14:paraId="3D3E5C84" w14:textId="77777777" w:rsidTr="00B61EE6">
        <w:trPr>
          <w:trHeight w:val="397"/>
        </w:trPr>
        <w:tc>
          <w:tcPr>
            <w:tcW w:w="2689" w:type="dxa"/>
            <w:vAlign w:val="center"/>
          </w:tcPr>
          <w:p w14:paraId="59C1482D" w14:textId="4D22B117" w:rsidR="006A31A0" w:rsidRPr="00976896" w:rsidRDefault="006A31A0" w:rsidP="0087560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76896">
              <w:rPr>
                <w:rFonts w:ascii="Arial" w:hAnsi="Arial" w:cs="Arial"/>
                <w:b/>
                <w:sz w:val="18"/>
                <w:szCs w:val="18"/>
                <w:lang w:val="nl-NL"/>
              </w:rPr>
              <w:t>Naam</w:t>
            </w:r>
          </w:p>
        </w:tc>
        <w:tc>
          <w:tcPr>
            <w:tcW w:w="5953" w:type="dxa"/>
            <w:vAlign w:val="center"/>
          </w:tcPr>
          <w:p w14:paraId="66FAC402" w14:textId="77777777" w:rsidR="006A31A0" w:rsidRPr="00286D8E" w:rsidRDefault="006A31A0" w:rsidP="00875609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0BE07571" w14:textId="77777777" w:rsidR="00C50966" w:rsidRPr="00C50966" w:rsidRDefault="00C50966" w:rsidP="00C50966"/>
    <w:p w14:paraId="3D06216E" w14:textId="77777777" w:rsidR="00C50966" w:rsidRPr="00C50966" w:rsidRDefault="00C50966" w:rsidP="00C50966"/>
    <w:p w14:paraId="2F3D4756" w14:textId="77777777" w:rsidR="00C50966" w:rsidRPr="00C50966" w:rsidRDefault="00C50966" w:rsidP="00C50966"/>
    <w:p w14:paraId="5CE687EE" w14:textId="77777777" w:rsidR="00C50966" w:rsidRPr="00C50966" w:rsidRDefault="00C50966" w:rsidP="00C50966"/>
    <w:p w14:paraId="12F99F90" w14:textId="77777777" w:rsidR="00C50966" w:rsidRPr="00C50966" w:rsidRDefault="00C50966" w:rsidP="00C50966"/>
    <w:p w14:paraId="0D6B1296" w14:textId="77777777" w:rsidR="00C50966" w:rsidRPr="00C50966" w:rsidRDefault="00C50966" w:rsidP="00C50966"/>
    <w:p w14:paraId="5FB4AB9A" w14:textId="77777777" w:rsidR="00C50966" w:rsidRPr="00C50966" w:rsidRDefault="00C50966" w:rsidP="00C50966"/>
    <w:p w14:paraId="31282C1B" w14:textId="77777777" w:rsidR="00C50966" w:rsidRPr="00C50966" w:rsidRDefault="00C50966" w:rsidP="00C50966"/>
    <w:p w14:paraId="6D30D6A1" w14:textId="77777777" w:rsidR="00C50966" w:rsidRPr="00C50966" w:rsidRDefault="00C50966" w:rsidP="00C50966"/>
    <w:p w14:paraId="05A6E1FE" w14:textId="77777777" w:rsidR="00C50966" w:rsidRPr="00C50966" w:rsidRDefault="00C50966" w:rsidP="00C50966"/>
    <w:p w14:paraId="6E38785B" w14:textId="77777777" w:rsidR="00C50966" w:rsidRPr="00C50966" w:rsidRDefault="00C50966" w:rsidP="00C50966"/>
    <w:p w14:paraId="076E25E9" w14:textId="77777777" w:rsidR="00C50966" w:rsidRPr="00C50966" w:rsidRDefault="00C50966" w:rsidP="00C50966"/>
    <w:p w14:paraId="27B11005" w14:textId="77777777" w:rsidR="00C50966" w:rsidRPr="00C50966" w:rsidRDefault="00C50966" w:rsidP="00C50966"/>
    <w:p w14:paraId="4EC06862" w14:textId="77777777" w:rsidR="00C50966" w:rsidRPr="00C50966" w:rsidRDefault="00C50966" w:rsidP="00C50966"/>
    <w:p w14:paraId="467145E7" w14:textId="77777777" w:rsidR="00C50966" w:rsidRPr="00C50966" w:rsidRDefault="00C50966" w:rsidP="00C50966"/>
    <w:p w14:paraId="029381A5" w14:textId="77777777" w:rsidR="00C50966" w:rsidRPr="00C50966" w:rsidRDefault="00C50966" w:rsidP="00C50966"/>
    <w:p w14:paraId="6FE1386F" w14:textId="77777777" w:rsidR="00C50966" w:rsidRPr="00C50966" w:rsidRDefault="00C50966" w:rsidP="00C50966"/>
    <w:p w14:paraId="2E3EDB96" w14:textId="77777777" w:rsidR="00C50966" w:rsidRPr="00C50966" w:rsidRDefault="00C50966" w:rsidP="00C50966"/>
    <w:p w14:paraId="3C7ACB34" w14:textId="77777777" w:rsidR="00C50966" w:rsidRPr="00C50966" w:rsidRDefault="00C50966" w:rsidP="00C50966"/>
    <w:p w14:paraId="4DD26F31" w14:textId="77777777" w:rsidR="00C50966" w:rsidRPr="00C50966" w:rsidRDefault="00C50966" w:rsidP="00C50966"/>
    <w:p w14:paraId="1D009AD2" w14:textId="77777777" w:rsidR="00C50966" w:rsidRPr="00C50966" w:rsidRDefault="00C50966" w:rsidP="00C50966"/>
    <w:p w14:paraId="3B4032F8" w14:textId="77777777" w:rsidR="00C50966" w:rsidRPr="00C50966" w:rsidRDefault="00C50966" w:rsidP="00C50966"/>
    <w:p w14:paraId="28F03547" w14:textId="77777777" w:rsidR="00C50966" w:rsidRPr="00C50966" w:rsidRDefault="00C50966" w:rsidP="00C50966"/>
    <w:p w14:paraId="2238AED3" w14:textId="77777777" w:rsidR="00C50966" w:rsidRPr="00C50966" w:rsidRDefault="00C50966" w:rsidP="00C50966"/>
    <w:p w14:paraId="739799CF" w14:textId="77777777" w:rsidR="00C50966" w:rsidRPr="00C50966" w:rsidRDefault="00C50966" w:rsidP="00C50966"/>
    <w:p w14:paraId="19F48D24" w14:textId="77777777" w:rsidR="00C50966" w:rsidRDefault="00C50966" w:rsidP="00C50966"/>
    <w:p w14:paraId="55D76A21" w14:textId="77777777" w:rsidR="00C50966" w:rsidRPr="00C50966" w:rsidRDefault="00C50966" w:rsidP="00C50966">
      <w:pPr>
        <w:jc w:val="center"/>
      </w:pPr>
    </w:p>
    <w:sectPr w:rsidR="00C50966" w:rsidRPr="00C50966" w:rsidSect="00616639">
      <w:headerReference w:type="default" r:id="rId12"/>
      <w:footerReference w:type="default" r:id="rId13"/>
      <w:pgSz w:w="11906" w:h="16838" w:code="9"/>
      <w:pgMar w:top="1786" w:right="1559" w:bottom="851" w:left="2381" w:header="595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7E659" w14:textId="77777777" w:rsidR="002B27BF" w:rsidRDefault="002B27BF" w:rsidP="0097541F">
      <w:pPr>
        <w:spacing w:line="240" w:lineRule="auto"/>
      </w:pPr>
      <w:r>
        <w:separator/>
      </w:r>
    </w:p>
  </w:endnote>
  <w:endnote w:type="continuationSeparator" w:id="0">
    <w:p w14:paraId="4D0A2F96" w14:textId="77777777" w:rsidR="002B27BF" w:rsidRDefault="002B27BF" w:rsidP="009754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low Condensed">
    <w:panose1 w:val="00000506000000000000"/>
    <w:charset w:val="00"/>
    <w:family w:val="auto"/>
    <w:pitch w:val="variable"/>
    <w:sig w:usb0="00000007" w:usb1="00000000" w:usb2="00000000" w:usb3="00000000" w:csb0="00000093" w:csb1="00000000"/>
    <w:embedRegular r:id="rId1" w:fontKey="{EEB7D0D8-A6D2-40DE-9B0A-A2BFC33BBA4A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2" w:fontKey="{E57EC17B-F667-4965-9F4A-BDE44E36C5F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3799222F-490F-4314-8008-BA119B62D6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3FC4B47-A07B-420F-B6C3-B0E79C74AF8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8A7F3F21-3917-40A7-BD5C-24DB18BB706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B76AD82-2879-4693-A1FB-1C9BA80D05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71CE8" w14:textId="77777777" w:rsidR="004006D2" w:rsidRDefault="004006D2">
    <w:pPr>
      <w:pStyle w:val="Voettekst"/>
    </w:pP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21307FC" wp14:editId="0F2626F7">
              <wp:simplePos x="0" y="0"/>
              <wp:positionH relativeFrom="page">
                <wp:posOffset>377825</wp:posOffset>
              </wp:positionH>
              <wp:positionV relativeFrom="page">
                <wp:posOffset>9829165</wp:posOffset>
              </wp:positionV>
              <wp:extent cx="378000" cy="486000"/>
              <wp:effectExtent l="0" t="0" r="3175" b="9525"/>
              <wp:wrapNone/>
              <wp:docPr id="10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000" cy="48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A3A487" w14:textId="77777777" w:rsidR="004006D2" w:rsidRDefault="004006D2" w:rsidP="00501B17">
                          <w:pPr>
                            <w:pStyle w:val="HRefTeks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DE3557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 w:rsidR="00F12291">
                            <w:fldChar w:fldCharType="begin"/>
                          </w:r>
                          <w:r w:rsidR="00F12291">
                            <w:instrText xml:space="preserve"> NUMPAGES  \* Arabic  \* MERGEFORMAT </w:instrText>
                          </w:r>
                          <w:r w:rsidR="00F12291">
                            <w:fldChar w:fldCharType="separate"/>
                          </w:r>
                          <w:r w:rsidR="00DE3557">
                            <w:rPr>
                              <w:noProof/>
                            </w:rPr>
                            <w:t>3</w:t>
                          </w:r>
                          <w:r w:rsidR="00F1229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1307F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.75pt;margin-top:773.95pt;width:29.75pt;height:3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" filled="f" stroked="f">
              <v:textbox inset="0,0,0,0">
                <w:txbxContent>
                  <w:p w14:paraId="5FA3A487" w14:textId="77777777" w:rsidR="004006D2" w:rsidRDefault="004006D2" w:rsidP="00501B17">
                    <w:pPr>
                      <w:pStyle w:val="HRefTeks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DE3557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/</w:t>
                    </w:r>
                    <w:fldSimple w:instr=" NUMPAGES  \* Arabic  \* MERGEFORMAT ">
                      <w:r w:rsidR="00DE3557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E572F3" w14:textId="77777777" w:rsidR="002B27BF" w:rsidRDefault="002B27BF" w:rsidP="0097541F">
      <w:pPr>
        <w:spacing w:line="240" w:lineRule="auto"/>
      </w:pPr>
      <w:r>
        <w:separator/>
      </w:r>
    </w:p>
  </w:footnote>
  <w:footnote w:type="continuationSeparator" w:id="0">
    <w:p w14:paraId="322C76F0" w14:textId="77777777" w:rsidR="002B27BF" w:rsidRDefault="002B27BF" w:rsidP="009754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7800CB" w14:textId="77777777" w:rsidR="004006D2" w:rsidRDefault="004006D2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CC1270D" wp14:editId="3903CE6D">
              <wp:simplePos x="0" y="0"/>
              <wp:positionH relativeFrom="page">
                <wp:posOffset>407035</wp:posOffset>
              </wp:positionH>
              <wp:positionV relativeFrom="page">
                <wp:posOffset>6049010</wp:posOffset>
              </wp:positionV>
              <wp:extent cx="0" cy="1890000"/>
              <wp:effectExtent l="19050" t="0" r="38100" b="5334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90000"/>
                      </a:xfrm>
                      <a:prstGeom prst="line">
                        <a:avLst/>
                      </a:prstGeom>
                      <a:ln w="635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F82B18" id="Rechte verbindingslijn 9" o:spid="_x0000_s1026" style="position:absolute;z-index:-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2.05pt,476.3pt" to="32.05pt,6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" strokecolor="black [3200]" strokeweight="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563B9"/>
    <w:multiLevelType w:val="hybridMultilevel"/>
    <w:tmpl w:val="D2F6B2D4"/>
    <w:lvl w:ilvl="0" w:tplc="9EC8D5DA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10387BFC">
      <w:start w:val="2"/>
      <w:numFmt w:val="bullet"/>
      <w:lvlText w:val="•"/>
      <w:lvlJc w:val="left"/>
      <w:pPr>
        <w:ind w:left="1680" w:hanging="600"/>
      </w:pPr>
      <w:rPr>
        <w:rFonts w:ascii="Arial" w:eastAsiaTheme="minorHAnsi" w:hAnsi="Arial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C26"/>
    <w:multiLevelType w:val="hybridMultilevel"/>
    <w:tmpl w:val="2C589F0E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57028"/>
    <w:multiLevelType w:val="hybridMultilevel"/>
    <w:tmpl w:val="E4588A44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C6BCD"/>
    <w:multiLevelType w:val="hybridMultilevel"/>
    <w:tmpl w:val="A6405BFA"/>
    <w:lvl w:ilvl="0" w:tplc="4322C286">
      <w:start w:val="11"/>
      <w:numFmt w:val="bullet"/>
      <w:lvlText w:val="-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E763A"/>
    <w:multiLevelType w:val="hybridMultilevel"/>
    <w:tmpl w:val="8592A9B4"/>
    <w:lvl w:ilvl="0" w:tplc="0AA47958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84FA0"/>
    <w:multiLevelType w:val="hybridMultilevel"/>
    <w:tmpl w:val="EEE804A2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27B42"/>
    <w:multiLevelType w:val="hybridMultilevel"/>
    <w:tmpl w:val="F724DF7C"/>
    <w:lvl w:ilvl="0" w:tplc="2C146D70">
      <w:start w:val="11"/>
      <w:numFmt w:val="bullet"/>
      <w:lvlText w:val="•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26DD3"/>
    <w:multiLevelType w:val="hybridMultilevel"/>
    <w:tmpl w:val="318643C8"/>
    <w:lvl w:ilvl="0" w:tplc="08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177D3B88"/>
    <w:multiLevelType w:val="hybridMultilevel"/>
    <w:tmpl w:val="03485A4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6D5E25D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43769"/>
    <w:multiLevelType w:val="hybridMultilevel"/>
    <w:tmpl w:val="3A66A762"/>
    <w:lvl w:ilvl="0" w:tplc="8FF892E0">
      <w:start w:val="11"/>
      <w:numFmt w:val="bullet"/>
      <w:lvlText w:val="•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4088B"/>
    <w:multiLevelType w:val="hybridMultilevel"/>
    <w:tmpl w:val="C360C086"/>
    <w:lvl w:ilvl="0" w:tplc="08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1BCD4A24"/>
    <w:multiLevelType w:val="hybridMultilevel"/>
    <w:tmpl w:val="32B0E6EA"/>
    <w:lvl w:ilvl="0" w:tplc="49B625D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C41269A"/>
    <w:multiLevelType w:val="hybridMultilevel"/>
    <w:tmpl w:val="56D22244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E50AE8"/>
    <w:multiLevelType w:val="hybridMultilevel"/>
    <w:tmpl w:val="3E04880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5758BA"/>
    <w:multiLevelType w:val="hybridMultilevel"/>
    <w:tmpl w:val="75C226A0"/>
    <w:lvl w:ilvl="0" w:tplc="6A8E3CF4">
      <w:start w:val="1"/>
      <w:numFmt w:val="decimal"/>
      <w:pStyle w:val="Agendapunt2"/>
      <w:lvlText w:val="%1."/>
      <w:lvlJc w:val="left"/>
      <w:pPr>
        <w:ind w:left="1080" w:hanging="360"/>
      </w:pPr>
      <w:rPr>
        <w:rFonts w:ascii="Barlow Condensed" w:hAnsi="Barlow Condensed" w:hint="default"/>
        <w:b w:val="0"/>
        <w:i w:val="0"/>
        <w:sz w:val="24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468588C"/>
    <w:multiLevelType w:val="hybridMultilevel"/>
    <w:tmpl w:val="97CAB48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6D5E25D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45349D"/>
    <w:multiLevelType w:val="hybridMultilevel"/>
    <w:tmpl w:val="61902A54"/>
    <w:lvl w:ilvl="0" w:tplc="B334647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D7662B"/>
    <w:multiLevelType w:val="hybridMultilevel"/>
    <w:tmpl w:val="86528DCC"/>
    <w:lvl w:ilvl="0" w:tplc="3AB6B81C">
      <w:start w:val="20"/>
      <w:numFmt w:val="bullet"/>
      <w:lvlText w:val="-"/>
      <w:lvlJc w:val="left"/>
      <w:pPr>
        <w:ind w:left="1494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8" w15:restartNumberingAfterBreak="0">
    <w:nsid w:val="2DC05521"/>
    <w:multiLevelType w:val="hybridMultilevel"/>
    <w:tmpl w:val="4BC4071A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454A22"/>
    <w:multiLevelType w:val="hybridMultilevel"/>
    <w:tmpl w:val="A3A8EE46"/>
    <w:lvl w:ilvl="0" w:tplc="0AA47958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FF7764"/>
    <w:multiLevelType w:val="hybridMultilevel"/>
    <w:tmpl w:val="17183958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155369"/>
    <w:multiLevelType w:val="hybridMultilevel"/>
    <w:tmpl w:val="5B1CC292"/>
    <w:lvl w:ilvl="0" w:tplc="6D5E25D6">
      <w:numFmt w:val="bullet"/>
      <w:lvlText w:val="-"/>
      <w:lvlJc w:val="left"/>
      <w:pPr>
        <w:ind w:left="1315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22" w15:restartNumberingAfterBreak="0">
    <w:nsid w:val="41D4269F"/>
    <w:multiLevelType w:val="hybridMultilevel"/>
    <w:tmpl w:val="6512F8F8"/>
    <w:lvl w:ilvl="0" w:tplc="19E822DA">
      <w:numFmt w:val="bullet"/>
      <w:lvlText w:val="•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DC3337"/>
    <w:multiLevelType w:val="hybridMultilevel"/>
    <w:tmpl w:val="EF7C1EC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097A33"/>
    <w:multiLevelType w:val="hybridMultilevel"/>
    <w:tmpl w:val="938E193E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9419D1"/>
    <w:multiLevelType w:val="hybridMultilevel"/>
    <w:tmpl w:val="242AA5F4"/>
    <w:lvl w:ilvl="0" w:tplc="DB363B1E">
      <w:numFmt w:val="bullet"/>
      <w:lvlText w:val=""/>
      <w:lvlJc w:val="left"/>
      <w:pPr>
        <w:ind w:left="1854" w:hanging="360"/>
      </w:pPr>
      <w:rPr>
        <w:rFonts w:ascii="Webdings" w:eastAsiaTheme="minorHAnsi" w:hAnsi="Webdings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4D1979CD"/>
    <w:multiLevelType w:val="hybridMultilevel"/>
    <w:tmpl w:val="D41AABAC"/>
    <w:lvl w:ilvl="0" w:tplc="B326313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27C71"/>
    <w:multiLevelType w:val="hybridMultilevel"/>
    <w:tmpl w:val="FA8209DA"/>
    <w:lvl w:ilvl="0" w:tplc="AFBA12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C94712"/>
    <w:multiLevelType w:val="hybridMultilevel"/>
    <w:tmpl w:val="67A6A0C6"/>
    <w:lvl w:ilvl="0" w:tplc="A9406620">
      <w:start w:val="30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1E0EF9"/>
    <w:multiLevelType w:val="hybridMultilevel"/>
    <w:tmpl w:val="11EE53C0"/>
    <w:lvl w:ilvl="0" w:tplc="08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54743BEE"/>
    <w:multiLevelType w:val="hybridMultilevel"/>
    <w:tmpl w:val="A546EEA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F50A68"/>
    <w:multiLevelType w:val="hybridMultilevel"/>
    <w:tmpl w:val="DC38D3AC"/>
    <w:lvl w:ilvl="0" w:tplc="08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5C4D3327"/>
    <w:multiLevelType w:val="hybridMultilevel"/>
    <w:tmpl w:val="5F4444FC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2B40D9"/>
    <w:multiLevelType w:val="hybridMultilevel"/>
    <w:tmpl w:val="10B2CE8C"/>
    <w:lvl w:ilvl="0" w:tplc="08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 w15:restartNumberingAfterBreak="0">
    <w:nsid w:val="6606513E"/>
    <w:multiLevelType w:val="hybridMultilevel"/>
    <w:tmpl w:val="E2C43614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C07A26"/>
    <w:multiLevelType w:val="hybridMultilevel"/>
    <w:tmpl w:val="B2A610CA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2009D4"/>
    <w:multiLevelType w:val="hybridMultilevel"/>
    <w:tmpl w:val="5F84CC94"/>
    <w:lvl w:ilvl="0" w:tplc="B334647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7B56A8"/>
    <w:multiLevelType w:val="hybridMultilevel"/>
    <w:tmpl w:val="50149D6E"/>
    <w:lvl w:ilvl="0" w:tplc="B334647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471057"/>
    <w:multiLevelType w:val="hybridMultilevel"/>
    <w:tmpl w:val="0A6EA032"/>
    <w:lvl w:ilvl="0" w:tplc="4322C286">
      <w:start w:val="11"/>
      <w:numFmt w:val="bullet"/>
      <w:lvlText w:val="-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B057C1"/>
    <w:multiLevelType w:val="hybridMultilevel"/>
    <w:tmpl w:val="4FD2BCEA"/>
    <w:lvl w:ilvl="0" w:tplc="4322C2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0D461A"/>
    <w:multiLevelType w:val="hybridMultilevel"/>
    <w:tmpl w:val="14126BE0"/>
    <w:lvl w:ilvl="0" w:tplc="5BEA9E50">
      <w:start w:val="1"/>
      <w:numFmt w:val="bullet"/>
      <w:pStyle w:val="Lijstalinea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D405D3A"/>
    <w:multiLevelType w:val="hybridMultilevel"/>
    <w:tmpl w:val="8ACAF900"/>
    <w:lvl w:ilvl="0" w:tplc="4322C286">
      <w:start w:val="11"/>
      <w:numFmt w:val="bullet"/>
      <w:lvlText w:val="-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E318A2"/>
    <w:multiLevelType w:val="hybridMultilevel"/>
    <w:tmpl w:val="53EC08C6"/>
    <w:lvl w:ilvl="0" w:tplc="B3346474">
      <w:start w:val="11"/>
      <w:numFmt w:val="bullet"/>
      <w:lvlText w:val=""/>
      <w:lvlJc w:val="left"/>
      <w:pPr>
        <w:ind w:left="960" w:hanging="60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5"/>
  </w:num>
  <w:num w:numId="3">
    <w:abstractNumId w:val="22"/>
  </w:num>
  <w:num w:numId="4">
    <w:abstractNumId w:val="12"/>
  </w:num>
  <w:num w:numId="5">
    <w:abstractNumId w:val="24"/>
  </w:num>
  <w:num w:numId="6">
    <w:abstractNumId w:val="32"/>
  </w:num>
  <w:num w:numId="7">
    <w:abstractNumId w:val="18"/>
  </w:num>
  <w:num w:numId="8">
    <w:abstractNumId w:val="1"/>
  </w:num>
  <w:num w:numId="9">
    <w:abstractNumId w:val="5"/>
  </w:num>
  <w:num w:numId="10">
    <w:abstractNumId w:val="2"/>
  </w:num>
  <w:num w:numId="11">
    <w:abstractNumId w:val="34"/>
  </w:num>
  <w:num w:numId="12">
    <w:abstractNumId w:val="20"/>
  </w:num>
  <w:num w:numId="13">
    <w:abstractNumId w:val="30"/>
  </w:num>
  <w:num w:numId="14">
    <w:abstractNumId w:val="0"/>
  </w:num>
  <w:num w:numId="15">
    <w:abstractNumId w:val="15"/>
  </w:num>
  <w:num w:numId="16">
    <w:abstractNumId w:val="8"/>
  </w:num>
  <w:num w:numId="17">
    <w:abstractNumId w:val="26"/>
  </w:num>
  <w:num w:numId="18">
    <w:abstractNumId w:val="13"/>
  </w:num>
  <w:num w:numId="19">
    <w:abstractNumId w:val="4"/>
  </w:num>
  <w:num w:numId="20">
    <w:abstractNumId w:val="19"/>
  </w:num>
  <w:num w:numId="21">
    <w:abstractNumId w:val="37"/>
  </w:num>
  <w:num w:numId="22">
    <w:abstractNumId w:val="6"/>
  </w:num>
  <w:num w:numId="23">
    <w:abstractNumId w:val="16"/>
  </w:num>
  <w:num w:numId="24">
    <w:abstractNumId w:val="9"/>
  </w:num>
  <w:num w:numId="25">
    <w:abstractNumId w:val="36"/>
  </w:num>
  <w:num w:numId="26">
    <w:abstractNumId w:val="38"/>
  </w:num>
  <w:num w:numId="27">
    <w:abstractNumId w:val="41"/>
  </w:num>
  <w:num w:numId="28">
    <w:abstractNumId w:val="3"/>
  </w:num>
  <w:num w:numId="29">
    <w:abstractNumId w:val="42"/>
  </w:num>
  <w:num w:numId="30">
    <w:abstractNumId w:val="25"/>
  </w:num>
  <w:num w:numId="31">
    <w:abstractNumId w:val="7"/>
  </w:num>
  <w:num w:numId="32">
    <w:abstractNumId w:val="29"/>
  </w:num>
  <w:num w:numId="33">
    <w:abstractNumId w:val="10"/>
  </w:num>
  <w:num w:numId="34">
    <w:abstractNumId w:val="31"/>
  </w:num>
  <w:num w:numId="35">
    <w:abstractNumId w:val="33"/>
  </w:num>
  <w:num w:numId="36">
    <w:abstractNumId w:val="23"/>
  </w:num>
  <w:num w:numId="37">
    <w:abstractNumId w:val="28"/>
  </w:num>
  <w:num w:numId="38">
    <w:abstractNumId w:val="17"/>
  </w:num>
  <w:num w:numId="39">
    <w:abstractNumId w:val="27"/>
  </w:num>
  <w:num w:numId="40">
    <w:abstractNumId w:val="14"/>
  </w:num>
  <w:num w:numId="41">
    <w:abstractNumId w:val="14"/>
  </w:num>
  <w:num w:numId="42">
    <w:abstractNumId w:val="39"/>
  </w:num>
  <w:num w:numId="43">
    <w:abstractNumId w:val="11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ttachedTemplate r:id="rId1"/>
  <w:defaultTabStop w:val="708"/>
  <w:hyphenationZone w:val="425"/>
  <w:drawingGridHorizontalSpacing w:val="595"/>
  <w:drawingGridVerticalSpacing w:val="595"/>
  <w:doNotUseMarginsForDrawingGridOrigin/>
  <w:drawingGridHorizontalOrigin w:val="0"/>
  <w:drawingGridVerticalOrigin w:val="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98"/>
    <w:rsid w:val="000039DE"/>
    <w:rsid w:val="00005AE9"/>
    <w:rsid w:val="000225D9"/>
    <w:rsid w:val="00023999"/>
    <w:rsid w:val="000346A2"/>
    <w:rsid w:val="00040221"/>
    <w:rsid w:val="00067970"/>
    <w:rsid w:val="000726E5"/>
    <w:rsid w:val="00077DFA"/>
    <w:rsid w:val="00092AC1"/>
    <w:rsid w:val="000A5578"/>
    <w:rsid w:val="000B2BB4"/>
    <w:rsid w:val="000F2877"/>
    <w:rsid w:val="000F7FEB"/>
    <w:rsid w:val="00127D5E"/>
    <w:rsid w:val="00130EB5"/>
    <w:rsid w:val="00141375"/>
    <w:rsid w:val="00147536"/>
    <w:rsid w:val="00164331"/>
    <w:rsid w:val="001875BA"/>
    <w:rsid w:val="001879AB"/>
    <w:rsid w:val="001A04DC"/>
    <w:rsid w:val="001A702C"/>
    <w:rsid w:val="001B1E41"/>
    <w:rsid w:val="001E4768"/>
    <w:rsid w:val="001E67A3"/>
    <w:rsid w:val="001E6862"/>
    <w:rsid w:val="001E7B82"/>
    <w:rsid w:val="001F14DE"/>
    <w:rsid w:val="001F6092"/>
    <w:rsid w:val="001F7D49"/>
    <w:rsid w:val="00230F14"/>
    <w:rsid w:val="0024533F"/>
    <w:rsid w:val="00281234"/>
    <w:rsid w:val="002873C2"/>
    <w:rsid w:val="002A4357"/>
    <w:rsid w:val="002B19B7"/>
    <w:rsid w:val="002B27BF"/>
    <w:rsid w:val="002C5330"/>
    <w:rsid w:val="002F3675"/>
    <w:rsid w:val="002F3BE3"/>
    <w:rsid w:val="003275FC"/>
    <w:rsid w:val="00331A5C"/>
    <w:rsid w:val="003360B2"/>
    <w:rsid w:val="00346A34"/>
    <w:rsid w:val="003831F4"/>
    <w:rsid w:val="003861B0"/>
    <w:rsid w:val="00387B5B"/>
    <w:rsid w:val="003908D0"/>
    <w:rsid w:val="003A65B9"/>
    <w:rsid w:val="003A7259"/>
    <w:rsid w:val="003D5455"/>
    <w:rsid w:val="003F19AE"/>
    <w:rsid w:val="003F2B18"/>
    <w:rsid w:val="003F7C8D"/>
    <w:rsid w:val="004006D2"/>
    <w:rsid w:val="00403247"/>
    <w:rsid w:val="00424D39"/>
    <w:rsid w:val="00435B7C"/>
    <w:rsid w:val="00441A0A"/>
    <w:rsid w:val="004423C5"/>
    <w:rsid w:val="00452F21"/>
    <w:rsid w:val="004546AB"/>
    <w:rsid w:val="004614D7"/>
    <w:rsid w:val="00463A71"/>
    <w:rsid w:val="00466688"/>
    <w:rsid w:val="00496080"/>
    <w:rsid w:val="004A5324"/>
    <w:rsid w:val="004A5412"/>
    <w:rsid w:val="004B1E81"/>
    <w:rsid w:val="004C5927"/>
    <w:rsid w:val="004D2BF5"/>
    <w:rsid w:val="004E1285"/>
    <w:rsid w:val="004E1601"/>
    <w:rsid w:val="004F2708"/>
    <w:rsid w:val="00501B17"/>
    <w:rsid w:val="005458B5"/>
    <w:rsid w:val="00565A21"/>
    <w:rsid w:val="00565F05"/>
    <w:rsid w:val="00566D47"/>
    <w:rsid w:val="00581724"/>
    <w:rsid w:val="00581D02"/>
    <w:rsid w:val="0059325F"/>
    <w:rsid w:val="005A7AED"/>
    <w:rsid w:val="005E3AB7"/>
    <w:rsid w:val="005F3976"/>
    <w:rsid w:val="006121B2"/>
    <w:rsid w:val="00616639"/>
    <w:rsid w:val="006238FD"/>
    <w:rsid w:val="00657CA7"/>
    <w:rsid w:val="00663ECB"/>
    <w:rsid w:val="00667C8A"/>
    <w:rsid w:val="00672B77"/>
    <w:rsid w:val="006A31A0"/>
    <w:rsid w:val="006B389F"/>
    <w:rsid w:val="006B3E85"/>
    <w:rsid w:val="006C3D7C"/>
    <w:rsid w:val="006C4180"/>
    <w:rsid w:val="006D2104"/>
    <w:rsid w:val="006F7BDE"/>
    <w:rsid w:val="00703532"/>
    <w:rsid w:val="00716E07"/>
    <w:rsid w:val="00721D17"/>
    <w:rsid w:val="007231E0"/>
    <w:rsid w:val="00781675"/>
    <w:rsid w:val="00796C05"/>
    <w:rsid w:val="007F0C2B"/>
    <w:rsid w:val="00807B42"/>
    <w:rsid w:val="008268C8"/>
    <w:rsid w:val="00836578"/>
    <w:rsid w:val="008421DC"/>
    <w:rsid w:val="0085543A"/>
    <w:rsid w:val="00885ADE"/>
    <w:rsid w:val="00886FF0"/>
    <w:rsid w:val="008915A2"/>
    <w:rsid w:val="00897C9C"/>
    <w:rsid w:val="008D395B"/>
    <w:rsid w:val="008E170E"/>
    <w:rsid w:val="008E6071"/>
    <w:rsid w:val="008E62B1"/>
    <w:rsid w:val="009160A8"/>
    <w:rsid w:val="009174CF"/>
    <w:rsid w:val="00917BF1"/>
    <w:rsid w:val="009302D1"/>
    <w:rsid w:val="0097541F"/>
    <w:rsid w:val="009A4154"/>
    <w:rsid w:val="009C3FEE"/>
    <w:rsid w:val="009E3616"/>
    <w:rsid w:val="00A13552"/>
    <w:rsid w:val="00A232A2"/>
    <w:rsid w:val="00A23875"/>
    <w:rsid w:val="00A3014B"/>
    <w:rsid w:val="00A34237"/>
    <w:rsid w:val="00A82800"/>
    <w:rsid w:val="00A96394"/>
    <w:rsid w:val="00A96ACB"/>
    <w:rsid w:val="00AA217B"/>
    <w:rsid w:val="00AA54BC"/>
    <w:rsid w:val="00AB2457"/>
    <w:rsid w:val="00AE1482"/>
    <w:rsid w:val="00AE2455"/>
    <w:rsid w:val="00AF79DC"/>
    <w:rsid w:val="00B12EE8"/>
    <w:rsid w:val="00B21E05"/>
    <w:rsid w:val="00B42913"/>
    <w:rsid w:val="00B44ADB"/>
    <w:rsid w:val="00B61EE6"/>
    <w:rsid w:val="00B620C5"/>
    <w:rsid w:val="00B72EC2"/>
    <w:rsid w:val="00BB6E8D"/>
    <w:rsid w:val="00BC2F0B"/>
    <w:rsid w:val="00BC6263"/>
    <w:rsid w:val="00BD5837"/>
    <w:rsid w:val="00C22990"/>
    <w:rsid w:val="00C329D1"/>
    <w:rsid w:val="00C44C72"/>
    <w:rsid w:val="00C50966"/>
    <w:rsid w:val="00C71A70"/>
    <w:rsid w:val="00CB17AA"/>
    <w:rsid w:val="00CC0DEC"/>
    <w:rsid w:val="00CC25F9"/>
    <w:rsid w:val="00CE259D"/>
    <w:rsid w:val="00CF04C4"/>
    <w:rsid w:val="00CF26D2"/>
    <w:rsid w:val="00CF674D"/>
    <w:rsid w:val="00D04F00"/>
    <w:rsid w:val="00D1243A"/>
    <w:rsid w:val="00D34860"/>
    <w:rsid w:val="00D96955"/>
    <w:rsid w:val="00DA7607"/>
    <w:rsid w:val="00DB2ADA"/>
    <w:rsid w:val="00DE18F8"/>
    <w:rsid w:val="00DE3557"/>
    <w:rsid w:val="00DF2D40"/>
    <w:rsid w:val="00E03162"/>
    <w:rsid w:val="00E1005C"/>
    <w:rsid w:val="00E20CC5"/>
    <w:rsid w:val="00E341AB"/>
    <w:rsid w:val="00E4464F"/>
    <w:rsid w:val="00E77DF9"/>
    <w:rsid w:val="00EB7A79"/>
    <w:rsid w:val="00EC3886"/>
    <w:rsid w:val="00EC7702"/>
    <w:rsid w:val="00ED687C"/>
    <w:rsid w:val="00EE3B98"/>
    <w:rsid w:val="00EF1AEB"/>
    <w:rsid w:val="00EF6AF5"/>
    <w:rsid w:val="00F12291"/>
    <w:rsid w:val="00F5407E"/>
    <w:rsid w:val="00F60345"/>
    <w:rsid w:val="00F903DB"/>
    <w:rsid w:val="00F94C71"/>
    <w:rsid w:val="00FA6CF6"/>
    <w:rsid w:val="00FB5064"/>
    <w:rsid w:val="00FB7191"/>
    <w:rsid w:val="00FC5A2B"/>
    <w:rsid w:val="00FD7B9C"/>
    <w:rsid w:val="00FE6710"/>
    <w:rsid w:val="00FF0A73"/>
    <w:rsid w:val="00FF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486A5595"/>
  <w15:chartTrackingRefBased/>
  <w15:docId w15:val="{08BB02BD-47C2-4AE1-99F5-9B84CD63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F0C2B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541F"/>
  </w:style>
  <w:style w:type="paragraph" w:styleId="Voettekst">
    <w:name w:val="footer"/>
    <w:basedOn w:val="Standaard"/>
    <w:link w:val="Voet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541F"/>
  </w:style>
  <w:style w:type="paragraph" w:customStyle="1" w:styleId="HTekst">
    <w:name w:val="H Tekst"/>
    <w:basedOn w:val="Standaard"/>
    <w:link w:val="HTekstChar"/>
    <w:qFormat/>
    <w:rsid w:val="007F0C2B"/>
    <w:pPr>
      <w:spacing w:line="275" w:lineRule="auto"/>
    </w:pPr>
  </w:style>
  <w:style w:type="paragraph" w:customStyle="1" w:styleId="HTekstOnderwerp">
    <w:name w:val="H Tekst Onderwerp"/>
    <w:basedOn w:val="HTekst"/>
    <w:qFormat/>
    <w:rsid w:val="007F0C2B"/>
    <w:rPr>
      <w:b/>
    </w:rPr>
  </w:style>
  <w:style w:type="paragraph" w:customStyle="1" w:styleId="HRefTekst">
    <w:name w:val="H Ref Tekst"/>
    <w:basedOn w:val="HTekst"/>
    <w:qFormat/>
    <w:rsid w:val="007F0C2B"/>
    <w:pPr>
      <w:spacing w:line="245" w:lineRule="auto"/>
    </w:pPr>
    <w:rPr>
      <w:sz w:val="16"/>
    </w:rPr>
  </w:style>
  <w:style w:type="paragraph" w:customStyle="1" w:styleId="HRefTitel">
    <w:name w:val="H Ref Titel"/>
    <w:basedOn w:val="HRefTekst"/>
    <w:qFormat/>
    <w:rsid w:val="004546AB"/>
    <w:pPr>
      <w:spacing w:before="56" w:line="262" w:lineRule="auto"/>
    </w:pPr>
    <w:rPr>
      <w:b/>
      <w:sz w:val="15"/>
    </w:rPr>
  </w:style>
  <w:style w:type="character" w:styleId="Hyperlink">
    <w:name w:val="Hyperlink"/>
    <w:basedOn w:val="Standaardalinea-lettertype"/>
    <w:uiPriority w:val="99"/>
    <w:unhideWhenUsed/>
    <w:rsid w:val="004546AB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4546AB"/>
    <w:rPr>
      <w:color w:val="808080"/>
      <w:shd w:val="clear" w:color="auto" w:fill="E6E6E6"/>
    </w:rPr>
  </w:style>
  <w:style w:type="paragraph" w:customStyle="1" w:styleId="HDocType">
    <w:name w:val="H Doc Type"/>
    <w:basedOn w:val="HTekst"/>
    <w:qFormat/>
    <w:rsid w:val="00466688"/>
    <w:pPr>
      <w:spacing w:line="240" w:lineRule="auto"/>
    </w:pPr>
    <w:rPr>
      <w:rFonts w:ascii="Arial Black" w:hAnsi="Arial Black"/>
      <w:caps/>
      <w:spacing w:val="6"/>
      <w:sz w:val="15"/>
      <w:szCs w:val="15"/>
    </w:rPr>
  </w:style>
  <w:style w:type="paragraph" w:customStyle="1" w:styleId="HTekstTitel">
    <w:name w:val="H Tekst Titel"/>
    <w:basedOn w:val="HTekstOnderwerp"/>
    <w:qFormat/>
    <w:rsid w:val="00AF79DC"/>
    <w:pPr>
      <w:spacing w:line="240" w:lineRule="auto"/>
    </w:pPr>
    <w:rPr>
      <w:sz w:val="30"/>
    </w:rPr>
  </w:style>
  <w:style w:type="paragraph" w:customStyle="1" w:styleId="HInfTekst">
    <w:name w:val="H Inf Tekst"/>
    <w:basedOn w:val="HTekst"/>
    <w:qFormat/>
    <w:rsid w:val="00FF0A73"/>
    <w:pPr>
      <w:pBdr>
        <w:left w:val="single" w:sz="4" w:space="28" w:color="auto"/>
      </w:pBdr>
      <w:spacing w:line="240" w:lineRule="auto"/>
    </w:pPr>
    <w:rPr>
      <w:caps/>
      <w:spacing w:val="2"/>
      <w:sz w:val="18"/>
    </w:rPr>
  </w:style>
  <w:style w:type="paragraph" w:customStyle="1" w:styleId="HInfTitel">
    <w:name w:val="H Inf Titel"/>
    <w:basedOn w:val="HInfTekst"/>
    <w:qFormat/>
    <w:rsid w:val="00F903DB"/>
    <w:rPr>
      <w:b/>
      <w:spacing w:val="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F19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19AE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8D3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6238FD"/>
    <w:rPr>
      <w:color w:val="808080"/>
      <w:shd w:val="clear" w:color="auto" w:fill="E6E6E6"/>
    </w:rPr>
  </w:style>
  <w:style w:type="paragraph" w:styleId="Lijstalinea">
    <w:name w:val="List Paragraph"/>
    <w:basedOn w:val="HTekst"/>
    <w:uiPriority w:val="34"/>
    <w:qFormat/>
    <w:rsid w:val="00721D17"/>
    <w:pPr>
      <w:numPr>
        <w:numId w:val="44"/>
      </w:numPr>
      <w:tabs>
        <w:tab w:val="clear" w:pos="595"/>
        <w:tab w:val="clear" w:pos="1191"/>
        <w:tab w:val="clear" w:pos="1786"/>
        <w:tab w:val="clear" w:pos="2381"/>
        <w:tab w:val="clear" w:pos="2977"/>
        <w:tab w:val="clear" w:pos="3572"/>
        <w:tab w:val="clear" w:pos="4167"/>
        <w:tab w:val="clear" w:pos="4763"/>
        <w:tab w:val="clear" w:pos="5358"/>
        <w:tab w:val="clear" w:pos="5954"/>
      </w:tabs>
      <w:spacing w:after="120" w:line="240" w:lineRule="auto"/>
      <w:ind w:left="1775" w:hanging="357"/>
    </w:pPr>
  </w:style>
  <w:style w:type="paragraph" w:customStyle="1" w:styleId="Agendapunt2">
    <w:name w:val="Agendapunt 2"/>
    <w:basedOn w:val="Standaard"/>
    <w:rsid w:val="00CF04C4"/>
    <w:pPr>
      <w:numPr>
        <w:numId w:val="40"/>
      </w:numPr>
    </w:pPr>
  </w:style>
  <w:style w:type="paragraph" w:customStyle="1" w:styleId="Reglement">
    <w:name w:val="Reglement"/>
    <w:basedOn w:val="HTekst"/>
    <w:next w:val="HTekst"/>
    <w:link w:val="ReglementChar"/>
    <w:qFormat/>
    <w:rsid w:val="00C22990"/>
    <w:pPr>
      <w:pBdr>
        <w:bottom w:val="single" w:sz="4" w:space="1" w:color="auto"/>
      </w:pBdr>
      <w:spacing w:after="240" w:line="276" w:lineRule="auto"/>
      <w:ind w:left="1134" w:right="-539"/>
    </w:pPr>
    <w:rPr>
      <w:rFonts w:cstheme="minorHAnsi"/>
      <w:b/>
      <w:noProof/>
      <w:sz w:val="22"/>
      <w:lang w:eastAsia="nl-BE"/>
    </w:rPr>
  </w:style>
  <w:style w:type="paragraph" w:customStyle="1" w:styleId="TitelFormulier">
    <w:name w:val="Titel Formulier"/>
    <w:basedOn w:val="HTekst"/>
    <w:next w:val="HTekst"/>
    <w:qFormat/>
    <w:rsid w:val="0059325F"/>
    <w:pPr>
      <w:pBdr>
        <w:bottom w:val="single" w:sz="4" w:space="1" w:color="auto"/>
      </w:pBdr>
      <w:spacing w:after="120"/>
      <w:ind w:right="-539"/>
    </w:pPr>
    <w:rPr>
      <w:rFonts w:cstheme="minorHAnsi"/>
      <w:szCs w:val="20"/>
    </w:rPr>
  </w:style>
  <w:style w:type="character" w:customStyle="1" w:styleId="HTekstChar">
    <w:name w:val="H Tekst Char"/>
    <w:basedOn w:val="Standaardalinea-lettertype"/>
    <w:link w:val="HTekst"/>
    <w:rsid w:val="00CF04C4"/>
    <w:rPr>
      <w:sz w:val="20"/>
    </w:rPr>
  </w:style>
  <w:style w:type="character" w:customStyle="1" w:styleId="ReglementChar">
    <w:name w:val="Reglement Char"/>
    <w:basedOn w:val="HTekstChar"/>
    <w:link w:val="Reglement"/>
    <w:rsid w:val="00C22990"/>
    <w:rPr>
      <w:rFonts w:cstheme="minorHAnsi"/>
      <w:b/>
      <w:noProof/>
      <w:sz w:val="20"/>
      <w:lang w:eastAsia="nl-BE"/>
    </w:rPr>
  </w:style>
  <w:style w:type="paragraph" w:customStyle="1" w:styleId="Aanvraagformulier">
    <w:name w:val="Aanvraagformulier"/>
    <w:basedOn w:val="HTekst"/>
    <w:qFormat/>
    <w:rsid w:val="00FD7B9C"/>
    <w:pPr>
      <w:tabs>
        <w:tab w:val="clear" w:pos="1786"/>
        <w:tab w:val="left" w:pos="1134"/>
      </w:tabs>
      <w:spacing w:after="360" w:line="276" w:lineRule="auto"/>
      <w:ind w:right="-539"/>
    </w:pPr>
    <w:rPr>
      <w:rFonts w:cstheme="minorHAnsi"/>
      <w:b/>
      <w:sz w:val="24"/>
      <w:szCs w:val="20"/>
    </w:rPr>
  </w:style>
  <w:style w:type="paragraph" w:customStyle="1" w:styleId="Gegevens">
    <w:name w:val="Gegevens"/>
    <w:basedOn w:val="HTekst"/>
    <w:qFormat/>
    <w:rsid w:val="00B61EE6"/>
    <w:pPr>
      <w:autoSpaceDE w:val="0"/>
      <w:autoSpaceDN w:val="0"/>
      <w:adjustRightInd w:val="0"/>
      <w:ind w:right="-539"/>
    </w:pPr>
    <w:rPr>
      <w:rFonts w:cstheme="minorHAnsi"/>
      <w:sz w:val="18"/>
      <w:szCs w:val="18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FF6F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sselt.be/nl/subsidie-voor-erkende-vormin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eugdsubsidies@hasselt.be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jeugdsubsidies@hasselt.b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oenen\Desktop\AKTE%20VAN%20EEDAFLEGGING_NIEUW%20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174E635E1CC4D899F4FB8519F434B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25AC12E-845B-404D-A43D-628DE7527D8D}"/>
      </w:docPartPr>
      <w:docPartBody>
        <w:p w:rsidR="00AB7805" w:rsidRDefault="00882D77" w:rsidP="00882D77">
          <w:pPr>
            <w:pStyle w:val="4174E635E1CC4D899F4FB8519F434B211"/>
          </w:pPr>
          <w:r>
            <w:rPr>
              <w:rFonts w:ascii="Arial" w:hAnsi="Arial" w:cs="Arial"/>
              <w:sz w:val="18"/>
              <w:szCs w:val="18"/>
              <w:lang w:val="nl-NL"/>
            </w:rPr>
            <w:t>Selecteer</w:t>
          </w:r>
        </w:p>
      </w:docPartBody>
    </w:docPart>
    <w:docPart>
      <w:docPartPr>
        <w:name w:val="994D495957FC4FE3B78C31F130C6E5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05D482-5320-4852-AEF1-272BA2CB0F42}"/>
      </w:docPartPr>
      <w:docPartBody>
        <w:p w:rsidR="00BA5A4F" w:rsidRDefault="00AE0041" w:rsidP="00AE0041">
          <w:pPr>
            <w:pStyle w:val="994D495957FC4FE3B78C31F130C6E57B"/>
          </w:pPr>
          <w:r>
            <w:rPr>
              <w:rStyle w:val="Tekstvantijdelijkeaanduiding"/>
            </w:rPr>
            <w:t>dd/mm/jjjj</w:t>
          </w:r>
        </w:p>
      </w:docPartBody>
    </w:docPart>
    <w:docPart>
      <w:docPartPr>
        <w:name w:val="CAB3968A89324CB3B4BD746790ACD0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83DF7D-8EB3-49C7-B7BD-4ACE3E296F7E}"/>
      </w:docPartPr>
      <w:docPartBody>
        <w:p w:rsidR="00BA5A4F" w:rsidRDefault="00AE0041" w:rsidP="00AE0041">
          <w:pPr>
            <w:pStyle w:val="CAB3968A89324CB3B4BD746790ACD05A"/>
          </w:pPr>
          <w:r>
            <w:rPr>
              <w:rStyle w:val="Tekstvantijdelijkeaanduiding"/>
            </w:rPr>
            <w:t>dd/mm/jjjj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low Condensed">
    <w:panose1 w:val="00000506000000000000"/>
    <w:charset w:val="00"/>
    <w:family w:val="auto"/>
    <w:pitch w:val="variable"/>
    <w:sig w:usb0="00000007" w:usb1="00000000" w:usb2="00000000" w:usb3="00000000" w:csb0="000000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8D2"/>
    <w:rsid w:val="007C08D2"/>
    <w:rsid w:val="00882D77"/>
    <w:rsid w:val="00AB7805"/>
    <w:rsid w:val="00AE0041"/>
    <w:rsid w:val="00BA5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AE0041"/>
    <w:rPr>
      <w:color w:val="808080"/>
    </w:rPr>
  </w:style>
  <w:style w:type="paragraph" w:customStyle="1" w:styleId="8CEBB241C8D24331B0E272FF89AE6D48">
    <w:name w:val="8CEBB241C8D24331B0E272FF89AE6D48"/>
    <w:rsid w:val="007C08D2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D08507FBC11494B826A25E4AB4F6413">
    <w:name w:val="FD08507FBC11494B826A25E4AB4F6413"/>
    <w:rsid w:val="007C08D2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8CEBB241C8D24331B0E272FF89AE6D481">
    <w:name w:val="8CEBB241C8D24331B0E272FF89AE6D481"/>
    <w:rsid w:val="007C08D2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D08507FBC11494B826A25E4AB4F64131">
    <w:name w:val="FD08507FBC11494B826A25E4AB4F64131"/>
    <w:rsid w:val="007C08D2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4174E635E1CC4D899F4FB8519F434B21">
    <w:name w:val="4174E635E1CC4D899F4FB8519F434B21"/>
    <w:rsid w:val="007C08D2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DB56E0F35B56411FB9C2BBAE62A9AE9C">
    <w:name w:val="DB56E0F35B56411FB9C2BBAE62A9AE9C"/>
    <w:rsid w:val="007C08D2"/>
  </w:style>
  <w:style w:type="paragraph" w:customStyle="1" w:styleId="8CEBB241C8D24331B0E272FF89AE6D482">
    <w:name w:val="8CEBB241C8D24331B0E272FF89AE6D482"/>
    <w:rsid w:val="00882D77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D08507FBC11494B826A25E4AB4F64132">
    <w:name w:val="FD08507FBC11494B826A25E4AB4F64132"/>
    <w:rsid w:val="00882D77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4174E635E1CC4D899F4FB8519F434B211">
    <w:name w:val="4174E635E1CC4D899F4FB8519F434B211"/>
    <w:rsid w:val="00882D77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994D495957FC4FE3B78C31F130C6E57B">
    <w:name w:val="994D495957FC4FE3B78C31F130C6E57B"/>
    <w:rsid w:val="00AE0041"/>
  </w:style>
  <w:style w:type="paragraph" w:customStyle="1" w:styleId="CAB3968A89324CB3B4BD746790ACD05A">
    <w:name w:val="CAB3968A89324CB3B4BD746790ACD05A"/>
    <w:rsid w:val="00AE00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Hasse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5EE57-8CB0-40F1-BAAD-11A18518C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 VAN EEDAFLEGGING_NIEUW LOGO.dotx</Template>
  <TotalTime>46</TotalTime>
  <Pages>3</Pages>
  <Words>449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kcoenen</dc:creator>
  <cp:keywords/>
  <dc:description/>
  <cp:lastModifiedBy>Mathy Vandersmissen</cp:lastModifiedBy>
  <cp:revision>19</cp:revision>
  <cp:lastPrinted>2018-04-13T06:37:00Z</cp:lastPrinted>
  <dcterms:created xsi:type="dcterms:W3CDTF">2019-12-03T13:01:00Z</dcterms:created>
  <dcterms:modified xsi:type="dcterms:W3CDTF">2020-03-05T11:21:00Z</dcterms:modified>
</cp:coreProperties>
</file>