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E39A" w14:textId="25AD4706" w:rsidR="0071550D" w:rsidRPr="002A1A04" w:rsidRDefault="00DE74BB" w:rsidP="00707FBF">
      <w:pPr>
        <w:pStyle w:val="HTekst"/>
        <w:pBdr>
          <w:bottom w:val="single" w:sz="4" w:space="1" w:color="auto"/>
        </w:pBdr>
        <w:spacing w:after="240" w:line="276" w:lineRule="auto"/>
        <w:ind w:left="1134" w:right="28"/>
        <w:rPr>
          <w:b/>
          <w:bCs/>
          <w:sz w:val="22"/>
        </w:rPr>
      </w:pPr>
      <w:r w:rsidRPr="002A1A0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27C9FD83" wp14:editId="2F66CFE9">
                <wp:simplePos x="0" y="0"/>
                <wp:positionH relativeFrom="page">
                  <wp:posOffset>2209800</wp:posOffset>
                </wp:positionH>
                <wp:positionV relativeFrom="page">
                  <wp:posOffset>333375</wp:posOffset>
                </wp:positionV>
                <wp:extent cx="3048000" cy="262255"/>
                <wp:effectExtent l="0" t="0" r="19050" b="228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FA2C7" w14:textId="03F334D4" w:rsidR="004610C6" w:rsidRPr="00BB6E8D" w:rsidRDefault="004610C6" w:rsidP="0043700C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vervoer kampmaterialen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9FD8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4pt;margin-top:26.25pt;width:240pt;height:20.6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" filled="f" strokecolor="black [3213]" strokeweight="1pt">
                <v:textbox style="mso-fit-shape-to-text:t" inset="1.6mm,1.6mm,1.6mm,1.6mm">
                  <w:txbxContent>
                    <w:p w14:paraId="63DFA2C7" w14:textId="03F334D4" w:rsidR="004610C6" w:rsidRPr="00BB6E8D" w:rsidRDefault="004610C6" w:rsidP="0043700C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>
                        <w:rPr>
                          <w:rFonts w:ascii="Verdana" w:hAnsi="Verdana"/>
                          <w:b/>
                        </w:rPr>
                        <w:t>vervoer kampmaterialen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71DA3" w:rsidRPr="002A1A04">
        <w:rPr>
          <w:rFonts w:cstheme="minorHAnsi"/>
          <w:noProof/>
          <w:sz w:val="22"/>
        </w:rPr>
        <w:drawing>
          <wp:anchor distT="0" distB="0" distL="114300" distR="114300" simplePos="0" relativeHeight="251663360" behindDoc="1" locked="0" layoutInCell="1" allowOverlap="1" wp14:anchorId="383C01B8" wp14:editId="1914B0DE">
            <wp:simplePos x="0" y="0"/>
            <wp:positionH relativeFrom="column">
              <wp:posOffset>-1530346</wp:posOffset>
            </wp:positionH>
            <wp:positionV relativeFrom="paragraph">
              <wp:posOffset>-1146384</wp:posOffset>
            </wp:positionV>
            <wp:extent cx="7609205" cy="107384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rste pagina formuli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999" w:rsidRPr="002A1A0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662B3D0C" wp14:editId="23D1EC6C">
                <wp:simplePos x="0" y="0"/>
                <wp:positionH relativeFrom="page">
                  <wp:posOffset>377687</wp:posOffset>
                </wp:positionH>
                <wp:positionV relativeFrom="page">
                  <wp:posOffset>1133475</wp:posOffset>
                </wp:positionV>
                <wp:extent cx="1691640" cy="6805626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80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C4CB3" id="Rechthoek 11" o:spid="_x0000_s1026" style="position:absolute;margin-left:29.75pt;margin-top:89.25pt;width:133.2pt;height:535.9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" filled="f" stroked="f" strokeweight="1pt">
                <w10:wrap type="square" anchorx="page" anchory="page"/>
              </v:rect>
            </w:pict>
          </mc:Fallback>
        </mc:AlternateContent>
      </w:r>
      <w:r w:rsidR="0071550D" w:rsidRPr="002A1A04">
        <w:rPr>
          <w:b/>
          <w:bCs/>
          <w:sz w:val="22"/>
        </w:rPr>
        <w:t>S</w:t>
      </w:r>
      <w:bookmarkStart w:id="0" w:name="_Hlk33781370"/>
      <w:r w:rsidR="0071550D" w:rsidRPr="002A1A04">
        <w:rPr>
          <w:b/>
          <w:bCs/>
          <w:sz w:val="22"/>
        </w:rPr>
        <w:t xml:space="preserve">UBSIDIE </w:t>
      </w:r>
      <w:r w:rsidR="0084098E">
        <w:rPr>
          <w:b/>
          <w:bCs/>
          <w:sz w:val="22"/>
        </w:rPr>
        <w:t>VERVOER KAMPMATERIALEN</w:t>
      </w:r>
    </w:p>
    <w:p w14:paraId="481ADB0E" w14:textId="01A5E325" w:rsidR="00C50966" w:rsidRDefault="009A13AD" w:rsidP="00073C54">
      <w:pPr>
        <w:pStyle w:val="HTekst"/>
        <w:tabs>
          <w:tab w:val="clear" w:pos="1786"/>
          <w:tab w:val="left" w:pos="1134"/>
        </w:tabs>
        <w:spacing w:line="276" w:lineRule="auto"/>
        <w:ind w:left="1134" w:right="-539" w:hanging="714"/>
        <w:rPr>
          <w:rFonts w:cstheme="minorHAnsi"/>
          <w:szCs w:val="20"/>
        </w:rPr>
      </w:pPr>
      <w:r w:rsidRPr="009A13AD">
        <w:rPr>
          <w:rFonts w:cstheme="minorHAnsi"/>
          <w:szCs w:val="20"/>
        </w:rPr>
        <w:t xml:space="preserve">Alleen erkende Hasseltse jeugdverenigingen komen in aanmerking voor </w:t>
      </w:r>
      <w:r w:rsidR="00B7195B">
        <w:rPr>
          <w:rFonts w:cstheme="minorHAnsi"/>
          <w:szCs w:val="20"/>
        </w:rPr>
        <w:t>deze subsidie</w:t>
      </w:r>
      <w:r w:rsidRPr="009A13AD">
        <w:rPr>
          <w:rFonts w:cstheme="minorHAnsi"/>
          <w:szCs w:val="20"/>
        </w:rPr>
        <w:t xml:space="preserve">. Dit zijn verenigingen die voldoen aan de voorwaarden van het algemeen jeugdsubsidiereglement </w:t>
      </w:r>
      <w:r w:rsidR="0071550D">
        <w:rPr>
          <w:rFonts w:cstheme="minorHAnsi"/>
          <w:szCs w:val="20"/>
        </w:rPr>
        <w:t>en</w:t>
      </w:r>
      <w:r w:rsidRPr="009A13AD">
        <w:rPr>
          <w:rFonts w:cstheme="minorHAnsi"/>
          <w:szCs w:val="20"/>
        </w:rPr>
        <w:t xml:space="preserve"> hun erkenning jaarlijks opnieuw aanvragen.</w:t>
      </w:r>
    </w:p>
    <w:p w14:paraId="5B480234" w14:textId="74895F67" w:rsidR="00637DFF" w:rsidRDefault="00637DFF" w:rsidP="00073C54">
      <w:pPr>
        <w:pStyle w:val="HTekst"/>
        <w:tabs>
          <w:tab w:val="clear" w:pos="1786"/>
          <w:tab w:val="left" w:pos="1134"/>
        </w:tabs>
        <w:spacing w:line="276" w:lineRule="auto"/>
        <w:ind w:left="1134" w:right="-539" w:hanging="714"/>
        <w:rPr>
          <w:rFonts w:cstheme="minorHAnsi"/>
          <w:szCs w:val="20"/>
        </w:rPr>
      </w:pPr>
    </w:p>
    <w:p w14:paraId="3C3B4AA3" w14:textId="77777777" w:rsidR="00637DFF" w:rsidRDefault="00637DFF" w:rsidP="00637DFF">
      <w:pPr>
        <w:pStyle w:val="Reglement"/>
        <w:ind w:right="29"/>
      </w:pPr>
      <w:r>
        <w:t>BEDRAG</w:t>
      </w:r>
    </w:p>
    <w:p w14:paraId="1A9AB5C0" w14:textId="00555924" w:rsidR="00637DFF" w:rsidRDefault="00CD192D" w:rsidP="0084098E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Wanneer</w:t>
      </w:r>
      <w:r w:rsidR="00F71A3B">
        <w:rPr>
          <w:rFonts w:cstheme="minorHAnsi"/>
          <w:bCs/>
          <w:szCs w:val="20"/>
        </w:rPr>
        <w:t xml:space="preserve"> de vereniging zelf instaat voor het vervoer van kampmaterialen </w:t>
      </w:r>
      <w:r>
        <w:rPr>
          <w:rFonts w:cstheme="minorHAnsi"/>
          <w:bCs/>
          <w:szCs w:val="20"/>
        </w:rPr>
        <w:t>kan</w:t>
      </w:r>
      <w:r w:rsidR="00F71A3B">
        <w:rPr>
          <w:rFonts w:cstheme="minorHAnsi"/>
          <w:bCs/>
          <w:szCs w:val="20"/>
        </w:rPr>
        <w:t xml:space="preserve"> er een financiële ondersteuning</w:t>
      </w:r>
      <w:r>
        <w:rPr>
          <w:rFonts w:cstheme="minorHAnsi"/>
          <w:bCs/>
          <w:szCs w:val="20"/>
        </w:rPr>
        <w:t xml:space="preserve"> aangevraagd worden</w:t>
      </w:r>
      <w:r w:rsidR="00F71A3B">
        <w:rPr>
          <w:rFonts w:cstheme="minorHAnsi"/>
          <w:bCs/>
          <w:szCs w:val="20"/>
        </w:rPr>
        <w:t xml:space="preserve">. </w:t>
      </w:r>
    </w:p>
    <w:p w14:paraId="6B450DE4" w14:textId="55177216" w:rsidR="00F71A3B" w:rsidRPr="00F71A3B" w:rsidRDefault="00F71A3B" w:rsidP="0084098E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Deze bedraagt </w:t>
      </w:r>
      <w:r w:rsidRPr="001158EC">
        <w:rPr>
          <w:rFonts w:cstheme="minorHAnsi"/>
          <w:b/>
          <w:szCs w:val="20"/>
        </w:rPr>
        <w:t>1,45 euro / kilometer</w:t>
      </w:r>
      <w:r>
        <w:rPr>
          <w:rFonts w:cstheme="minorHAnsi"/>
          <w:bCs/>
          <w:szCs w:val="20"/>
        </w:rPr>
        <w:t xml:space="preserve">, met een maximum van 450 euro per jaar. </w:t>
      </w:r>
      <w:r w:rsidR="001E0A2A">
        <w:rPr>
          <w:rFonts w:cstheme="minorHAnsi"/>
          <w:bCs/>
          <w:szCs w:val="20"/>
        </w:rPr>
        <w:br/>
        <w:t>De berekening wordt gemaakt op basis van vertrekplaats en kampplaats.</w:t>
      </w:r>
    </w:p>
    <w:p w14:paraId="2382AECC" w14:textId="67788C11" w:rsidR="005E6908" w:rsidRPr="00F71A3B" w:rsidRDefault="005E6908" w:rsidP="0084098E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Cs/>
          <w:szCs w:val="20"/>
        </w:rPr>
      </w:pPr>
    </w:p>
    <w:p w14:paraId="1AC9F42E" w14:textId="2E2A0F82" w:rsidR="007D7C51" w:rsidRDefault="00F71A3B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Wanneer er gekozen wordt om ondersteuning te verkrijgen voor het kampvervoer door Stad Hasselt, </w:t>
      </w:r>
      <w:r w:rsidR="00CD192D">
        <w:rPr>
          <w:rFonts w:cstheme="minorHAnsi"/>
          <w:bCs/>
          <w:szCs w:val="20"/>
        </w:rPr>
        <w:t>dan gelden de volgende regels:</w:t>
      </w:r>
    </w:p>
    <w:p w14:paraId="1EA1B868" w14:textId="77777777" w:rsidR="001158EC" w:rsidRDefault="001158EC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Cs/>
          <w:szCs w:val="20"/>
        </w:rPr>
      </w:pPr>
    </w:p>
    <w:p w14:paraId="65C1BC12" w14:textId="77777777" w:rsidR="001158EC" w:rsidRDefault="001158EC" w:rsidP="001158EC">
      <w:pPr>
        <w:pStyle w:val="Lijstalinea"/>
      </w:pPr>
      <w:r w:rsidRPr="001158EC">
        <w:t>Gratis</w:t>
      </w:r>
      <w:r>
        <w:t xml:space="preserve"> vervoer van materialen tot 120 km vanaf het vertrekpunt</w:t>
      </w:r>
    </w:p>
    <w:p w14:paraId="4CC4FF77" w14:textId="09F6A807" w:rsidR="002C6AE4" w:rsidRDefault="001158EC" w:rsidP="002C6AE4">
      <w:pPr>
        <w:pStyle w:val="Lijstalinea"/>
      </w:pPr>
      <w:r>
        <w:t>Vanaf 120 km draagt de vereniging zelf de meerprijs van het vervoer</w:t>
      </w:r>
      <w:r w:rsidR="00D66246">
        <w:t xml:space="preserve"> (heen en terug)</w:t>
      </w:r>
      <w:r w:rsidR="002C6AE4">
        <w:t>.</w:t>
      </w:r>
    </w:p>
    <w:p w14:paraId="5853B7F0" w14:textId="50C30B58" w:rsidR="002C6AE4" w:rsidRPr="001158EC" w:rsidRDefault="002C6AE4" w:rsidP="002C6AE4">
      <w:pPr>
        <w:pStyle w:val="Lijstalinea"/>
        <w:numPr>
          <w:ilvl w:val="0"/>
          <w:numId w:val="0"/>
        </w:numPr>
        <w:ind w:left="1775"/>
      </w:pPr>
      <w:r>
        <w:t xml:space="preserve">We stellen een indicatieve prijs van 4 euro per kilometer op. De exacte prijs per kilometer kan achteraf gecorrigeerd worden op basis van de ontvangen factuur.  </w:t>
      </w:r>
    </w:p>
    <w:p w14:paraId="409D9A1F" w14:textId="77777777" w:rsidR="00F71A3B" w:rsidRDefault="00F71A3B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szCs w:val="20"/>
        </w:rPr>
      </w:pPr>
    </w:p>
    <w:p w14:paraId="50A94B9F" w14:textId="77777777" w:rsidR="007D7C51" w:rsidRPr="00637DFF" w:rsidRDefault="007D7C51" w:rsidP="00552867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240" w:line="276" w:lineRule="auto"/>
        <w:ind w:left="1134" w:right="29"/>
        <w:rPr>
          <w:rFonts w:cstheme="minorHAnsi"/>
          <w:b/>
          <w:szCs w:val="20"/>
        </w:rPr>
      </w:pPr>
      <w:r w:rsidRPr="00637DFF">
        <w:rPr>
          <w:rFonts w:cstheme="minorHAnsi"/>
          <w:b/>
          <w:szCs w:val="20"/>
        </w:rPr>
        <w:t xml:space="preserve">TIMING </w:t>
      </w:r>
    </w:p>
    <w:p w14:paraId="2D8B4C4F" w14:textId="38AB6395" w:rsidR="001158EC" w:rsidRDefault="001158EC" w:rsidP="001158EC">
      <w:r>
        <w:t xml:space="preserve">De aanvraag dient ten laatste </w:t>
      </w:r>
      <w:r w:rsidRPr="001158EC">
        <w:rPr>
          <w:b/>
          <w:bCs/>
        </w:rPr>
        <w:t>10 kalenderdagen voor vertrek</w:t>
      </w:r>
      <w:r>
        <w:t xml:space="preserve"> digitaal binnen te komen via </w:t>
      </w:r>
      <w:hyperlink r:id="rId9" w:history="1">
        <w:r w:rsidRPr="00FA6851">
          <w:rPr>
            <w:rStyle w:val="Hyperlink"/>
          </w:rPr>
          <w:t>jeugdsubsidies@hasselt.be</w:t>
        </w:r>
      </w:hyperlink>
      <w:r>
        <w:t>.</w:t>
      </w:r>
    </w:p>
    <w:p w14:paraId="10669144" w14:textId="77777777" w:rsidR="001158EC" w:rsidRDefault="001158EC" w:rsidP="001158EC"/>
    <w:p w14:paraId="67A3A441" w14:textId="3058E18C" w:rsidR="001158EC" w:rsidRDefault="001158EC" w:rsidP="001158EC">
      <w:r>
        <w:t xml:space="preserve">Wanneer het gaat om vervoer van kampmaterialen voor een zomerkamp </w:t>
      </w:r>
      <w:r w:rsidR="007E5A11">
        <w:t>in juni, juli of augustus,</w:t>
      </w:r>
      <w:r>
        <w:t xml:space="preserve"> dan geldt de deadline van </w:t>
      </w:r>
      <w:r w:rsidRPr="001158EC">
        <w:rPr>
          <w:b/>
          <w:bCs/>
        </w:rPr>
        <w:t>1 april</w:t>
      </w:r>
      <w:r>
        <w:t xml:space="preserve">.  </w:t>
      </w:r>
    </w:p>
    <w:bookmarkEnd w:id="0"/>
    <w:p w14:paraId="622F0213" w14:textId="75E4DA9D" w:rsidR="00983A1D" w:rsidRDefault="00983A1D" w:rsidP="0084098E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 </w:t>
      </w:r>
    </w:p>
    <w:p w14:paraId="4AB308F7" w14:textId="77777777" w:rsidR="009A13AD" w:rsidRPr="009174CF" w:rsidRDefault="009A13AD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szCs w:val="20"/>
        </w:rPr>
      </w:pPr>
    </w:p>
    <w:p w14:paraId="516BC20C" w14:textId="77777777"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14:paraId="2E0029CA" w14:textId="77777777" w:rsidR="00DB2ADA" w:rsidRDefault="00AD32B0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 w:rsidRPr="000D25F7">
        <w:rPr>
          <w:rFonts w:cstheme="minorHAnsi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4767B6C3" wp14:editId="70DB3446">
                <wp:simplePos x="0" y="0"/>
                <wp:positionH relativeFrom="page">
                  <wp:posOffset>399837</wp:posOffset>
                </wp:positionH>
                <wp:positionV relativeFrom="page">
                  <wp:posOffset>7993380</wp:posOffset>
                </wp:positionV>
                <wp:extent cx="1691640" cy="2290272"/>
                <wp:effectExtent l="0" t="0" r="381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290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92DA" w14:textId="77777777" w:rsidR="004610C6" w:rsidRPr="000D25F7" w:rsidRDefault="004610C6" w:rsidP="00AD32B0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2DB78332" w14:textId="77777777" w:rsidR="004610C6" w:rsidRPr="000D25F7" w:rsidRDefault="004610C6" w:rsidP="00AD32B0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</w:p>
                          <w:p w14:paraId="7430F25F" w14:textId="77777777" w:rsidR="004610C6" w:rsidRPr="000D25F7" w:rsidRDefault="004610C6" w:rsidP="00AD32B0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</w:t>
                            </w:r>
                            <w:r>
                              <w:rPr>
                                <w:sz w:val="15"/>
                              </w:rPr>
                              <w:t>subsidies</w:t>
                            </w:r>
                            <w:r w:rsidRPr="000D25F7">
                              <w:rPr>
                                <w:sz w:val="15"/>
                              </w:rPr>
                              <w:t>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B6C3" id="_x0000_s1027" type="#_x0000_t202" style="position:absolute;margin-left:31.5pt;margin-top:629.4pt;width:133.2pt;height:180.3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" stroked="f">
                <v:textbox inset="0,0,0,0">
                  <w:txbxContent>
                    <w:p w14:paraId="32BD92DA" w14:textId="77777777" w:rsidR="004610C6" w:rsidRPr="000D25F7" w:rsidRDefault="004610C6" w:rsidP="00AD32B0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2DB78332" w14:textId="77777777" w:rsidR="004610C6" w:rsidRPr="000D25F7" w:rsidRDefault="004610C6" w:rsidP="00AD32B0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</w:p>
                    <w:p w14:paraId="7430F25F" w14:textId="77777777" w:rsidR="004610C6" w:rsidRPr="000D25F7" w:rsidRDefault="004610C6" w:rsidP="00AD32B0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</w:t>
                      </w:r>
                      <w:r>
                        <w:rPr>
                          <w:sz w:val="15"/>
                        </w:rPr>
                        <w:t>subsidies</w:t>
                      </w:r>
                      <w:r w:rsidRPr="000D25F7">
                        <w:rPr>
                          <w:sz w:val="15"/>
                        </w:rPr>
                        <w:t>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ADA">
        <w:rPr>
          <w:rFonts w:cstheme="minorHAnsi"/>
          <w:szCs w:val="20"/>
        </w:rPr>
        <w:br w:type="page"/>
      </w:r>
    </w:p>
    <w:p w14:paraId="6DD14FC6" w14:textId="01E8B7AE" w:rsidR="00045BFF" w:rsidRPr="007C4F3E" w:rsidRDefault="00CA2836" w:rsidP="00E46A3A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255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</w:t>
      </w:r>
      <w:r w:rsidR="002A1A04">
        <w:rPr>
          <w:rFonts w:cstheme="minorHAnsi"/>
          <w:b/>
          <w:sz w:val="22"/>
          <w:szCs w:val="20"/>
        </w:rPr>
        <w:t>FORMULIER</w:t>
      </w:r>
    </w:p>
    <w:p w14:paraId="5BBDB3D6" w14:textId="17A289A7" w:rsidR="00045BFF" w:rsidRDefault="00045BFF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14:paraId="0F816E4A" w14:textId="590D411C" w:rsidR="0004629C" w:rsidRPr="00DB2ADA" w:rsidRDefault="0004629C" w:rsidP="00E46A3A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1. GEGEVENS KAMP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820"/>
      </w:tblGrid>
      <w:tr w:rsidR="00CA2836" w:rsidRPr="00313FB9" w14:paraId="763EC47C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13EAAC3F" w14:textId="77777777" w:rsidR="00CA2836" w:rsidRPr="00995284" w:rsidRDefault="00CA2836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JEUGDORGANISATIE </w:t>
            </w:r>
          </w:p>
        </w:tc>
        <w:sdt>
          <w:sdtPr>
            <w:rPr>
              <w:lang w:val="nl-NL"/>
            </w:rPr>
            <w:id w:val="1676531637"/>
            <w:placeholder>
              <w:docPart w:val="FD386A97D7FC4C54832574319BFD4E39"/>
            </w:placeholder>
            <w:showingPlcHdr/>
            <w:comboBox>
              <w:listItem w:value="Kies een item."/>
              <w:listItem w:displayText="Chiro Kuringen Centrum" w:value="Chiro Kuringen Centrum"/>
              <w:listItem w:displayText="Chiromeisjes Kiewit" w:value="Chiromeisjes Kiewit"/>
              <w:listItem w:displayText="Chirojongens Kiewit" w:value="Chirojongens Kiewit"/>
              <w:listItem w:displayText="Chiro OLVA" w:value="Chiro OLVA"/>
              <w:listItem w:displayText="Chiro Sint-Jan" w:value="Chiro Sint-Jan"/>
              <w:listItem w:displayText="Chiro Wimmertingen" w:value="Chiro Wimmertingen"/>
              <w:listItem w:displayText="Chiro Sint-Lambrechts-Herk" w:value="Chiro Sint-Lambrechts-Herk"/>
              <w:listItem w:displayText="KLJ Kuringen" w:value="KLJ Kuringen"/>
              <w:listItem w:displayText="KLJ Stokrooie" w:value="KLJ Stokrooie"/>
              <w:listItem w:displayText="KSA Oskaria Kermt" w:value="KSA Oskaria Kermt"/>
              <w:listItem w:displayText="KSA Moos Herk" w:value="KSA Moos Herk"/>
              <w:listItem w:displayText="KSA Rapertingen" w:value="KSA Rapertingen"/>
              <w:listItem w:displayText="KSA Runkst" w:value="KSA Runkst"/>
              <w:listItem w:displayText="KSA Stevoort" w:value="KSA Stevoort"/>
              <w:listItem w:displayText="KSA Tuilt" w:value="KSA Tuilt"/>
              <w:listItem w:displayText="Scouting Godsheide" w:value="Scouting Godsheide"/>
              <w:listItem w:displayText="Scouts Akabe Hasselt" w:value="Scouts Akabe Hasselt"/>
              <w:listItem w:displayText="Scouts De Vrede" w:value="Scouts De Vrede"/>
              <w:listItem w:displayText="Scouts Lod Lavki" w:value="Scouts Lod Lavki"/>
              <w:listItem w:displayText="Scouts Pater Damiaan" w:value="Scouts Pater Damiaan"/>
              <w:listItem w:displayText="Scouts Sint-Martinus" w:value="Scouts Sint-Martinus"/>
              <w:listItem w:displayText="Scouts SMAF" w:value="Scouts SMAF"/>
              <w:listItem w:displayText="JRK Kuringen" w:value="JRK Kuringen"/>
              <w:listItem w:displayText="Schaakinitiatief" w:value="Schaakinitiatief"/>
              <w:listItem w:displayText="Bouly Hasselt" w:value="Bouly Hasselt"/>
              <w:listItem w:displayText="HUJO Hasselt" w:value="HUJO Hasselt"/>
              <w:listItem w:displayText="Inderdaad vzw" w:value="Inderdaad vzw"/>
              <w:listItem w:displayText="JH Bar Choque" w:value="JH Bar Choque"/>
              <w:listItem w:displayText="JH De Bem" w:value="JH De Bem"/>
              <w:listItem w:displayText="JH 't Geverke" w:value="JH 't Geverke"/>
              <w:listItem w:displayText="JH 't Lokaal" w:value="JH 't Lokaal"/>
            </w:comboBox>
          </w:sdtPr>
          <w:sdtEndPr/>
          <w:sdtContent>
            <w:tc>
              <w:tcPr>
                <w:tcW w:w="4820" w:type="dxa"/>
                <w:vAlign w:val="center"/>
              </w:tcPr>
              <w:p w14:paraId="2CDEB126" w14:textId="1C8774D0" w:rsidR="00CA2836" w:rsidRPr="000F2CDF" w:rsidRDefault="000F2CDF" w:rsidP="000F2CDF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</w:pPr>
                <w:r w:rsidRPr="000F2CDF">
                  <w:rPr>
                    <w:lang w:val="nl-NL"/>
                  </w:rPr>
                  <w:t>Selecteer</w:t>
                </w:r>
              </w:p>
            </w:tc>
          </w:sdtContent>
        </w:sdt>
      </w:tr>
    </w:tbl>
    <w:p w14:paraId="1C5D8543" w14:textId="38DFFAD8" w:rsidR="008002BD" w:rsidRDefault="008002BD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820"/>
      </w:tblGrid>
      <w:tr w:rsidR="0084098E" w:rsidRPr="00313FB9" w14:paraId="459DBE48" w14:textId="77777777" w:rsidTr="0084098E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1A5AE" w14:textId="5104E44F" w:rsidR="0084098E" w:rsidRPr="00313FB9" w:rsidRDefault="0084098E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VERTREK</w:t>
            </w:r>
            <w:r w:rsidR="00CC2FE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PLAATS</w:t>
            </w:r>
          </w:p>
        </w:tc>
      </w:tr>
      <w:tr w:rsidR="0004629C" w:rsidRPr="00313FB9" w14:paraId="1B0B0608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00491DDC" w14:textId="1DC03889" w:rsidR="0004629C" w:rsidRPr="00995284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STRAAT &amp; NUMMER</w:t>
            </w:r>
          </w:p>
        </w:tc>
        <w:tc>
          <w:tcPr>
            <w:tcW w:w="4820" w:type="dxa"/>
            <w:vAlign w:val="center"/>
          </w:tcPr>
          <w:p w14:paraId="100B42B6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4629C" w:rsidRPr="00313FB9" w14:paraId="168E57F4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10F30E72" w14:textId="73429D24" w:rsidR="0004629C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4820" w:type="dxa"/>
            <w:vAlign w:val="center"/>
          </w:tcPr>
          <w:p w14:paraId="577DF78A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03A70A76" w14:textId="2233C78D" w:rsidR="0004629C" w:rsidRDefault="0004629C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820"/>
      </w:tblGrid>
      <w:tr w:rsidR="0084098E" w:rsidRPr="00313FB9" w14:paraId="64428DF8" w14:textId="77777777" w:rsidTr="0084098E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E2DCEF" w14:textId="2E547161" w:rsidR="0084098E" w:rsidRPr="00313FB9" w:rsidRDefault="0084098E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KAMP</w:t>
            </w:r>
          </w:p>
        </w:tc>
      </w:tr>
      <w:tr w:rsidR="0004629C" w:rsidRPr="00313FB9" w14:paraId="78B8A565" w14:textId="77777777" w:rsidTr="001879B6">
        <w:trPr>
          <w:trHeight w:val="408"/>
        </w:trPr>
        <w:tc>
          <w:tcPr>
            <w:tcW w:w="4106" w:type="dxa"/>
            <w:tcBorders>
              <w:top w:val="single" w:sz="4" w:space="0" w:color="auto"/>
            </w:tcBorders>
            <w:vAlign w:val="center"/>
          </w:tcPr>
          <w:p w14:paraId="684D586E" w14:textId="77777777" w:rsidR="0004629C" w:rsidRPr="00995284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NAAM KAMPPLAATS</w:t>
            </w: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7A465F08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4629C" w:rsidRPr="00313FB9" w14:paraId="09ABACCE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5EAE1EAF" w14:textId="77777777" w:rsidR="0004629C" w:rsidRPr="00995284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van de kampplaats</w:t>
            </w:r>
          </w:p>
        </w:tc>
        <w:tc>
          <w:tcPr>
            <w:tcW w:w="4820" w:type="dxa"/>
            <w:vAlign w:val="center"/>
          </w:tcPr>
          <w:p w14:paraId="58DBF750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4629C" w:rsidRPr="00313FB9" w14:paraId="45ED05E8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1A110E2A" w14:textId="77777777" w:rsidR="0004629C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van de kampplaats</w:t>
            </w:r>
          </w:p>
        </w:tc>
        <w:tc>
          <w:tcPr>
            <w:tcW w:w="4820" w:type="dxa"/>
            <w:vAlign w:val="center"/>
          </w:tcPr>
          <w:p w14:paraId="1B5924FF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04629C" w:rsidRPr="00313FB9" w14:paraId="7F3C6F40" w14:textId="77777777" w:rsidTr="001879B6">
        <w:trPr>
          <w:trHeight w:val="408"/>
        </w:trPr>
        <w:tc>
          <w:tcPr>
            <w:tcW w:w="4106" w:type="dxa"/>
            <w:vAlign w:val="center"/>
          </w:tcPr>
          <w:p w14:paraId="310862C2" w14:textId="77777777" w:rsidR="0004629C" w:rsidRPr="00684237" w:rsidRDefault="0004629C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LAND</w:t>
            </w:r>
            <w:r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29C17F46" w14:textId="77777777" w:rsidR="0004629C" w:rsidRPr="00313FB9" w:rsidRDefault="0004629C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04B7BA46" w14:textId="0ACDB7FE" w:rsidR="0004629C" w:rsidRDefault="0004629C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2409"/>
        <w:gridCol w:w="2127"/>
        <w:gridCol w:w="2268"/>
      </w:tblGrid>
      <w:tr w:rsidR="00831182" w:rsidRPr="00313FB9" w14:paraId="3B164EEC" w14:textId="77777777" w:rsidTr="00347284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50E66" w14:textId="77777777" w:rsidR="00831182" w:rsidRPr="00313FB9" w:rsidRDefault="00831182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PERIODE KAMP</w:t>
            </w:r>
          </w:p>
        </w:tc>
      </w:tr>
      <w:tr w:rsidR="00831182" w:rsidRPr="00313FB9" w14:paraId="58CDA380" w14:textId="77777777" w:rsidTr="00347284">
        <w:trPr>
          <w:trHeight w:val="408"/>
        </w:trPr>
        <w:tc>
          <w:tcPr>
            <w:tcW w:w="2122" w:type="dxa"/>
            <w:vAlign w:val="center"/>
          </w:tcPr>
          <w:p w14:paraId="61DE94D7" w14:textId="77777777" w:rsidR="00831182" w:rsidRPr="00995284" w:rsidRDefault="00831182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AANKOMST LEIDING</w:t>
            </w:r>
          </w:p>
        </w:tc>
        <w:tc>
          <w:tcPr>
            <w:tcW w:w="2409" w:type="dxa"/>
            <w:vAlign w:val="center"/>
          </w:tcPr>
          <w:p w14:paraId="3300E588" w14:textId="77777777" w:rsidR="00831182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435944985"/>
                <w:placeholder>
                  <w:docPart w:val="490F054685164F0283EEA0467ED9CFAF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831182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7" w:type="dxa"/>
            <w:vAlign w:val="center"/>
          </w:tcPr>
          <w:p w14:paraId="44725BB0" w14:textId="77777777" w:rsidR="00831182" w:rsidRPr="00B859C8" w:rsidRDefault="00831182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B859C8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VERTREK LEIDING</w:t>
            </w:r>
          </w:p>
        </w:tc>
        <w:tc>
          <w:tcPr>
            <w:tcW w:w="2268" w:type="dxa"/>
            <w:vAlign w:val="center"/>
          </w:tcPr>
          <w:p w14:paraId="72343B23" w14:textId="77777777" w:rsidR="00831182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750769819"/>
                <w:placeholder>
                  <w:docPart w:val="DA062A3EA29541A693259AA0D846E114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831182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831182" w:rsidRPr="00313FB9" w14:paraId="30B23792" w14:textId="77777777" w:rsidTr="00347284">
        <w:trPr>
          <w:trHeight w:val="408"/>
        </w:trPr>
        <w:tc>
          <w:tcPr>
            <w:tcW w:w="2122" w:type="dxa"/>
            <w:vAlign w:val="center"/>
          </w:tcPr>
          <w:p w14:paraId="64065404" w14:textId="77777777" w:rsidR="00831182" w:rsidRDefault="00831182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AANKOMST LEDEN</w:t>
            </w:r>
          </w:p>
        </w:tc>
        <w:tc>
          <w:tcPr>
            <w:tcW w:w="2409" w:type="dxa"/>
            <w:vAlign w:val="center"/>
          </w:tcPr>
          <w:p w14:paraId="61D21A95" w14:textId="77777777" w:rsidR="00831182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330675493"/>
                <w:placeholder>
                  <w:docPart w:val="810BACBC136E4D64877966B167DB17C1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831182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7" w:type="dxa"/>
            <w:vAlign w:val="center"/>
          </w:tcPr>
          <w:p w14:paraId="5452AD01" w14:textId="77777777" w:rsidR="00831182" w:rsidRPr="00B859C8" w:rsidRDefault="00831182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B859C8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VERTREK LEDEN</w:t>
            </w:r>
          </w:p>
        </w:tc>
        <w:tc>
          <w:tcPr>
            <w:tcW w:w="2268" w:type="dxa"/>
            <w:vAlign w:val="center"/>
          </w:tcPr>
          <w:p w14:paraId="02C3E844" w14:textId="77777777" w:rsidR="00831182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497953186"/>
                <w:placeholder>
                  <w:docPart w:val="78F02F5E868F4D72996BAD9EAF4E9928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831182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</w:tbl>
    <w:p w14:paraId="0C1E99C5" w14:textId="77777777" w:rsidR="00831182" w:rsidRDefault="00831182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820"/>
      </w:tblGrid>
      <w:tr w:rsidR="003F7F56" w:rsidRPr="00313FB9" w14:paraId="510BE980" w14:textId="77777777" w:rsidTr="00322A98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70A236" w14:textId="51825474" w:rsidR="003F7F56" w:rsidRPr="00313FB9" w:rsidRDefault="003F7F56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VERVOER</w:t>
            </w:r>
          </w:p>
        </w:tc>
      </w:tr>
      <w:tr w:rsidR="003F7F56" w:rsidRPr="00313FB9" w14:paraId="7A543E31" w14:textId="77777777" w:rsidTr="001879B6">
        <w:trPr>
          <w:trHeight w:val="408"/>
        </w:trPr>
        <w:tc>
          <w:tcPr>
            <w:tcW w:w="4106" w:type="dxa"/>
            <w:tcBorders>
              <w:top w:val="single" w:sz="4" w:space="0" w:color="auto"/>
            </w:tcBorders>
            <w:vAlign w:val="center"/>
          </w:tcPr>
          <w:p w14:paraId="5109C551" w14:textId="730BED2D" w:rsidR="003F7F56" w:rsidRPr="00995284" w:rsidRDefault="001879B6" w:rsidP="00322A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WELKE MATERIALEN </w:t>
            </w:r>
            <w:r w:rsidRPr="001879B6">
              <w:rPr>
                <w:rFonts w:ascii="Arial" w:hAnsi="Arial" w:cs="Arial"/>
                <w:bCs/>
                <w:sz w:val="18"/>
                <w:szCs w:val="18"/>
                <w:lang w:val="nl-NL"/>
              </w:rPr>
              <w:t>worden vervoerd</w:t>
            </w:r>
            <w:r w:rsidR="003F7F56"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7EE38AE4" w14:textId="77777777" w:rsidR="003F7F56" w:rsidRPr="00313FB9" w:rsidRDefault="003F7F56" w:rsidP="00322A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F85C202" w14:textId="77777777" w:rsidR="003F7F56" w:rsidRDefault="003F7F56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p w14:paraId="01FBB3B5" w14:textId="3029DE34" w:rsidR="0004629C" w:rsidRDefault="0004629C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p w14:paraId="2C3CA0D7" w14:textId="0253137A" w:rsidR="009D7145" w:rsidRPr="00DB2ADA" w:rsidRDefault="0004629C" w:rsidP="00E46A3A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2. </w:t>
      </w:r>
      <w:r w:rsidR="009D7145">
        <w:rPr>
          <w:rFonts w:cstheme="minorHAnsi"/>
          <w:b/>
          <w:szCs w:val="20"/>
        </w:rPr>
        <w:t xml:space="preserve">GEWENSTE </w:t>
      </w:r>
      <w:r>
        <w:rPr>
          <w:rFonts w:cstheme="minorHAnsi"/>
          <w:b/>
          <w:szCs w:val="20"/>
        </w:rPr>
        <w:t>ONDERSTEUNING</w:t>
      </w:r>
      <w:r w:rsidR="00540B2B">
        <w:rPr>
          <w:rFonts w:cstheme="minorHAnsi"/>
          <w:b/>
          <w:szCs w:val="20"/>
        </w:rPr>
        <w:t xml:space="preserve"> </w:t>
      </w:r>
      <w:r w:rsidR="00540B2B" w:rsidRPr="00540B2B">
        <w:rPr>
          <w:rFonts w:cstheme="minorHAnsi"/>
          <w:bCs/>
          <w:szCs w:val="20"/>
          <w:highlight w:val="yellow"/>
        </w:rPr>
        <w:t xml:space="preserve">kruis </w:t>
      </w:r>
      <w:r w:rsidR="00540B2B">
        <w:rPr>
          <w:rFonts w:cstheme="minorHAnsi"/>
          <w:bCs/>
          <w:szCs w:val="20"/>
          <w:highlight w:val="yellow"/>
        </w:rPr>
        <w:t xml:space="preserve">één </w:t>
      </w:r>
      <w:r w:rsidR="005E6908">
        <w:rPr>
          <w:rFonts w:cstheme="minorHAnsi"/>
          <w:bCs/>
          <w:szCs w:val="20"/>
          <w:highlight w:val="yellow"/>
        </w:rPr>
        <w:t xml:space="preserve">van beiden </w:t>
      </w:r>
      <w:r w:rsidR="00540B2B" w:rsidRPr="00540B2B">
        <w:rPr>
          <w:rFonts w:cstheme="minorHAnsi"/>
          <w:bCs/>
          <w:szCs w:val="20"/>
          <w:highlight w:val="yellow"/>
        </w:rPr>
        <w:t>aan</w:t>
      </w:r>
    </w:p>
    <w:tbl>
      <w:tblPr>
        <w:tblStyle w:val="Tabelraster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"/>
        <w:gridCol w:w="2541"/>
        <w:gridCol w:w="424"/>
        <w:gridCol w:w="578"/>
        <w:gridCol w:w="4805"/>
      </w:tblGrid>
      <w:tr w:rsidR="00540B2B" w14:paraId="584D9444" w14:textId="77777777" w:rsidTr="005E6908"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3247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8" w:type="dxa"/>
              </w:tcPr>
              <w:p w14:paraId="019D725E" w14:textId="28261B3D" w:rsidR="00540B2B" w:rsidRDefault="00416332" w:rsidP="008002BD">
                <w:pPr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2541" w:type="dxa"/>
            <w:vAlign w:val="center"/>
          </w:tcPr>
          <w:p w14:paraId="44B9BB03" w14:textId="3CBA5D18" w:rsidR="00540B2B" w:rsidRDefault="00540B2B" w:rsidP="008002BD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VERGOEDING VERVOER</w:t>
            </w:r>
            <w:r w:rsidR="00707FBF">
              <w:rPr>
                <w:rFonts w:ascii="Arial" w:hAnsi="Arial" w:cs="Arial"/>
                <w:b/>
                <w:sz w:val="18"/>
                <w:szCs w:val="18"/>
                <w:lang w:val="nl-NL"/>
              </w:rPr>
              <w:br/>
            </w:r>
            <w:r w:rsidR="00707FBF" w:rsidRPr="00707FBF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 xml:space="preserve">vul enkel stap </w:t>
            </w:r>
            <w:r w:rsidR="00802999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>7</w:t>
            </w:r>
            <w:r w:rsidR="00F50C4D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 xml:space="preserve"> nog</w:t>
            </w:r>
            <w:r w:rsidR="00707FBF" w:rsidRPr="00707FBF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 xml:space="preserve"> in</w:t>
            </w:r>
            <w:bookmarkStart w:id="1" w:name="_GoBack"/>
            <w:bookmarkEnd w:id="1"/>
          </w:p>
        </w:tc>
        <w:tc>
          <w:tcPr>
            <w:tcW w:w="424" w:type="dxa"/>
            <w:vAlign w:val="center"/>
          </w:tcPr>
          <w:p w14:paraId="2448314B" w14:textId="66227A97" w:rsidR="00540B2B" w:rsidRPr="00540B2B" w:rsidRDefault="00540B2B" w:rsidP="008002BD">
            <w:pPr>
              <w:rPr>
                <w:rFonts w:ascii="Arial" w:hAnsi="Arial" w:cs="Arial"/>
                <w:bCs/>
                <w:sz w:val="18"/>
                <w:szCs w:val="18"/>
                <w:lang w:val="nl-NL"/>
              </w:rPr>
            </w:pPr>
          </w:p>
        </w:tc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60785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8" w:type="dxa"/>
              </w:tcPr>
              <w:p w14:paraId="050E4D67" w14:textId="3CFA7966" w:rsidR="00540B2B" w:rsidRDefault="001E0A2A" w:rsidP="008002BD">
                <w:pPr>
                  <w:rPr>
                    <w:rFonts w:ascii="Arial" w:hAnsi="Arial" w:cs="Arial"/>
                    <w:b/>
                    <w:sz w:val="18"/>
                    <w:szCs w:val="18"/>
                    <w:lang w:val="nl-NL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805" w:type="dxa"/>
            <w:vAlign w:val="center"/>
          </w:tcPr>
          <w:p w14:paraId="0097BD80" w14:textId="23A98CF5" w:rsidR="00540B2B" w:rsidRDefault="00540B2B" w:rsidP="008002BD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VERVOER </w:t>
            </w:r>
            <w:r w:rsidR="00CD192D">
              <w:rPr>
                <w:rFonts w:ascii="Arial" w:hAnsi="Arial" w:cs="Arial"/>
                <w:b/>
                <w:sz w:val="18"/>
                <w:szCs w:val="18"/>
                <w:lang w:val="nl-NL"/>
              </w:rPr>
              <w:t>KAMPMATERIALEN</w:t>
            </w:r>
          </w:p>
        </w:tc>
      </w:tr>
    </w:tbl>
    <w:p w14:paraId="4E5CA9CC" w14:textId="77777777" w:rsidR="0004629C" w:rsidRPr="0001745D" w:rsidRDefault="0004629C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p w14:paraId="058598DE" w14:textId="739CDF18" w:rsidR="008374DA" w:rsidRPr="00DB2ADA" w:rsidRDefault="005E6908" w:rsidP="008374DA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3</w:t>
      </w:r>
      <w:r w:rsidR="008374DA">
        <w:rPr>
          <w:rFonts w:cstheme="minorHAnsi"/>
          <w:b/>
          <w:szCs w:val="20"/>
        </w:rPr>
        <w:t xml:space="preserve">. </w:t>
      </w:r>
      <w:r w:rsidR="00DF7091">
        <w:rPr>
          <w:rFonts w:cstheme="minorHAnsi"/>
          <w:b/>
          <w:szCs w:val="20"/>
        </w:rPr>
        <w:t>TRANSPORTAANVRAAG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820"/>
      </w:tblGrid>
      <w:tr w:rsidR="00762A66" w:rsidRPr="00313FB9" w14:paraId="7C75DDA3" w14:textId="77777777" w:rsidTr="00347284">
        <w:trPr>
          <w:trHeight w:val="408"/>
        </w:trPr>
        <w:tc>
          <w:tcPr>
            <w:tcW w:w="4106" w:type="dxa"/>
            <w:tcBorders>
              <w:top w:val="single" w:sz="4" w:space="0" w:color="auto"/>
            </w:tcBorders>
            <w:vAlign w:val="center"/>
          </w:tcPr>
          <w:p w14:paraId="4E0CBE1F" w14:textId="6C1DBD12" w:rsidR="00762A66" w:rsidRPr="00995284" w:rsidRDefault="009C0460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AANTAL EIGEN CONTAINER(S)</w:t>
            </w:r>
          </w:p>
        </w:tc>
        <w:sdt>
          <w:sdtPr>
            <w:rPr>
              <w:lang w:val="nl-NL"/>
            </w:rPr>
            <w:id w:val="-384413039"/>
            <w:placeholder>
              <w:docPart w:val="401111BCC2D44ED68DE537762676DE61"/>
            </w:placeholder>
            <w:showingPlcHdr/>
            <w:dropDownList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4820" w:type="dxa"/>
                <w:tcBorders>
                  <w:top w:val="single" w:sz="4" w:space="0" w:color="auto"/>
                </w:tcBorders>
                <w:vAlign w:val="center"/>
              </w:tcPr>
              <w:p w14:paraId="59E68B2B" w14:textId="66A3A7AB" w:rsidR="00762A66" w:rsidRPr="00893632" w:rsidRDefault="00893632" w:rsidP="00893632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</w:pPr>
                <w:r w:rsidRPr="00893632"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186994" w:rsidRPr="00313FB9" w14:paraId="162694C7" w14:textId="77777777" w:rsidTr="00186994">
        <w:trPr>
          <w:trHeight w:val="408"/>
        </w:trPr>
        <w:tc>
          <w:tcPr>
            <w:tcW w:w="4106" w:type="dxa"/>
            <w:vAlign w:val="center"/>
          </w:tcPr>
          <w:p w14:paraId="50C4C16E" w14:textId="032F8CD4" w:rsidR="00186994" w:rsidRPr="00995284" w:rsidRDefault="00186994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AANTAL EXTRA CONTAINERS </w:t>
            </w:r>
            <w:r w:rsidRPr="009C0460">
              <w:rPr>
                <w:rFonts w:ascii="Arial" w:hAnsi="Arial" w:cs="Arial"/>
                <w:bCs/>
                <w:sz w:val="18"/>
                <w:szCs w:val="18"/>
                <w:lang w:val="nl-NL"/>
              </w:rPr>
              <w:t>gewenst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nl-NL"/>
            </w:rPr>
            <w:id w:val="638001700"/>
            <w:placeholder>
              <w:docPart w:val="00F8B8319CBE4E5FB6B560CE00482D64"/>
            </w:placeholder>
            <w:showingPlcHdr/>
            <w:dropDownList>
              <w:listItem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4820" w:type="dxa"/>
                <w:vAlign w:val="center"/>
              </w:tcPr>
              <w:p w14:paraId="273D85AF" w14:textId="75C93248" w:rsidR="00186994" w:rsidRPr="001879B6" w:rsidRDefault="00893632" w:rsidP="00347284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32"/>
                    <w:szCs w:val="32"/>
                    <w:lang w:val="nl-NL"/>
                  </w:rPr>
                </w:pPr>
                <w:r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186994" w:rsidRPr="00313FB9" w14:paraId="011371B0" w14:textId="77777777" w:rsidTr="00FF5CD7">
        <w:trPr>
          <w:trHeight w:val="408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vAlign w:val="center"/>
          </w:tcPr>
          <w:p w14:paraId="6A48ACA0" w14:textId="15B676D8" w:rsidR="00186994" w:rsidRPr="00FF5CD7" w:rsidRDefault="00FF5CD7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FF5CD7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 xml:space="preserve">MOTIVERING </w:t>
            </w:r>
          </w:p>
        </w:tc>
      </w:tr>
      <w:tr w:rsidR="00FF5CD7" w:rsidRPr="00313FB9" w14:paraId="32FA0243" w14:textId="77777777" w:rsidTr="00FF5CD7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73DD34" w14:textId="2F3A8817" w:rsidR="00FF5CD7" w:rsidRPr="00FF5CD7" w:rsidRDefault="00FF5CD7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FF5CD7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Verklaar waarom het gewenste aantal containers nodig is</w:t>
            </w:r>
          </w:p>
        </w:tc>
      </w:tr>
      <w:tr w:rsidR="00186994" w:rsidRPr="00313FB9" w14:paraId="5861A485" w14:textId="77777777" w:rsidTr="00FF5CD7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73BE6" w14:textId="578F9545" w:rsidR="00186994" w:rsidRDefault="00FF5CD7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FF5CD7" w:rsidRPr="00313FB9" w14:paraId="4133A1CA" w14:textId="77777777" w:rsidTr="00FF5CD7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0B745" w14:textId="07EF64D7" w:rsidR="00FF5CD7" w:rsidRPr="00C46B68" w:rsidRDefault="00FF5CD7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C46B68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TRANSPORTMIDDEL</w:t>
            </w:r>
          </w:p>
        </w:tc>
      </w:tr>
      <w:tr w:rsidR="00FF5CD7" w:rsidRPr="00313FB9" w14:paraId="4D768BE8" w14:textId="77777777" w:rsidTr="00C46B68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6F6CA" w14:textId="42439BEB" w:rsidR="00FF5CD7" w:rsidRPr="00C46B68" w:rsidRDefault="00FF5CD7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C46B68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 xml:space="preserve">Kan het transport </w:t>
            </w:r>
            <w:r w:rsidR="00C46B68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 xml:space="preserve">van materialen (gedeeltelijk) </w:t>
            </w:r>
            <w:r w:rsidRPr="00C46B68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 xml:space="preserve">ook door een ander </w:t>
            </w:r>
            <w:r w:rsidR="00C46B68" w:rsidRPr="00C46B68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vervoersmiddel voorzien worden?</w:t>
            </w:r>
          </w:p>
        </w:tc>
      </w:tr>
      <w:tr w:rsidR="00FF5CD7" w:rsidRPr="00313FB9" w14:paraId="53BA9D74" w14:textId="77777777" w:rsidTr="00C65205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00633" w14:textId="794956AF" w:rsidR="00FF5CD7" w:rsidRPr="00313FB9" w:rsidRDefault="00C46B68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C65205" w:rsidRPr="00313FB9" w14:paraId="117BCC30" w14:textId="77777777" w:rsidTr="00C65205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3E52D" w14:textId="13676044" w:rsidR="00C65205" w:rsidRPr="00B859C8" w:rsidRDefault="00B859C8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 xml:space="preserve">AANTAL </w:t>
            </w:r>
            <w:r w:rsidR="00C65205" w:rsidRPr="00B859C8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LEDEN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 xml:space="preserve"> OP KAMP</w:t>
            </w:r>
          </w:p>
        </w:tc>
      </w:tr>
      <w:tr w:rsidR="00C65205" w:rsidRPr="00313FB9" w14:paraId="794231A5" w14:textId="77777777" w:rsidTr="00B859C8">
        <w:trPr>
          <w:trHeight w:val="284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E7F30" w14:textId="3527F6C0" w:rsidR="00C65205" w:rsidRPr="00C65205" w:rsidRDefault="00C65205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C65205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Hoeveel leden gingen er in 2019 mee op zomerkamp?</w:t>
            </w:r>
          </w:p>
        </w:tc>
      </w:tr>
      <w:tr w:rsidR="00C65205" w:rsidRPr="00313FB9" w14:paraId="7591940E" w14:textId="77777777" w:rsidTr="008A1C03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C47E2" w14:textId="77777777" w:rsidR="00B859C8" w:rsidRDefault="00C65205" w:rsidP="00B859C8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  <w:p w14:paraId="334EEAC7" w14:textId="57030233" w:rsidR="00C65205" w:rsidRPr="00B859C8" w:rsidRDefault="00B859C8" w:rsidP="00B859C8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proofErr w:type="spellStart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lastRenderedPageBreak/>
              <w:t>Voeg</w:t>
            </w:r>
            <w:proofErr w:type="spellEnd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hier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of in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bijlage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een</w:t>
            </w:r>
            <w:proofErr w:type="spellEnd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bewijs</w:t>
            </w:r>
            <w:proofErr w:type="spellEnd"/>
            <w:r w:rsidRPr="00B859C8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r w:rsidRPr="00707FBF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toe</w:t>
            </w:r>
            <w:r w:rsidR="00707FBF" w:rsidRPr="00707FBF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van het </w:t>
            </w:r>
            <w:proofErr w:type="spellStart"/>
            <w:r w:rsidR="00707FBF" w:rsidRPr="00707FBF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aantal</w:t>
            </w:r>
            <w:proofErr w:type="spellEnd"/>
            <w:r w:rsidR="00707FBF" w:rsidRPr="00707FBF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="00707FBF" w:rsidRPr="00707FBF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lede</w:t>
            </w:r>
            <w:r w:rsidR="00CF70C2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n</w:t>
            </w:r>
            <w:proofErr w:type="spellEnd"/>
            <w:r w:rsidR="00CF70C2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op </w:t>
            </w:r>
            <w:proofErr w:type="spellStart"/>
            <w:r w:rsidR="00CF70C2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kamp</w:t>
            </w:r>
            <w:proofErr w:type="spellEnd"/>
            <w:r w:rsidR="00C65205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br/>
            </w:r>
          </w:p>
        </w:tc>
      </w:tr>
      <w:tr w:rsidR="008A1C03" w:rsidRPr="00313FB9" w14:paraId="78AB1E94" w14:textId="77777777" w:rsidTr="008A1C03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84927" w14:textId="063A6398" w:rsidR="008A1C03" w:rsidRPr="00313FB9" w:rsidRDefault="008A1C03" w:rsidP="00B859C8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lastRenderedPageBreak/>
              <w:t xml:space="preserve">GEHUURDE TENTEN </w:t>
            </w:r>
            <w:r w:rsidRPr="008A1C03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>bij ULDK</w:t>
            </w:r>
          </w:p>
        </w:tc>
      </w:tr>
      <w:tr w:rsidR="008A1C03" w:rsidRPr="00313FB9" w14:paraId="00DA5518" w14:textId="77777777" w:rsidTr="00FF5CD7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</w:tcBorders>
            <w:vAlign w:val="center"/>
          </w:tcPr>
          <w:p w14:paraId="70FE1099" w14:textId="77777777" w:rsidR="008A1C03" w:rsidRDefault="008A1C03" w:rsidP="00B859C8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  <w:p w14:paraId="0366265C" w14:textId="5E2DDB33" w:rsidR="008A1C03" w:rsidRPr="008A1C03" w:rsidRDefault="008A1C03" w:rsidP="00B859C8">
            <w:pPr>
              <w:autoSpaceDE w:val="0"/>
              <w:autoSpaceDN w:val="0"/>
              <w:adjustRightInd w:val="0"/>
              <w:spacing w:before="12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proofErr w:type="spellStart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Voeg</w:t>
            </w:r>
            <w:proofErr w:type="spellEnd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hier</w:t>
            </w:r>
            <w:proofErr w:type="spellEnd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of in </w:t>
            </w:r>
            <w:proofErr w:type="spellStart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bijlage</w:t>
            </w:r>
            <w:proofErr w:type="spellEnd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een</w:t>
            </w:r>
            <w:proofErr w:type="spellEnd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</w:t>
            </w:r>
            <w:proofErr w:type="spellStart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bevestiging</w:t>
            </w:r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sbericht</w:t>
            </w:r>
            <w:proofErr w:type="spellEnd"/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 toe </w:t>
            </w:r>
            <w:r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 xml:space="preserve">van </w:t>
            </w:r>
            <w:r w:rsidRPr="008A1C03">
              <w:rPr>
                <w:rFonts w:asciiTheme="majorHAnsi" w:hAnsiTheme="majorHAnsi" w:cstheme="majorHAnsi"/>
                <w:sz w:val="18"/>
                <w:szCs w:val="18"/>
                <w:highlight w:val="yellow"/>
                <w:lang w:val="en-GB"/>
              </w:rPr>
              <w:t>ULDK</w:t>
            </w: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br/>
            </w:r>
          </w:p>
        </w:tc>
      </w:tr>
    </w:tbl>
    <w:p w14:paraId="23069490" w14:textId="77777777" w:rsidR="00186994" w:rsidRDefault="00186994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="Arial" w:hAnsi="Arial" w:cs="Arial"/>
          <w:sz w:val="18"/>
          <w:szCs w:val="18"/>
        </w:rPr>
      </w:pPr>
    </w:p>
    <w:p w14:paraId="0CF576CB" w14:textId="72CEE014" w:rsidR="00DF7091" w:rsidRPr="00DB2ADA" w:rsidRDefault="00DF7091" w:rsidP="00DF7091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4. </w:t>
      </w:r>
      <w:r w:rsidR="009E62BD">
        <w:rPr>
          <w:rFonts w:cstheme="minorHAnsi"/>
          <w:b/>
          <w:szCs w:val="20"/>
        </w:rPr>
        <w:t>TIJDSLIJN</w:t>
      </w:r>
      <w:r>
        <w:rPr>
          <w:rFonts w:cstheme="minorHAnsi"/>
          <w:b/>
          <w:szCs w:val="20"/>
        </w:rPr>
        <w:t xml:space="preserve"> VERVOER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843"/>
        <w:gridCol w:w="2126"/>
        <w:gridCol w:w="2552"/>
      </w:tblGrid>
      <w:tr w:rsidR="000548E1" w:rsidRPr="00313FB9" w14:paraId="1A7E7287" w14:textId="77777777" w:rsidTr="00347284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0C5DFC" w14:textId="13F074BE" w:rsidR="000548E1" w:rsidRPr="00B31102" w:rsidRDefault="00B31102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Container(s) aan lokaal</w:t>
            </w:r>
          </w:p>
        </w:tc>
      </w:tr>
      <w:tr w:rsidR="00DF7091" w:rsidRPr="00313FB9" w14:paraId="7FA09A91" w14:textId="77777777" w:rsidTr="00F93E6D">
        <w:trPr>
          <w:trHeight w:val="408"/>
        </w:trPr>
        <w:tc>
          <w:tcPr>
            <w:tcW w:w="2405" w:type="dxa"/>
            <w:tcBorders>
              <w:bottom w:val="single" w:sz="4" w:space="0" w:color="auto"/>
            </w:tcBorders>
            <w:vAlign w:val="center"/>
          </w:tcPr>
          <w:p w14:paraId="30CFF88E" w14:textId="4D4BB7CC" w:rsidR="00DF7091" w:rsidRPr="00313FB9" w:rsidRDefault="00DF7091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VROEGSTE 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57F396D" w14:textId="1AA5703D" w:rsidR="00DF7091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439062852"/>
                <w:placeholder>
                  <w:docPart w:val="DB65428D44D3464AA6488BD0C4E92719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DF7091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CCADC44" w14:textId="6C1C5067" w:rsidR="00DF7091" w:rsidRPr="00DF7091" w:rsidRDefault="00DF7091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DF70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UITERSTE DATUM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E723D24" w14:textId="18475CB8" w:rsidR="00DF7091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649725825"/>
                <w:placeholder>
                  <w:docPart w:val="002D2B54FFC04D47BEB9CF012CD4A787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DF7091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9E62BD" w:rsidRPr="00313FB9" w14:paraId="38865475" w14:textId="77777777" w:rsidTr="009E62BD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1609E5" w14:textId="5832141B" w:rsidR="009E62BD" w:rsidRPr="00B31102" w:rsidRDefault="00B31102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 xml:space="preserve">ULDK: Tenten ophalen </w:t>
            </w:r>
          </w:p>
        </w:tc>
      </w:tr>
      <w:tr w:rsidR="00C24D49" w:rsidRPr="00313FB9" w14:paraId="2B9FAA51" w14:textId="77777777" w:rsidTr="00F93E6D">
        <w:trPr>
          <w:trHeight w:val="40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0F715" w14:textId="32342DF3" w:rsidR="00C24D49" w:rsidRPr="00C24D49" w:rsidRDefault="00DA4DFF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DATUM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3CFC0" w14:textId="6EE6F213" w:rsidR="00C24D49" w:rsidRPr="00313FB9" w:rsidRDefault="00F50C4D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71040026"/>
                <w:placeholder>
                  <w:docPart w:val="AC1E9E86F516432ABF8CA618733269BD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C24D49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5BA9D" w14:textId="135C9A77" w:rsidR="00C24D49" w:rsidRPr="00C24D49" w:rsidRDefault="00C24D49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C24D4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UUR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C7CE1" w14:textId="63E98FD9" w:rsidR="00C24D49" w:rsidRPr="00313FB9" w:rsidRDefault="00CB2D2A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 xml:space="preserve">Tussen </w:t>
            </w:r>
            <w:r w:rsidR="00C24D49"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C24D49"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instrText xml:space="preserve"> FORMTEXT </w:instrText>
            </w:r>
            <w:r w:rsidR="00C24D49"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r>
            <w:r w:rsidR="00C24D49"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separate"/>
            </w:r>
            <w:r w:rsidR="00C24D49"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="00C24D49"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="00C24D49"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="00C24D49"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="00C24D49"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="00C24D49"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en-GB"/>
              </w:rPr>
              <w:fldChar w:fldCharType="end"/>
            </w: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en 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instrText xml:space="preserve"> FORMTEXT </w:instrTex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separate"/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en-GB"/>
              </w:rPr>
              <w:fldChar w:fldCharType="end"/>
            </w:r>
          </w:p>
        </w:tc>
      </w:tr>
      <w:tr w:rsidR="00197CB3" w:rsidRPr="00B31102" w14:paraId="71386123" w14:textId="77777777" w:rsidTr="00155FDA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83364" w14:textId="2A0D3835" w:rsidR="00197CB3" w:rsidRPr="00B31102" w:rsidRDefault="00B31102" w:rsidP="0034728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Container(s) naar kamp</w:t>
            </w:r>
          </w:p>
        </w:tc>
      </w:tr>
      <w:tr w:rsidR="007E5A11" w:rsidRPr="00313FB9" w14:paraId="02EB46A5" w14:textId="77777777" w:rsidTr="00F93E6D">
        <w:trPr>
          <w:trHeight w:val="40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1410D" w14:textId="5D6C13CD" w:rsidR="007E5A11" w:rsidRDefault="00DA4DFF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DATUM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393FAE" w14:textId="1CA4E79F" w:rsidR="007E5A11" w:rsidRDefault="00F50C4D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523622575"/>
                <w:placeholder>
                  <w:docPart w:val="294FBA0861574527BC14C8E7C5C3C69E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7E5A11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CB347" w14:textId="3A01D1F8" w:rsidR="007E5A11" w:rsidRDefault="007E5A11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GEWENSTE UUR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3366A" w14:textId="1D68C40E" w:rsidR="007E5A11" w:rsidRDefault="007E5A11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197CB3" w:rsidRPr="00313FB9" w14:paraId="03503905" w14:textId="77777777" w:rsidTr="00155FDA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626883" w14:textId="3CDD7964" w:rsidR="00197CB3" w:rsidRPr="00B31102" w:rsidRDefault="00B31102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>Container(s) terug van kamp</w:t>
            </w:r>
          </w:p>
        </w:tc>
      </w:tr>
      <w:tr w:rsidR="00155FDA" w:rsidRPr="00313FB9" w14:paraId="0CA70792" w14:textId="77777777" w:rsidTr="00F93E6D">
        <w:trPr>
          <w:trHeight w:val="40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4E825" w14:textId="45FE7B41" w:rsidR="00155FDA" w:rsidRDefault="00DA4DFF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DATUM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AB5D3" w14:textId="578EA045" w:rsidR="00155FDA" w:rsidRDefault="00F50C4D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524747696"/>
                <w:placeholder>
                  <w:docPart w:val="CC0A9DDF106F4361BA2C3354DC301957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55FDA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E2616" w14:textId="27342C36" w:rsidR="00155FDA" w:rsidRDefault="00155FDA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GEWENSTE UUR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83571" w14:textId="1790EA16" w:rsidR="00155FDA" w:rsidRDefault="00155FDA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155FDA" w:rsidRPr="00313FB9" w14:paraId="05D8D6EC" w14:textId="77777777" w:rsidTr="00155FDA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DDD248" w14:textId="41453B01" w:rsidR="00155FDA" w:rsidRPr="00B31102" w:rsidRDefault="00B31102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="Arial" w:hAnsi="Arial" w:cs="Arial"/>
                <w:bCs/>
                <w:i/>
                <w:iCs/>
                <w:sz w:val="18"/>
                <w:szCs w:val="18"/>
                <w:lang w:val="nl-NL"/>
              </w:rPr>
              <w:t>ULDK: Tenten terug</w:t>
            </w:r>
          </w:p>
        </w:tc>
      </w:tr>
      <w:tr w:rsidR="00155FDA" w:rsidRPr="00313FB9" w14:paraId="12B59B22" w14:textId="77777777" w:rsidTr="00F93E6D">
        <w:trPr>
          <w:trHeight w:val="40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F5AB7" w14:textId="697429A0" w:rsidR="00155FDA" w:rsidRDefault="00DA4DFF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DATUM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7C90A" w14:textId="4AC5E33A" w:rsidR="00155FDA" w:rsidRDefault="00F50C4D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2052497706"/>
                <w:placeholder>
                  <w:docPart w:val="C5C05F96EE8E4E51BC64DBDD7CA0B575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55FDA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86510" w14:textId="2A916DBF" w:rsidR="00155FDA" w:rsidRDefault="00155FDA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24D4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UUR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646C3" w14:textId="1D984F49" w:rsidR="00155FDA" w:rsidRDefault="00CB2D2A" w:rsidP="00155F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nl-NL"/>
              </w:rPr>
              <w:t xml:space="preserve">Tussen 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instrText xml:space="preserve"> FORMTEXT </w:instrTex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separate"/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en-GB"/>
              </w:rPr>
              <w:fldChar w:fldCharType="end"/>
            </w:r>
            <w:r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en 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instrText xml:space="preserve"> FORMTEXT </w:instrTex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fldChar w:fldCharType="separate"/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eastAsia="MS Mincho" w:hAnsiTheme="majorHAnsi" w:cstheme="majorHAnsi"/>
                <w:b/>
                <w:bCs/>
                <w:sz w:val="18"/>
                <w:szCs w:val="18"/>
                <w:lang w:val="nl-NL"/>
              </w:rPr>
              <w:t> </w:t>
            </w: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en-GB"/>
              </w:rPr>
              <w:fldChar w:fldCharType="end"/>
            </w:r>
          </w:p>
        </w:tc>
      </w:tr>
      <w:tr w:rsidR="00155FDA" w:rsidRPr="00313FB9" w14:paraId="280E57D1" w14:textId="77777777" w:rsidTr="00155FDA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890840" w14:textId="1F4D7151" w:rsidR="00155FDA" w:rsidRPr="00B31102" w:rsidRDefault="00B31102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</w:pPr>
            <w:r w:rsidRPr="00B31102">
              <w:rPr>
                <w:rFonts w:asciiTheme="majorHAnsi" w:hAnsiTheme="majorHAnsi" w:cstheme="majorHAnsi"/>
                <w:i/>
                <w:iCs/>
                <w:sz w:val="18"/>
                <w:szCs w:val="18"/>
                <w:lang w:val="nl-NL"/>
              </w:rPr>
              <w:t>Container(s) ophalen aan lokaal na kamp</w:t>
            </w:r>
          </w:p>
        </w:tc>
      </w:tr>
      <w:tr w:rsidR="00155FDA" w:rsidRPr="00313FB9" w14:paraId="73A8CC22" w14:textId="77777777" w:rsidTr="00F93E6D">
        <w:trPr>
          <w:trHeight w:val="408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BC1C3" w14:textId="57EA158B" w:rsidR="00155FDA" w:rsidRDefault="00155FDA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VROEGSTE DATUM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512E9" w14:textId="4A494FDC" w:rsidR="00155FDA" w:rsidRDefault="00F50C4D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826588398"/>
                <w:placeholder>
                  <w:docPart w:val="D2BE52C17CBF4D4294DFA4B206333F9F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55FDA"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3298B" w14:textId="4F4B1E3C" w:rsidR="00155FDA" w:rsidRPr="00C24D49" w:rsidRDefault="00155FDA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DF70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UITERSTE DATUM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D9C7A" w14:textId="0FD3D039" w:rsidR="00155FDA" w:rsidRPr="00313FB9" w:rsidRDefault="00F50C4D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457519696"/>
                <w:placeholder>
                  <w:docPart w:val="08D8C3C17CE54C82BE244DBFE88D42DC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55FDA">
                  <w:rPr>
                    <w:rStyle w:val="Tekstvantijdelijkeaanduiding"/>
                  </w:rPr>
                  <w:t>dd/mm/jjjj</w:t>
                </w:r>
              </w:sdtContent>
            </w:sdt>
          </w:p>
        </w:tc>
      </w:tr>
      <w:tr w:rsidR="00B31102" w:rsidRPr="00313FB9" w14:paraId="0B9F011D" w14:textId="77777777" w:rsidTr="00B31102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D70D8" w14:textId="2320C49E" w:rsidR="00B31102" w:rsidRPr="00575C81" w:rsidRDefault="00DA4DFF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575C8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Geef </w:t>
            </w:r>
            <w:r w:rsidR="00575C8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duidelijk </w:t>
            </w:r>
            <w:r w:rsidRPr="00575C8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aan welke container naar waar moet en wanneer, op basis van bovenstaande tijdslijn, om misverstanden te voorkomen</w:t>
            </w:r>
          </w:p>
        </w:tc>
      </w:tr>
      <w:tr w:rsidR="00B31102" w:rsidRPr="00313FB9" w14:paraId="7AE286C3" w14:textId="77777777" w:rsidTr="00BE25FE">
        <w:trPr>
          <w:trHeight w:val="408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E8149" w14:textId="1CB0626B" w:rsidR="00B31102" w:rsidRDefault="00B31102" w:rsidP="00155FD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1A664A2B" w14:textId="3B239519" w:rsidR="00C46B68" w:rsidRDefault="00C46B68" w:rsidP="00AC417F">
      <w:pPr>
        <w:pStyle w:val="HTekst"/>
        <w:spacing w:after="120"/>
        <w:ind w:right="-539"/>
        <w:rPr>
          <w:rFonts w:cstheme="minorHAnsi"/>
          <w:szCs w:val="20"/>
        </w:rPr>
      </w:pPr>
    </w:p>
    <w:p w14:paraId="5F1BC6A8" w14:textId="32D01D89" w:rsidR="00575C81" w:rsidRPr="00575C81" w:rsidRDefault="00F534F7" w:rsidP="00575C81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5</w:t>
      </w:r>
      <w:r w:rsidR="00575C81">
        <w:rPr>
          <w:rFonts w:cstheme="minorHAnsi"/>
          <w:b/>
          <w:szCs w:val="20"/>
        </w:rPr>
        <w:t>. LOCATIE</w:t>
      </w: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575C81" w14:paraId="0179EAE2" w14:textId="77777777" w:rsidTr="00347284">
        <w:tc>
          <w:tcPr>
            <w:tcW w:w="8926" w:type="dxa"/>
            <w:shd w:val="clear" w:color="auto" w:fill="F2F2F2" w:themeFill="background1" w:themeFillShade="F2"/>
          </w:tcPr>
          <w:p w14:paraId="7AD9680E" w14:textId="51B80406" w:rsidR="00575C81" w:rsidRPr="00542EFC" w:rsidRDefault="00542EFC" w:rsidP="00347284">
            <w:pPr>
              <w:rPr>
                <w:i/>
              </w:rPr>
            </w:pPr>
            <w:r w:rsidRPr="00542EFC">
              <w:rPr>
                <w:i/>
              </w:rPr>
              <w:t>Geef exact aan waar de container(s) geplaatst moeten worden aan de lokalen en op de kampplaats</w:t>
            </w:r>
            <w:r>
              <w:rPr>
                <w:i/>
              </w:rPr>
              <w:t xml:space="preserve">. Maak gebruik van foto’s </w:t>
            </w:r>
            <w:r w:rsidR="00CB2D2A">
              <w:rPr>
                <w:i/>
              </w:rPr>
              <w:t>/</w:t>
            </w:r>
            <w:r>
              <w:rPr>
                <w:i/>
              </w:rPr>
              <w:t xml:space="preserve"> Google </w:t>
            </w:r>
            <w:proofErr w:type="spellStart"/>
            <w:r>
              <w:rPr>
                <w:i/>
              </w:rPr>
              <w:t>Maps</w:t>
            </w:r>
            <w:proofErr w:type="spellEnd"/>
            <w:r w:rsidR="00CB2D2A">
              <w:rPr>
                <w:i/>
              </w:rPr>
              <w:t xml:space="preserve">, zeker indien het om een kampplaats gaat op een weide. </w:t>
            </w:r>
          </w:p>
        </w:tc>
      </w:tr>
      <w:tr w:rsidR="00575C81" w14:paraId="48C7732D" w14:textId="77777777" w:rsidTr="00CB2D2A">
        <w:trPr>
          <w:trHeight w:val="408"/>
        </w:trPr>
        <w:tc>
          <w:tcPr>
            <w:tcW w:w="8926" w:type="dxa"/>
            <w:vAlign w:val="center"/>
          </w:tcPr>
          <w:p w14:paraId="7229CDC2" w14:textId="20D5650D" w:rsidR="00542EFC" w:rsidRPr="00CB2D2A" w:rsidRDefault="00CB2D2A" w:rsidP="0034728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lang w:val="en-GB"/>
              </w:rPr>
            </w:pP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LOKALEN</w:t>
            </w:r>
          </w:p>
        </w:tc>
      </w:tr>
      <w:tr w:rsidR="00CB2D2A" w14:paraId="7C1BDCCF" w14:textId="77777777" w:rsidTr="00347284">
        <w:tc>
          <w:tcPr>
            <w:tcW w:w="8926" w:type="dxa"/>
          </w:tcPr>
          <w:p w14:paraId="78A564E0" w14:textId="5D853C5B" w:rsidR="00CB2D2A" w:rsidRPr="00CB2D2A" w:rsidRDefault="00CB2D2A" w:rsidP="00CB2D2A">
            <w:pPr>
              <w:spacing w:before="240" w:after="24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CB2D2A" w14:paraId="521D5306" w14:textId="77777777" w:rsidTr="00CB2D2A">
        <w:trPr>
          <w:trHeight w:val="408"/>
        </w:trPr>
        <w:tc>
          <w:tcPr>
            <w:tcW w:w="8926" w:type="dxa"/>
            <w:vAlign w:val="center"/>
          </w:tcPr>
          <w:p w14:paraId="1C505D70" w14:textId="344ED11A" w:rsidR="00CB2D2A" w:rsidRPr="00CB2D2A" w:rsidRDefault="00CB2D2A" w:rsidP="00CB2D2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CB2D2A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KAMP</w:t>
            </w:r>
            <w:r w:rsidR="00831182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  <w:t>PLAATS</w:t>
            </w:r>
          </w:p>
        </w:tc>
      </w:tr>
      <w:tr w:rsidR="00CB2D2A" w14:paraId="2A8C5AEF" w14:textId="77777777" w:rsidTr="00347284">
        <w:tc>
          <w:tcPr>
            <w:tcW w:w="8926" w:type="dxa"/>
          </w:tcPr>
          <w:p w14:paraId="081862A0" w14:textId="5FB22E94" w:rsidR="00CB2D2A" w:rsidRPr="00313FB9" w:rsidRDefault="00CB2D2A" w:rsidP="00CB2D2A">
            <w:pPr>
              <w:spacing w:before="240" w:after="24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43EEB6D" w14:textId="42CB34A5" w:rsidR="00831182" w:rsidRDefault="00831182" w:rsidP="00AC417F">
      <w:pPr>
        <w:pStyle w:val="HTekst"/>
        <w:spacing w:after="120"/>
        <w:ind w:right="-539"/>
        <w:rPr>
          <w:rFonts w:cstheme="minorHAnsi"/>
          <w:szCs w:val="20"/>
        </w:rPr>
      </w:pPr>
    </w:p>
    <w:p w14:paraId="08B62571" w14:textId="444C86D8" w:rsidR="008A1C03" w:rsidRDefault="008A1C03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7F8FACC4" w14:textId="17ED5AAF" w:rsidR="00C24D49" w:rsidRPr="00DB2ADA" w:rsidRDefault="00F534F7" w:rsidP="00C24D49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lastRenderedPageBreak/>
        <w:t>6</w:t>
      </w:r>
      <w:r w:rsidR="00C24D49">
        <w:rPr>
          <w:rFonts w:cstheme="minorHAnsi"/>
          <w:b/>
          <w:szCs w:val="20"/>
        </w:rPr>
        <w:t>. CONTACTPERSONEN</w:t>
      </w:r>
    </w:p>
    <w:p w14:paraId="15B49840" w14:textId="01EC5099" w:rsidR="00DF7091" w:rsidRPr="00B85426" w:rsidRDefault="00197CB3" w:rsidP="00AC417F">
      <w:pPr>
        <w:pStyle w:val="HTekst"/>
        <w:spacing w:after="120"/>
        <w:ind w:right="-539"/>
        <w:rPr>
          <w:rFonts w:cstheme="minorHAnsi"/>
          <w:szCs w:val="20"/>
        </w:rPr>
      </w:pPr>
      <w:r>
        <w:rPr>
          <w:rFonts w:cstheme="minorHAnsi"/>
          <w:szCs w:val="20"/>
          <w:lang w:val="nl-NL"/>
        </w:rPr>
        <w:t>Vul de</w:t>
      </w:r>
      <w:r w:rsidR="00B85426" w:rsidRPr="00B85426">
        <w:rPr>
          <w:rFonts w:cstheme="minorHAnsi"/>
          <w:szCs w:val="20"/>
          <w:lang w:val="nl-NL"/>
        </w:rPr>
        <w:t xml:space="preserve"> personen</w:t>
      </w:r>
      <w:r>
        <w:rPr>
          <w:rFonts w:cstheme="minorHAnsi"/>
          <w:szCs w:val="20"/>
          <w:lang w:val="nl-NL"/>
        </w:rPr>
        <w:t xml:space="preserve"> in die in aanloop naar en tijdens het kamp bereikbaar zijn.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2977"/>
        <w:gridCol w:w="1559"/>
        <w:gridCol w:w="1843"/>
      </w:tblGrid>
      <w:tr w:rsidR="00B85426" w:rsidRPr="0001745D" w14:paraId="608F8E50" w14:textId="77777777" w:rsidTr="00347284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AA83D0" w14:textId="1D4BE2FB" w:rsidR="00B85426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LOKAAL</w:t>
            </w:r>
          </w:p>
        </w:tc>
      </w:tr>
      <w:tr w:rsidR="00B85426" w:rsidRPr="0001745D" w14:paraId="3099A4D5" w14:textId="77777777" w:rsidTr="00197CB3">
        <w:trPr>
          <w:trHeight w:val="408"/>
        </w:trPr>
        <w:tc>
          <w:tcPr>
            <w:tcW w:w="2547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3C05DB91" w14:textId="4F8E0E17" w:rsidR="00B85426" w:rsidRPr="00C50FCE" w:rsidRDefault="00197CB3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Voornaam en familienaam</w:t>
            </w:r>
          </w:p>
        </w:tc>
        <w:tc>
          <w:tcPr>
            <w:tcW w:w="2977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47C52649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59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715AABD6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1843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3178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0469B4B" w14:textId="382DA724" w:rsidR="00C46B68" w:rsidRDefault="00C46B68" w:rsidP="00AC417F">
      <w:pPr>
        <w:pStyle w:val="HTekst"/>
        <w:spacing w:after="120"/>
        <w:ind w:right="-539"/>
        <w:rPr>
          <w:rFonts w:cstheme="minorHAnsi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2977"/>
        <w:gridCol w:w="1559"/>
        <w:gridCol w:w="1843"/>
      </w:tblGrid>
      <w:tr w:rsidR="00B85426" w:rsidRPr="0001745D" w14:paraId="5C9B4EF4" w14:textId="77777777" w:rsidTr="00347284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A31CFA" w14:textId="42FF50AA" w:rsidR="00B85426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TRANSPORT</w:t>
            </w:r>
          </w:p>
        </w:tc>
      </w:tr>
      <w:tr w:rsidR="00B85426" w:rsidRPr="0001745D" w14:paraId="690D0C9B" w14:textId="77777777" w:rsidTr="00197CB3">
        <w:trPr>
          <w:trHeight w:val="408"/>
        </w:trPr>
        <w:tc>
          <w:tcPr>
            <w:tcW w:w="2547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4D30BFF4" w14:textId="49635FFA" w:rsidR="00B85426" w:rsidRPr="00C50FCE" w:rsidRDefault="00197CB3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Voornaam en familienaam</w:t>
            </w:r>
          </w:p>
        </w:tc>
        <w:tc>
          <w:tcPr>
            <w:tcW w:w="2977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6240E142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59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6E0E9736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1843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BE495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A71F3CF" w14:textId="34A98667" w:rsidR="00B85426" w:rsidRDefault="00B85426" w:rsidP="00AC417F">
      <w:pPr>
        <w:pStyle w:val="HTekst"/>
        <w:spacing w:after="120"/>
        <w:ind w:right="-539"/>
        <w:rPr>
          <w:rFonts w:cstheme="minorHAnsi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2977"/>
        <w:gridCol w:w="1559"/>
        <w:gridCol w:w="1843"/>
      </w:tblGrid>
      <w:tr w:rsidR="00B85426" w:rsidRPr="0001745D" w14:paraId="47F52890" w14:textId="77777777" w:rsidTr="00347284">
        <w:trPr>
          <w:trHeight w:val="284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4823D" w14:textId="6442453A" w:rsidR="00B85426" w:rsidRDefault="00197CB3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VERANTWOORDELIJKEN </w:t>
            </w:r>
            <w:r w:rsidR="00B85426">
              <w:rPr>
                <w:rFonts w:ascii="Arial" w:hAnsi="Arial" w:cs="Arial"/>
                <w:sz w:val="18"/>
                <w:szCs w:val="18"/>
                <w:lang w:val="nl-NL"/>
              </w:rPr>
              <w:t>KAMP</w:t>
            </w:r>
            <w:r w:rsidR="00416332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 w:rsidR="00416332" w:rsidRPr="001E2990">
              <w:rPr>
                <w:rFonts w:ascii="Arial" w:hAnsi="Arial" w:cs="Arial"/>
                <w:sz w:val="18"/>
                <w:szCs w:val="18"/>
                <w:highlight w:val="yellow"/>
                <w:lang w:val="nl-NL"/>
              </w:rPr>
              <w:t>deze personen zijn ten alle tijden bereikbaar tijdens het kamp</w:t>
            </w:r>
          </w:p>
        </w:tc>
      </w:tr>
      <w:tr w:rsidR="00B85426" w:rsidRPr="0001745D" w14:paraId="5E3CB605" w14:textId="77777777" w:rsidTr="00197CB3">
        <w:trPr>
          <w:trHeight w:val="408"/>
        </w:trPr>
        <w:tc>
          <w:tcPr>
            <w:tcW w:w="2547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3220451" w14:textId="51CEFF0F" w:rsidR="00B85426" w:rsidRPr="00C50FCE" w:rsidRDefault="00197CB3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Voornaam en familienaam</w:t>
            </w:r>
          </w:p>
        </w:tc>
        <w:tc>
          <w:tcPr>
            <w:tcW w:w="29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6B0C4F65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24EC9D4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1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3A1B8D6" w14:textId="77777777" w:rsidR="00B85426" w:rsidRPr="0001745D" w:rsidRDefault="00B85426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B85426" w:rsidRPr="0001745D" w14:paraId="07A0B1C4" w14:textId="77777777" w:rsidTr="00197CB3">
        <w:trPr>
          <w:trHeight w:val="408"/>
        </w:trPr>
        <w:tc>
          <w:tcPr>
            <w:tcW w:w="2547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4FD643EE" w14:textId="7E80189E" w:rsidR="00B85426" w:rsidRPr="00C50FCE" w:rsidRDefault="00197CB3" w:rsidP="00B854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Voornaam en familienaam</w:t>
            </w:r>
          </w:p>
        </w:tc>
        <w:tc>
          <w:tcPr>
            <w:tcW w:w="2977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69F8D77A" w14:textId="260900D2" w:rsidR="00B85426" w:rsidRPr="000A44B8" w:rsidRDefault="00B85426" w:rsidP="00B8542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59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0A6F513E" w14:textId="427138BA" w:rsidR="00B85426" w:rsidRDefault="00B85426" w:rsidP="00B854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1843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7CE8" w14:textId="0C9A1981" w:rsidR="00B85426" w:rsidRPr="000A44B8" w:rsidRDefault="00B85426" w:rsidP="00B8542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0A44B8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0A44B8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33E89FC" w14:textId="77777777" w:rsidR="00C46B68" w:rsidRDefault="00C46B68" w:rsidP="00AC417F">
      <w:pPr>
        <w:pStyle w:val="HTekst"/>
        <w:spacing w:after="120"/>
        <w:ind w:right="-539"/>
        <w:rPr>
          <w:rFonts w:cstheme="minorHAnsi"/>
          <w:szCs w:val="20"/>
        </w:rPr>
      </w:pPr>
    </w:p>
    <w:p w14:paraId="2BB55C8A" w14:textId="6BA43694" w:rsidR="00C46B68" w:rsidRPr="000548E1" w:rsidRDefault="00F534F7" w:rsidP="000548E1">
      <w:pPr>
        <w:pStyle w:val="HTekst"/>
        <w:pBdr>
          <w:bottom w:val="single" w:sz="4" w:space="1" w:color="auto"/>
        </w:pBdr>
        <w:spacing w:after="240" w:line="276" w:lineRule="auto"/>
        <w:ind w:right="-25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7</w:t>
      </w:r>
      <w:r w:rsidR="000548E1">
        <w:rPr>
          <w:rFonts w:cstheme="minorHAnsi"/>
          <w:b/>
          <w:szCs w:val="20"/>
        </w:rPr>
        <w:t>. BEVESTIGING AANVRAAG</w:t>
      </w:r>
    </w:p>
    <w:p w14:paraId="68B835C4" w14:textId="41229446" w:rsidR="00575C81" w:rsidRDefault="00575C81" w:rsidP="00AC417F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  <w:r>
        <w:rPr>
          <w:rFonts w:cstheme="minorHAnsi"/>
          <w:szCs w:val="20"/>
        </w:rPr>
        <w:br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521"/>
      </w:tblGrid>
      <w:tr w:rsidR="00575C81" w:rsidRPr="00FE4FCB" w14:paraId="6650FD43" w14:textId="77777777" w:rsidTr="00347284">
        <w:trPr>
          <w:trHeight w:val="567"/>
        </w:trPr>
        <w:tc>
          <w:tcPr>
            <w:tcW w:w="2405" w:type="dxa"/>
            <w:vAlign w:val="center"/>
          </w:tcPr>
          <w:p w14:paraId="2994EF76" w14:textId="77777777" w:rsidR="00575C81" w:rsidRPr="009055EB" w:rsidRDefault="00575C81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1</w:t>
            </w:r>
          </w:p>
        </w:tc>
        <w:tc>
          <w:tcPr>
            <w:tcW w:w="6521" w:type="dxa"/>
            <w:vAlign w:val="center"/>
          </w:tcPr>
          <w:p w14:paraId="51B34AFF" w14:textId="77777777" w:rsidR="00575C81" w:rsidRPr="009055EB" w:rsidRDefault="00575C81" w:rsidP="00347284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  <w:tr w:rsidR="00575C81" w:rsidRPr="00FE4FCB" w14:paraId="00AC652F" w14:textId="77777777" w:rsidTr="00347284">
        <w:trPr>
          <w:trHeight w:val="567"/>
        </w:trPr>
        <w:tc>
          <w:tcPr>
            <w:tcW w:w="2405" w:type="dxa"/>
            <w:vAlign w:val="center"/>
          </w:tcPr>
          <w:p w14:paraId="4C10F15E" w14:textId="77777777" w:rsidR="00575C81" w:rsidRPr="009055EB" w:rsidRDefault="00575C81" w:rsidP="003472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2</w:t>
            </w:r>
          </w:p>
        </w:tc>
        <w:tc>
          <w:tcPr>
            <w:tcW w:w="6521" w:type="dxa"/>
            <w:vAlign w:val="center"/>
          </w:tcPr>
          <w:p w14:paraId="410890EB" w14:textId="77777777" w:rsidR="00575C81" w:rsidRPr="009055EB" w:rsidRDefault="00575C81" w:rsidP="00347284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</w:tbl>
    <w:p w14:paraId="741CECE2" w14:textId="77777777" w:rsidR="00AC417F" w:rsidRPr="00C50966" w:rsidRDefault="00AC417F" w:rsidP="00AC417F"/>
    <w:p w14:paraId="14B89908" w14:textId="77777777" w:rsidR="008002BD" w:rsidRDefault="008002BD" w:rsidP="00CE1C79">
      <w:pPr>
        <w:pStyle w:val="HTekst"/>
        <w:tabs>
          <w:tab w:val="clear" w:pos="595"/>
        </w:tabs>
        <w:spacing w:line="276" w:lineRule="auto"/>
        <w:ind w:right="-539"/>
        <w:rPr>
          <w:rFonts w:cstheme="minorHAnsi"/>
          <w:b/>
          <w:szCs w:val="20"/>
        </w:rPr>
      </w:pPr>
    </w:p>
    <w:p w14:paraId="08D3965C" w14:textId="77777777" w:rsidR="00C50966" w:rsidRPr="00C50966" w:rsidRDefault="00C50966" w:rsidP="00C50966">
      <w:pPr>
        <w:jc w:val="center"/>
        <w:rPr>
          <w:noProof/>
        </w:rPr>
      </w:pPr>
    </w:p>
    <w:sectPr w:rsidR="00C50966" w:rsidRPr="00C50966" w:rsidSect="008002BD">
      <w:headerReference w:type="default" r:id="rId10"/>
      <w:footerReference w:type="default" r:id="rId11"/>
      <w:pgSz w:w="11906" w:h="16838" w:code="9"/>
      <w:pgMar w:top="1786" w:right="991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0FA02" w14:textId="77777777" w:rsidR="004610C6" w:rsidRDefault="004610C6" w:rsidP="0097541F">
      <w:pPr>
        <w:spacing w:line="240" w:lineRule="auto"/>
      </w:pPr>
      <w:r>
        <w:separator/>
      </w:r>
    </w:p>
  </w:endnote>
  <w:endnote w:type="continuationSeparator" w:id="0">
    <w:p w14:paraId="18ADCFCE" w14:textId="77777777" w:rsidR="004610C6" w:rsidRDefault="004610C6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A801D5A-5651-472D-BC00-618168D77D4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719A3464-605B-4455-B5A5-D2FA0E85C0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15647AB-480A-4D62-84B8-5E92A1BC77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6D4C486C-FC92-4A3A-AC58-09441F2947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F0E6F646-0B09-42C4-B5AA-106F981677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BF449B-7BA7-4243-A8DF-D926D80EA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9BEAE" w14:textId="77777777" w:rsidR="004610C6" w:rsidRDefault="004610C6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B90F3F" wp14:editId="0B8AB8C9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1AA79D" w14:textId="77777777" w:rsidR="004610C6" w:rsidRDefault="004610C6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90F3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741AA79D" w14:textId="77777777" w:rsidR="004610C6" w:rsidRDefault="004610C6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14EAD" w14:textId="77777777" w:rsidR="004610C6" w:rsidRDefault="004610C6" w:rsidP="0097541F">
      <w:pPr>
        <w:spacing w:line="240" w:lineRule="auto"/>
      </w:pPr>
      <w:r>
        <w:separator/>
      </w:r>
    </w:p>
  </w:footnote>
  <w:footnote w:type="continuationSeparator" w:id="0">
    <w:p w14:paraId="2E3BE879" w14:textId="77777777" w:rsidR="004610C6" w:rsidRDefault="004610C6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C1A4E" w14:textId="77777777" w:rsidR="004610C6" w:rsidRDefault="004610C6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80FD38B" wp14:editId="72336BBC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A68"/>
    <w:multiLevelType w:val="hybridMultilevel"/>
    <w:tmpl w:val="56A459CE"/>
    <w:lvl w:ilvl="0" w:tplc="C73616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6DD3"/>
    <w:multiLevelType w:val="hybridMultilevel"/>
    <w:tmpl w:val="318643C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66020F3"/>
    <w:multiLevelType w:val="hybridMultilevel"/>
    <w:tmpl w:val="738E97D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B2E4D"/>
    <w:multiLevelType w:val="hybridMultilevel"/>
    <w:tmpl w:val="9130581A"/>
    <w:lvl w:ilvl="0" w:tplc="36B4266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4088B"/>
    <w:multiLevelType w:val="hybridMultilevel"/>
    <w:tmpl w:val="C360C086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A6D00"/>
    <w:multiLevelType w:val="hybridMultilevel"/>
    <w:tmpl w:val="D33E6ADE"/>
    <w:lvl w:ilvl="0" w:tplc="0813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2CE91D9E"/>
    <w:multiLevelType w:val="hybridMultilevel"/>
    <w:tmpl w:val="A51A5134"/>
    <w:lvl w:ilvl="0" w:tplc="E9C4C1B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75C96"/>
    <w:multiLevelType w:val="hybridMultilevel"/>
    <w:tmpl w:val="8418FE36"/>
    <w:lvl w:ilvl="0" w:tplc="1556CA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37722"/>
    <w:multiLevelType w:val="hybridMultilevel"/>
    <w:tmpl w:val="F39EAAA2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B8CE3F3C">
      <w:numFmt w:val="bullet"/>
      <w:lvlText w:val=""/>
      <w:lvlJc w:val="left"/>
      <w:pPr>
        <w:ind w:left="2271" w:hanging="360"/>
      </w:pPr>
      <w:rPr>
        <w:rFonts w:ascii="Symbol" w:eastAsiaTheme="minorHAnsi" w:hAnsi="Symbol" w:cstheme="minorHAnsi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6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7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9D24284"/>
    <w:multiLevelType w:val="hybridMultilevel"/>
    <w:tmpl w:val="88B02AEA"/>
    <w:lvl w:ilvl="0" w:tplc="C21AE338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1E0EF9"/>
    <w:multiLevelType w:val="hybridMultilevel"/>
    <w:tmpl w:val="11EE53C0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86707"/>
    <w:multiLevelType w:val="hybridMultilevel"/>
    <w:tmpl w:val="80DCDBF2"/>
    <w:lvl w:ilvl="0" w:tplc="1556C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373D4"/>
    <w:multiLevelType w:val="hybridMultilevel"/>
    <w:tmpl w:val="40DA3AC0"/>
    <w:lvl w:ilvl="0" w:tplc="E29C0BB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7D2DC3"/>
    <w:multiLevelType w:val="hybridMultilevel"/>
    <w:tmpl w:val="C958C4BC"/>
    <w:lvl w:ilvl="0" w:tplc="C4DEF1B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D461A"/>
    <w:multiLevelType w:val="hybridMultilevel"/>
    <w:tmpl w:val="14126BE0"/>
    <w:lvl w:ilvl="0" w:tplc="5BEA9E50">
      <w:start w:val="1"/>
      <w:numFmt w:val="bullet"/>
      <w:pStyle w:val="Lijstalinea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8"/>
  </w:num>
  <w:num w:numId="3">
    <w:abstractNumId w:val="27"/>
  </w:num>
  <w:num w:numId="4">
    <w:abstractNumId w:val="14"/>
  </w:num>
  <w:num w:numId="5">
    <w:abstractNumId w:val="28"/>
  </w:num>
  <w:num w:numId="6">
    <w:abstractNumId w:val="35"/>
  </w:num>
  <w:num w:numId="7">
    <w:abstractNumId w:val="21"/>
  </w:num>
  <w:num w:numId="8">
    <w:abstractNumId w:val="2"/>
  </w:num>
  <w:num w:numId="9">
    <w:abstractNumId w:val="6"/>
  </w:num>
  <w:num w:numId="10">
    <w:abstractNumId w:val="3"/>
  </w:num>
  <w:num w:numId="11">
    <w:abstractNumId w:val="37"/>
  </w:num>
  <w:num w:numId="12">
    <w:abstractNumId w:val="24"/>
  </w:num>
  <w:num w:numId="13">
    <w:abstractNumId w:val="33"/>
  </w:num>
  <w:num w:numId="14">
    <w:abstractNumId w:val="1"/>
  </w:num>
  <w:num w:numId="15">
    <w:abstractNumId w:val="17"/>
  </w:num>
  <w:num w:numId="16">
    <w:abstractNumId w:val="10"/>
  </w:num>
  <w:num w:numId="17">
    <w:abstractNumId w:val="31"/>
  </w:num>
  <w:num w:numId="18">
    <w:abstractNumId w:val="15"/>
  </w:num>
  <w:num w:numId="19">
    <w:abstractNumId w:val="5"/>
  </w:num>
  <w:num w:numId="20">
    <w:abstractNumId w:val="22"/>
  </w:num>
  <w:num w:numId="21">
    <w:abstractNumId w:val="41"/>
  </w:num>
  <w:num w:numId="22">
    <w:abstractNumId w:val="7"/>
  </w:num>
  <w:num w:numId="23">
    <w:abstractNumId w:val="18"/>
  </w:num>
  <w:num w:numId="24">
    <w:abstractNumId w:val="11"/>
  </w:num>
  <w:num w:numId="25">
    <w:abstractNumId w:val="39"/>
  </w:num>
  <w:num w:numId="26">
    <w:abstractNumId w:val="42"/>
  </w:num>
  <w:num w:numId="27">
    <w:abstractNumId w:val="44"/>
  </w:num>
  <w:num w:numId="28">
    <w:abstractNumId w:val="4"/>
  </w:num>
  <w:num w:numId="29">
    <w:abstractNumId w:val="45"/>
  </w:num>
  <w:num w:numId="30">
    <w:abstractNumId w:val="29"/>
  </w:num>
  <w:num w:numId="31">
    <w:abstractNumId w:val="8"/>
  </w:num>
  <w:num w:numId="32">
    <w:abstractNumId w:val="32"/>
  </w:num>
  <w:num w:numId="33">
    <w:abstractNumId w:val="13"/>
  </w:num>
  <w:num w:numId="34">
    <w:abstractNumId w:val="23"/>
  </w:num>
  <w:num w:numId="35">
    <w:abstractNumId w:val="0"/>
  </w:num>
  <w:num w:numId="36">
    <w:abstractNumId w:val="25"/>
  </w:num>
  <w:num w:numId="37">
    <w:abstractNumId w:val="34"/>
  </w:num>
  <w:num w:numId="38">
    <w:abstractNumId w:val="19"/>
  </w:num>
  <w:num w:numId="39">
    <w:abstractNumId w:val="43"/>
  </w:num>
  <w:num w:numId="40">
    <w:abstractNumId w:val="36"/>
  </w:num>
  <w:num w:numId="41">
    <w:abstractNumId w:val="40"/>
  </w:num>
  <w:num w:numId="42">
    <w:abstractNumId w:val="12"/>
  </w:num>
  <w:num w:numId="43">
    <w:abstractNumId w:val="30"/>
  </w:num>
  <w:num w:numId="44">
    <w:abstractNumId w:val="16"/>
  </w:num>
  <w:num w:numId="45">
    <w:abstractNumId w:val="9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45BFF"/>
    <w:rsid w:val="0004629C"/>
    <w:rsid w:val="00047108"/>
    <w:rsid w:val="00053AD9"/>
    <w:rsid w:val="000548E1"/>
    <w:rsid w:val="00067970"/>
    <w:rsid w:val="00073C54"/>
    <w:rsid w:val="00077DFA"/>
    <w:rsid w:val="00092AC1"/>
    <w:rsid w:val="000A6058"/>
    <w:rsid w:val="000B2BB4"/>
    <w:rsid w:val="000F2877"/>
    <w:rsid w:val="000F2CDF"/>
    <w:rsid w:val="000F7FEB"/>
    <w:rsid w:val="001158EC"/>
    <w:rsid w:val="00130EB5"/>
    <w:rsid w:val="00141375"/>
    <w:rsid w:val="00147536"/>
    <w:rsid w:val="00155FDA"/>
    <w:rsid w:val="00185F71"/>
    <w:rsid w:val="00186994"/>
    <w:rsid w:val="001875BA"/>
    <w:rsid w:val="001879AB"/>
    <w:rsid w:val="001879B6"/>
    <w:rsid w:val="00197CB3"/>
    <w:rsid w:val="001A04DC"/>
    <w:rsid w:val="001A702C"/>
    <w:rsid w:val="001E0A2A"/>
    <w:rsid w:val="001E2739"/>
    <w:rsid w:val="001E2990"/>
    <w:rsid w:val="001E33F6"/>
    <w:rsid w:val="001E4768"/>
    <w:rsid w:val="001E67A3"/>
    <w:rsid w:val="001E6862"/>
    <w:rsid w:val="001E7B82"/>
    <w:rsid w:val="001F14DE"/>
    <w:rsid w:val="001F6092"/>
    <w:rsid w:val="001F7D49"/>
    <w:rsid w:val="00230F14"/>
    <w:rsid w:val="0024533F"/>
    <w:rsid w:val="00281234"/>
    <w:rsid w:val="00281DE4"/>
    <w:rsid w:val="002873C2"/>
    <w:rsid w:val="002A0E5B"/>
    <w:rsid w:val="002A1A04"/>
    <w:rsid w:val="002B19B7"/>
    <w:rsid w:val="002B27BF"/>
    <w:rsid w:val="002C5330"/>
    <w:rsid w:val="002C6AE4"/>
    <w:rsid w:val="002E6ED3"/>
    <w:rsid w:val="002F3675"/>
    <w:rsid w:val="002F3BE3"/>
    <w:rsid w:val="00317CC7"/>
    <w:rsid w:val="00322A98"/>
    <w:rsid w:val="003275FC"/>
    <w:rsid w:val="00331A5C"/>
    <w:rsid w:val="00370FE8"/>
    <w:rsid w:val="00371106"/>
    <w:rsid w:val="003754C7"/>
    <w:rsid w:val="003831F4"/>
    <w:rsid w:val="003861B0"/>
    <w:rsid w:val="003908D0"/>
    <w:rsid w:val="00395AA4"/>
    <w:rsid w:val="003A65B9"/>
    <w:rsid w:val="003A7259"/>
    <w:rsid w:val="003D015E"/>
    <w:rsid w:val="003D5455"/>
    <w:rsid w:val="003F19AE"/>
    <w:rsid w:val="003F2B18"/>
    <w:rsid w:val="003F7C8D"/>
    <w:rsid w:val="003F7F56"/>
    <w:rsid w:val="004006D2"/>
    <w:rsid w:val="00403247"/>
    <w:rsid w:val="00416332"/>
    <w:rsid w:val="00435B7C"/>
    <w:rsid w:val="0043700C"/>
    <w:rsid w:val="0043766B"/>
    <w:rsid w:val="00441A0A"/>
    <w:rsid w:val="004423C5"/>
    <w:rsid w:val="004546AB"/>
    <w:rsid w:val="00456975"/>
    <w:rsid w:val="004610C6"/>
    <w:rsid w:val="00466688"/>
    <w:rsid w:val="00496080"/>
    <w:rsid w:val="004A5412"/>
    <w:rsid w:val="004B1E81"/>
    <w:rsid w:val="004C5927"/>
    <w:rsid w:val="004E1285"/>
    <w:rsid w:val="004E1601"/>
    <w:rsid w:val="004F2708"/>
    <w:rsid w:val="00501B17"/>
    <w:rsid w:val="00540B2B"/>
    <w:rsid w:val="00542EFC"/>
    <w:rsid w:val="005458B5"/>
    <w:rsid w:val="00552168"/>
    <w:rsid w:val="00552867"/>
    <w:rsid w:val="00566D47"/>
    <w:rsid w:val="00575C81"/>
    <w:rsid w:val="00581724"/>
    <w:rsid w:val="00581D02"/>
    <w:rsid w:val="005A7AED"/>
    <w:rsid w:val="005B3F33"/>
    <w:rsid w:val="005B7408"/>
    <w:rsid w:val="005E3AB7"/>
    <w:rsid w:val="005E6908"/>
    <w:rsid w:val="006121B2"/>
    <w:rsid w:val="00616639"/>
    <w:rsid w:val="00635CDA"/>
    <w:rsid w:val="00637DFF"/>
    <w:rsid w:val="00657CA7"/>
    <w:rsid w:val="00661A9D"/>
    <w:rsid w:val="00663ECB"/>
    <w:rsid w:val="00667C8A"/>
    <w:rsid w:val="00672B77"/>
    <w:rsid w:val="006B389F"/>
    <w:rsid w:val="006C3D7C"/>
    <w:rsid w:val="006C4180"/>
    <w:rsid w:val="006D0047"/>
    <w:rsid w:val="006D2104"/>
    <w:rsid w:val="006F7BDE"/>
    <w:rsid w:val="00707FBF"/>
    <w:rsid w:val="0071550D"/>
    <w:rsid w:val="00716E07"/>
    <w:rsid w:val="007231E0"/>
    <w:rsid w:val="007516CE"/>
    <w:rsid w:val="00762A66"/>
    <w:rsid w:val="00781675"/>
    <w:rsid w:val="00796C05"/>
    <w:rsid w:val="007A1864"/>
    <w:rsid w:val="007A313E"/>
    <w:rsid w:val="007D7C51"/>
    <w:rsid w:val="007E5A11"/>
    <w:rsid w:val="007F0412"/>
    <w:rsid w:val="007F0C2B"/>
    <w:rsid w:val="008002BD"/>
    <w:rsid w:val="00800898"/>
    <w:rsid w:val="00802999"/>
    <w:rsid w:val="008268C8"/>
    <w:rsid w:val="00831182"/>
    <w:rsid w:val="00836578"/>
    <w:rsid w:val="008374DA"/>
    <w:rsid w:val="0084098E"/>
    <w:rsid w:val="008421DC"/>
    <w:rsid w:val="0085543A"/>
    <w:rsid w:val="008758A4"/>
    <w:rsid w:val="00885ADE"/>
    <w:rsid w:val="00886FF0"/>
    <w:rsid w:val="008915A2"/>
    <w:rsid w:val="00893632"/>
    <w:rsid w:val="00897C9C"/>
    <w:rsid w:val="008A1C03"/>
    <w:rsid w:val="008A47C4"/>
    <w:rsid w:val="008D395B"/>
    <w:rsid w:val="008E170E"/>
    <w:rsid w:val="008E6071"/>
    <w:rsid w:val="009160A8"/>
    <w:rsid w:val="009174CF"/>
    <w:rsid w:val="00917BF1"/>
    <w:rsid w:val="0097541F"/>
    <w:rsid w:val="00983A1D"/>
    <w:rsid w:val="009A13AD"/>
    <w:rsid w:val="009A4154"/>
    <w:rsid w:val="009C0460"/>
    <w:rsid w:val="009C3FEE"/>
    <w:rsid w:val="009D168C"/>
    <w:rsid w:val="009D7145"/>
    <w:rsid w:val="009E3616"/>
    <w:rsid w:val="009E53C3"/>
    <w:rsid w:val="009E62BD"/>
    <w:rsid w:val="00A13552"/>
    <w:rsid w:val="00A23875"/>
    <w:rsid w:val="00A46448"/>
    <w:rsid w:val="00A82800"/>
    <w:rsid w:val="00A96394"/>
    <w:rsid w:val="00AA217B"/>
    <w:rsid w:val="00AB4434"/>
    <w:rsid w:val="00AC417F"/>
    <w:rsid w:val="00AD0A85"/>
    <w:rsid w:val="00AD32B0"/>
    <w:rsid w:val="00AE1482"/>
    <w:rsid w:val="00AF79DC"/>
    <w:rsid w:val="00B12EE8"/>
    <w:rsid w:val="00B24730"/>
    <w:rsid w:val="00B31102"/>
    <w:rsid w:val="00B42913"/>
    <w:rsid w:val="00B44ADB"/>
    <w:rsid w:val="00B7195B"/>
    <w:rsid w:val="00B7260A"/>
    <w:rsid w:val="00B85426"/>
    <w:rsid w:val="00B859C8"/>
    <w:rsid w:val="00BB029D"/>
    <w:rsid w:val="00BB1706"/>
    <w:rsid w:val="00BB6E8D"/>
    <w:rsid w:val="00BC2342"/>
    <w:rsid w:val="00BC2F0B"/>
    <w:rsid w:val="00BC6263"/>
    <w:rsid w:val="00BD5837"/>
    <w:rsid w:val="00C24D49"/>
    <w:rsid w:val="00C37469"/>
    <w:rsid w:val="00C44C72"/>
    <w:rsid w:val="00C46B68"/>
    <w:rsid w:val="00C50966"/>
    <w:rsid w:val="00C65205"/>
    <w:rsid w:val="00C7123E"/>
    <w:rsid w:val="00C71A70"/>
    <w:rsid w:val="00CA2836"/>
    <w:rsid w:val="00CB2D2A"/>
    <w:rsid w:val="00CC0DEC"/>
    <w:rsid w:val="00CC25F9"/>
    <w:rsid w:val="00CC2FE9"/>
    <w:rsid w:val="00CD192D"/>
    <w:rsid w:val="00CE1C79"/>
    <w:rsid w:val="00CF674D"/>
    <w:rsid w:val="00CF70C2"/>
    <w:rsid w:val="00D04F00"/>
    <w:rsid w:val="00D1243A"/>
    <w:rsid w:val="00D34860"/>
    <w:rsid w:val="00D60FFB"/>
    <w:rsid w:val="00D66246"/>
    <w:rsid w:val="00D71DA3"/>
    <w:rsid w:val="00D96955"/>
    <w:rsid w:val="00DA4DFF"/>
    <w:rsid w:val="00DA7607"/>
    <w:rsid w:val="00DB2ADA"/>
    <w:rsid w:val="00DB4FBF"/>
    <w:rsid w:val="00DE18F8"/>
    <w:rsid w:val="00DE3557"/>
    <w:rsid w:val="00DE74BB"/>
    <w:rsid w:val="00DF2BFB"/>
    <w:rsid w:val="00DF2D40"/>
    <w:rsid w:val="00DF7091"/>
    <w:rsid w:val="00E03162"/>
    <w:rsid w:val="00E20CC5"/>
    <w:rsid w:val="00E4464F"/>
    <w:rsid w:val="00E46A3A"/>
    <w:rsid w:val="00E53C30"/>
    <w:rsid w:val="00EA7F59"/>
    <w:rsid w:val="00EB7A79"/>
    <w:rsid w:val="00EC3886"/>
    <w:rsid w:val="00EC7702"/>
    <w:rsid w:val="00ED687C"/>
    <w:rsid w:val="00EE3B98"/>
    <w:rsid w:val="00EF1AEB"/>
    <w:rsid w:val="00EF6AF5"/>
    <w:rsid w:val="00F50C4D"/>
    <w:rsid w:val="00F534F7"/>
    <w:rsid w:val="00F5407E"/>
    <w:rsid w:val="00F60345"/>
    <w:rsid w:val="00F668B2"/>
    <w:rsid w:val="00F71A3B"/>
    <w:rsid w:val="00F74004"/>
    <w:rsid w:val="00F903DB"/>
    <w:rsid w:val="00F93E6D"/>
    <w:rsid w:val="00F94C71"/>
    <w:rsid w:val="00FA56E7"/>
    <w:rsid w:val="00FA6CF6"/>
    <w:rsid w:val="00FB5064"/>
    <w:rsid w:val="00FB7191"/>
    <w:rsid w:val="00FC5A2B"/>
    <w:rsid w:val="00FE6710"/>
    <w:rsid w:val="00FF0A73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DA329D4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D7C51"/>
    <w:rPr>
      <w:color w:val="605E5C"/>
      <w:shd w:val="clear" w:color="auto" w:fill="E1DFDD"/>
    </w:rPr>
  </w:style>
  <w:style w:type="paragraph" w:styleId="Lijstalinea">
    <w:name w:val="List Paragraph"/>
    <w:basedOn w:val="HTekst"/>
    <w:uiPriority w:val="34"/>
    <w:qFormat/>
    <w:rsid w:val="00983A1D"/>
    <w:pPr>
      <w:numPr>
        <w:numId w:val="39"/>
      </w:num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after="120" w:line="240" w:lineRule="auto"/>
      <w:ind w:left="1775" w:hanging="357"/>
    </w:pPr>
  </w:style>
  <w:style w:type="paragraph" w:customStyle="1" w:styleId="Reglement">
    <w:name w:val="Reglement"/>
    <w:basedOn w:val="HTekst"/>
    <w:next w:val="HTekst"/>
    <w:link w:val="ReglementChar"/>
    <w:qFormat/>
    <w:rsid w:val="00983A1D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HTekstChar">
    <w:name w:val="H Tekst Char"/>
    <w:basedOn w:val="Standaardalinea-lettertype"/>
    <w:link w:val="HTekst"/>
    <w:rsid w:val="00983A1D"/>
    <w:rPr>
      <w:sz w:val="20"/>
    </w:rPr>
  </w:style>
  <w:style w:type="character" w:customStyle="1" w:styleId="ReglementChar">
    <w:name w:val="Reglement Char"/>
    <w:basedOn w:val="HTekstChar"/>
    <w:link w:val="Reglement"/>
    <w:rsid w:val="00983A1D"/>
    <w:rPr>
      <w:rFonts w:cstheme="minorHAnsi"/>
      <w:b/>
      <w:noProof/>
      <w:sz w:val="20"/>
      <w:lang w:eastAsia="nl-BE"/>
    </w:rPr>
  </w:style>
  <w:style w:type="character" w:styleId="Tekstvantijdelijkeaanduiding">
    <w:name w:val="Placeholder Text"/>
    <w:basedOn w:val="Standaardalinea-lettertype"/>
    <w:uiPriority w:val="99"/>
    <w:semiHidden/>
    <w:rsid w:val="00BB02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386A97D7FC4C54832574319BFD4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EA2899-67C5-4155-AA40-D1184C184F99}"/>
      </w:docPartPr>
      <w:docPartBody>
        <w:p w:rsidR="00B717AB" w:rsidRDefault="00E12B03" w:rsidP="00E12B03">
          <w:pPr>
            <w:pStyle w:val="FD386A97D7FC4C54832574319BFD4E3919"/>
          </w:pPr>
          <w:r w:rsidRPr="000F2CDF">
            <w:rPr>
              <w:lang w:val="nl-NL"/>
            </w:rPr>
            <w:t>Selecteer</w:t>
          </w:r>
        </w:p>
      </w:docPartBody>
    </w:docPart>
    <w:docPart>
      <w:docPartPr>
        <w:name w:val="401111BCC2D44ED68DE537762676DE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8728CB-CD1E-4107-9F99-4538D34137EC}"/>
      </w:docPartPr>
      <w:docPartBody>
        <w:p w:rsidR="00DA6946" w:rsidRDefault="00E12B03" w:rsidP="00E12B03">
          <w:pPr>
            <w:pStyle w:val="401111BCC2D44ED68DE537762676DE614"/>
          </w:pPr>
          <w:r w:rsidRPr="00893632">
            <w:rPr>
              <w:rFonts w:asciiTheme="majorHAnsi" w:hAnsiTheme="majorHAnsi" w:cstheme="majorHAnsi"/>
              <w:sz w:val="18"/>
              <w:szCs w:val="18"/>
              <w:lang w:val="nl-NL"/>
            </w:rPr>
            <w:t>Selecteer</w:t>
          </w:r>
        </w:p>
      </w:docPartBody>
    </w:docPart>
    <w:docPart>
      <w:docPartPr>
        <w:name w:val="00F8B8319CBE4E5FB6B560CE00482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950D65-B3A8-421B-A6D6-D226EE88B83A}"/>
      </w:docPartPr>
      <w:docPartBody>
        <w:p w:rsidR="00DA6946" w:rsidRDefault="00E12B03" w:rsidP="00E12B03">
          <w:pPr>
            <w:pStyle w:val="00F8B8319CBE4E5FB6B560CE00482D644"/>
          </w:pPr>
          <w:r>
            <w:rPr>
              <w:rFonts w:asciiTheme="majorHAnsi" w:hAnsiTheme="majorHAnsi" w:cstheme="majorHAnsi"/>
              <w:sz w:val="18"/>
              <w:szCs w:val="18"/>
              <w:lang w:val="nl-NL"/>
            </w:rPr>
            <w:t>Selecteer</w:t>
          </w:r>
        </w:p>
      </w:docPartBody>
    </w:docPart>
    <w:docPart>
      <w:docPartPr>
        <w:name w:val="DB65428D44D3464AA6488BD0C4E927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515CD-788B-46AE-AE54-90AB1F93A552}"/>
      </w:docPartPr>
      <w:docPartBody>
        <w:p w:rsidR="00DA6946" w:rsidRDefault="00E12B03" w:rsidP="00E12B03">
          <w:pPr>
            <w:pStyle w:val="DB65428D44D3464AA6488BD0C4E92719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002D2B54FFC04D47BEB9CF012CD4A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869351-6672-4A1D-8855-FC4E89B7CBB7}"/>
      </w:docPartPr>
      <w:docPartBody>
        <w:p w:rsidR="00DA6946" w:rsidRDefault="00E12B03" w:rsidP="00E12B03">
          <w:pPr>
            <w:pStyle w:val="002D2B54FFC04D47BEB9CF012CD4A787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AC1E9E86F516432ABF8CA618733269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36BF40-1E3B-422A-AA79-8F519C5D8781}"/>
      </w:docPartPr>
      <w:docPartBody>
        <w:p w:rsidR="00DA6946" w:rsidRDefault="00E12B03" w:rsidP="00E12B03">
          <w:pPr>
            <w:pStyle w:val="AC1E9E86F516432ABF8CA618733269BD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294FBA0861574527BC14C8E7C5C3C6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51B4D6-3D09-4C7D-87F5-B2BB46461248}"/>
      </w:docPartPr>
      <w:docPartBody>
        <w:p w:rsidR="00DA6946" w:rsidRDefault="00E12B03" w:rsidP="00E12B03">
          <w:pPr>
            <w:pStyle w:val="294FBA0861574527BC14C8E7C5C3C69E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CC0A9DDF106F4361BA2C3354DC3019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28B797-D156-40BF-9DE7-7C0D294CBACE}"/>
      </w:docPartPr>
      <w:docPartBody>
        <w:p w:rsidR="00DA6946" w:rsidRDefault="00E12B03" w:rsidP="00E12B03">
          <w:pPr>
            <w:pStyle w:val="CC0A9DDF106F4361BA2C3354DC301957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C5C05F96EE8E4E51BC64DBDD7CA0B5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60240F-5293-47BE-8F75-BFDA93D7CACC}"/>
      </w:docPartPr>
      <w:docPartBody>
        <w:p w:rsidR="00DA6946" w:rsidRDefault="00E12B03" w:rsidP="00E12B03">
          <w:pPr>
            <w:pStyle w:val="C5C05F96EE8E4E51BC64DBDD7CA0B575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D2BE52C17CBF4D4294DFA4B206333F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6FA2FF-0BC8-4214-A4E3-65C228D6255E}"/>
      </w:docPartPr>
      <w:docPartBody>
        <w:p w:rsidR="00DA6946" w:rsidRDefault="00E12B03" w:rsidP="00E12B03">
          <w:pPr>
            <w:pStyle w:val="D2BE52C17CBF4D4294DFA4B206333F9F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08D8C3C17CE54C82BE244DBFE88D4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171EC-3A8A-4300-9D00-9AB61868711C}"/>
      </w:docPartPr>
      <w:docPartBody>
        <w:p w:rsidR="00DA6946" w:rsidRDefault="00E12B03" w:rsidP="00E12B03">
          <w:pPr>
            <w:pStyle w:val="08D8C3C17CE54C82BE244DBFE88D42DC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490F054685164F0283EEA0467ED9CF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A354D3-391B-4695-B40E-14B6020EBA93}"/>
      </w:docPartPr>
      <w:docPartBody>
        <w:p w:rsidR="00DA6946" w:rsidRDefault="00E12B03" w:rsidP="00E12B03">
          <w:pPr>
            <w:pStyle w:val="490F054685164F0283EEA0467ED9CFAF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DA062A3EA29541A693259AA0D846E1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D0FFBF-FF1C-47A3-A9FF-A757BA72BFC6}"/>
      </w:docPartPr>
      <w:docPartBody>
        <w:p w:rsidR="00DA6946" w:rsidRDefault="00E12B03" w:rsidP="00E12B03">
          <w:pPr>
            <w:pStyle w:val="DA062A3EA29541A693259AA0D846E114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810BACBC136E4D64877966B167DB17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D56C50-4939-43B7-B010-9E21044E394E}"/>
      </w:docPartPr>
      <w:docPartBody>
        <w:p w:rsidR="00DA6946" w:rsidRDefault="00E12B03" w:rsidP="00E12B03">
          <w:pPr>
            <w:pStyle w:val="810BACBC136E4D64877966B167DB17C1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78F02F5E868F4D72996BAD9EAF4E99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BFFBE-211E-46F0-87D2-419D0520F3D7}"/>
      </w:docPartPr>
      <w:docPartBody>
        <w:p w:rsidR="00DA6946" w:rsidRDefault="00E12B03" w:rsidP="00E12B03">
          <w:pPr>
            <w:pStyle w:val="78F02F5E868F4D72996BAD9EAF4E99282"/>
          </w:pPr>
          <w:r>
            <w:rPr>
              <w:rStyle w:val="Tekstvantijdelijkeaanduiding"/>
            </w:rPr>
            <w:t>dd/mm/jjjj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06"/>
    <w:rsid w:val="000564A5"/>
    <w:rsid w:val="00436606"/>
    <w:rsid w:val="0047149F"/>
    <w:rsid w:val="00B717AB"/>
    <w:rsid w:val="00DA6946"/>
    <w:rsid w:val="00E1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12B03"/>
    <w:rPr>
      <w:color w:val="808080"/>
    </w:rPr>
  </w:style>
  <w:style w:type="paragraph" w:customStyle="1" w:styleId="FD386A97D7FC4C54832574319BFD4E39">
    <w:name w:val="FD386A97D7FC4C54832574319BFD4E39"/>
    <w:rsid w:val="00436606"/>
  </w:style>
  <w:style w:type="paragraph" w:customStyle="1" w:styleId="A78B4744CD06438C84158ABF282E640F">
    <w:name w:val="A78B4744CD06438C84158ABF282E640F"/>
    <w:rsid w:val="0047149F"/>
  </w:style>
  <w:style w:type="paragraph" w:customStyle="1" w:styleId="4C4F573C2E414DF7BE8B9376612CC464">
    <w:name w:val="4C4F573C2E414DF7BE8B9376612CC464"/>
    <w:rsid w:val="0047149F"/>
  </w:style>
  <w:style w:type="paragraph" w:customStyle="1" w:styleId="FD386A97D7FC4C54832574319BFD4E391">
    <w:name w:val="FD386A97D7FC4C54832574319BFD4E391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C4F573C2E414DF7BE8B9376612CC4641">
    <w:name w:val="4C4F573C2E414DF7BE8B9376612CC4641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2">
    <w:name w:val="FD386A97D7FC4C54832574319BFD4E392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3">
    <w:name w:val="FD386A97D7FC4C54832574319BFD4E393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4">
    <w:name w:val="FD386A97D7FC4C54832574319BFD4E394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5">
    <w:name w:val="FD386A97D7FC4C54832574319BFD4E395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">
    <w:name w:val="88903A5694304CE488FAD2789A79479F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6">
    <w:name w:val="FD386A97D7FC4C54832574319BFD4E396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1">
    <w:name w:val="88903A5694304CE488FAD2789A79479F1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2020592EB0C04179ADF6F2158B38B33A">
    <w:name w:val="2020592EB0C04179ADF6F2158B38B33A"/>
    <w:rsid w:val="0047149F"/>
  </w:style>
  <w:style w:type="paragraph" w:customStyle="1" w:styleId="FD386A97D7FC4C54832574319BFD4E397">
    <w:name w:val="FD386A97D7FC4C54832574319BFD4E397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2">
    <w:name w:val="88903A5694304CE488FAD2789A79479F2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8">
    <w:name w:val="FD386A97D7FC4C54832574319BFD4E398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3">
    <w:name w:val="88903A5694304CE488FAD2789A79479F3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9">
    <w:name w:val="FD386A97D7FC4C54832574319BFD4E399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4">
    <w:name w:val="88903A5694304CE488FAD2789A79479F4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0">
    <w:name w:val="FD386A97D7FC4C54832574319BFD4E3910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5">
    <w:name w:val="88903A5694304CE488FAD2789A79479F5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1">
    <w:name w:val="FD386A97D7FC4C54832574319BFD4E3911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6">
    <w:name w:val="88903A5694304CE488FAD2789A79479F6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2">
    <w:name w:val="FD386A97D7FC4C54832574319BFD4E3912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7">
    <w:name w:val="88903A5694304CE488FAD2789A79479F7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3">
    <w:name w:val="FD386A97D7FC4C54832574319BFD4E3913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8">
    <w:name w:val="88903A5694304CE488FAD2789A79479F8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63CE8660E54B44548DE17B1D8974B228">
    <w:name w:val="63CE8660E54B44548DE17B1D8974B228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4">
    <w:name w:val="FD386A97D7FC4C54832574319BFD4E3914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9">
    <w:name w:val="88903A5694304CE488FAD2789A79479F9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63CE8660E54B44548DE17B1D8974B2281">
    <w:name w:val="63CE8660E54B44548DE17B1D8974B2281"/>
    <w:rsid w:val="0047149F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1394945110FE47168F38214DA0086346">
    <w:name w:val="1394945110FE47168F38214DA0086346"/>
    <w:rsid w:val="000564A5"/>
  </w:style>
  <w:style w:type="paragraph" w:customStyle="1" w:styleId="FD386A97D7FC4C54832574319BFD4E3915">
    <w:name w:val="FD386A97D7FC4C54832574319BFD4E3915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8903A5694304CE488FAD2789A79479F10">
    <w:name w:val="88903A5694304CE488FAD2789A79479F10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58967C155114A819A529A1DBA2E0FAC">
    <w:name w:val="058967C155114A819A529A1DBA2E0FAC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1394945110FE47168F38214DA00863461">
    <w:name w:val="1394945110FE47168F38214DA00863461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EEE245FF96AE489EA11DADC57189668D">
    <w:name w:val="EEE245FF96AE489EA11DADC57189668D"/>
    <w:rsid w:val="000564A5"/>
  </w:style>
  <w:style w:type="paragraph" w:customStyle="1" w:styleId="401111BCC2D44ED68DE537762676DE61">
    <w:name w:val="401111BCC2D44ED68DE537762676DE61"/>
    <w:rsid w:val="000564A5"/>
  </w:style>
  <w:style w:type="paragraph" w:customStyle="1" w:styleId="3DD1D2B01E2C4122BCC2D29C91371467">
    <w:name w:val="3DD1D2B01E2C4122BCC2D29C91371467"/>
    <w:rsid w:val="000564A5"/>
  </w:style>
  <w:style w:type="paragraph" w:customStyle="1" w:styleId="00F8B8319CBE4E5FB6B560CE00482D64">
    <w:name w:val="00F8B8319CBE4E5FB6B560CE00482D64"/>
    <w:rsid w:val="000564A5"/>
  </w:style>
  <w:style w:type="paragraph" w:customStyle="1" w:styleId="FD386A97D7FC4C54832574319BFD4E3916">
    <w:name w:val="FD386A97D7FC4C54832574319BFD4E3916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01111BCC2D44ED68DE537762676DE611">
    <w:name w:val="401111BCC2D44ED68DE537762676DE611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F8B8319CBE4E5FB6B560CE00482D641">
    <w:name w:val="00F8B8319CBE4E5FB6B560CE00482D641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384BDCE376D4276A62B44E684180F57">
    <w:name w:val="C384BDCE376D4276A62B44E684180F57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7">
    <w:name w:val="FD386A97D7FC4C54832574319BFD4E3917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01111BCC2D44ED68DE537762676DE612">
    <w:name w:val="401111BCC2D44ED68DE537762676DE612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F8B8319CBE4E5FB6B560CE00482D642">
    <w:name w:val="00F8B8319CBE4E5FB6B560CE00482D642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384BDCE376D4276A62B44E684180F571">
    <w:name w:val="C384BDCE376D4276A62B44E684180F571"/>
    <w:rsid w:val="000564A5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AE5D5B1452D948EA87033046928F4D1B">
    <w:name w:val="AE5D5B1452D948EA87033046928F4D1B"/>
    <w:rsid w:val="000564A5"/>
  </w:style>
  <w:style w:type="paragraph" w:customStyle="1" w:styleId="BC92C8567C7D469BB2F5D3E1F16572EB">
    <w:name w:val="BC92C8567C7D469BB2F5D3E1F16572EB"/>
    <w:rsid w:val="000564A5"/>
  </w:style>
  <w:style w:type="paragraph" w:customStyle="1" w:styleId="CFDF163FDCCE4F1A8563D6D326FF206C">
    <w:name w:val="CFDF163FDCCE4F1A8563D6D326FF206C"/>
    <w:rsid w:val="000564A5"/>
  </w:style>
  <w:style w:type="paragraph" w:customStyle="1" w:styleId="49C8EEE7DE88429EB9E9C7511953A9D2">
    <w:name w:val="49C8EEE7DE88429EB9E9C7511953A9D2"/>
    <w:rsid w:val="000564A5"/>
  </w:style>
  <w:style w:type="paragraph" w:customStyle="1" w:styleId="BED8F92855B94AF19BB130E718B46778">
    <w:name w:val="BED8F92855B94AF19BB130E718B46778"/>
    <w:rsid w:val="000564A5"/>
  </w:style>
  <w:style w:type="paragraph" w:customStyle="1" w:styleId="DB65428D44D3464AA6488BD0C4E92719">
    <w:name w:val="DB65428D44D3464AA6488BD0C4E92719"/>
    <w:rsid w:val="000564A5"/>
  </w:style>
  <w:style w:type="paragraph" w:customStyle="1" w:styleId="002D2B54FFC04D47BEB9CF012CD4A787">
    <w:name w:val="002D2B54FFC04D47BEB9CF012CD4A787"/>
    <w:rsid w:val="000564A5"/>
  </w:style>
  <w:style w:type="paragraph" w:customStyle="1" w:styleId="AC1E9E86F516432ABF8CA618733269BD">
    <w:name w:val="AC1E9E86F516432ABF8CA618733269BD"/>
    <w:rsid w:val="000564A5"/>
  </w:style>
  <w:style w:type="paragraph" w:customStyle="1" w:styleId="294FBA0861574527BC14C8E7C5C3C69E">
    <w:name w:val="294FBA0861574527BC14C8E7C5C3C69E"/>
    <w:rsid w:val="000564A5"/>
  </w:style>
  <w:style w:type="paragraph" w:customStyle="1" w:styleId="CC0A9DDF106F4361BA2C3354DC301957">
    <w:name w:val="CC0A9DDF106F4361BA2C3354DC301957"/>
    <w:rsid w:val="000564A5"/>
  </w:style>
  <w:style w:type="paragraph" w:customStyle="1" w:styleId="C5C05F96EE8E4E51BC64DBDD7CA0B575">
    <w:name w:val="C5C05F96EE8E4E51BC64DBDD7CA0B575"/>
    <w:rsid w:val="000564A5"/>
  </w:style>
  <w:style w:type="paragraph" w:customStyle="1" w:styleId="D2BE52C17CBF4D4294DFA4B206333F9F">
    <w:name w:val="D2BE52C17CBF4D4294DFA4B206333F9F"/>
    <w:rsid w:val="000564A5"/>
  </w:style>
  <w:style w:type="paragraph" w:customStyle="1" w:styleId="08D8C3C17CE54C82BE244DBFE88D42DC">
    <w:name w:val="08D8C3C17CE54C82BE244DBFE88D42DC"/>
    <w:rsid w:val="000564A5"/>
  </w:style>
  <w:style w:type="paragraph" w:customStyle="1" w:styleId="490F054685164F0283EEA0467ED9CFAF">
    <w:name w:val="490F054685164F0283EEA0467ED9CFAF"/>
    <w:rsid w:val="000564A5"/>
  </w:style>
  <w:style w:type="paragraph" w:customStyle="1" w:styleId="DA062A3EA29541A693259AA0D846E114">
    <w:name w:val="DA062A3EA29541A693259AA0D846E114"/>
    <w:rsid w:val="000564A5"/>
  </w:style>
  <w:style w:type="paragraph" w:customStyle="1" w:styleId="810BACBC136E4D64877966B167DB17C1">
    <w:name w:val="810BACBC136E4D64877966B167DB17C1"/>
    <w:rsid w:val="000564A5"/>
  </w:style>
  <w:style w:type="paragraph" w:customStyle="1" w:styleId="78F02F5E868F4D72996BAD9EAF4E9928">
    <w:name w:val="78F02F5E868F4D72996BAD9EAF4E9928"/>
    <w:rsid w:val="000564A5"/>
  </w:style>
  <w:style w:type="paragraph" w:customStyle="1" w:styleId="FD386A97D7FC4C54832574319BFD4E3918">
    <w:name w:val="FD386A97D7FC4C54832574319BFD4E3918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90F054685164F0283EEA0467ED9CFAF1">
    <w:name w:val="490F054685164F0283EEA0467ED9CFAF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A062A3EA29541A693259AA0D846E1141">
    <w:name w:val="DA062A3EA29541A693259AA0D846E114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10BACBC136E4D64877966B167DB17C11">
    <w:name w:val="810BACBC136E4D64877966B167DB17C1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8F02F5E868F4D72996BAD9EAF4E99281">
    <w:name w:val="78F02F5E868F4D72996BAD9EAF4E9928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01111BCC2D44ED68DE537762676DE613">
    <w:name w:val="401111BCC2D44ED68DE537762676DE613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F8B8319CBE4E5FB6B560CE00482D643">
    <w:name w:val="00F8B8319CBE4E5FB6B560CE00482D643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B65428D44D3464AA6488BD0C4E927191">
    <w:name w:val="DB65428D44D3464AA6488BD0C4E92719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2D2B54FFC04D47BEB9CF012CD4A7871">
    <w:name w:val="002D2B54FFC04D47BEB9CF012CD4A787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AC1E9E86F516432ABF8CA618733269BD1">
    <w:name w:val="AC1E9E86F516432ABF8CA618733269BD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294FBA0861574527BC14C8E7C5C3C69E1">
    <w:name w:val="294FBA0861574527BC14C8E7C5C3C69E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C0A9DDF106F4361BA2C3354DC3019571">
    <w:name w:val="CC0A9DDF106F4361BA2C3354DC301957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5C05F96EE8E4E51BC64DBDD7CA0B5751">
    <w:name w:val="C5C05F96EE8E4E51BC64DBDD7CA0B575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2BE52C17CBF4D4294DFA4B206333F9F1">
    <w:name w:val="D2BE52C17CBF4D4294DFA4B206333F9F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8D8C3C17CE54C82BE244DBFE88D42DC1">
    <w:name w:val="08D8C3C17CE54C82BE244DBFE88D42DC1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D386A97D7FC4C54832574319BFD4E3919">
    <w:name w:val="FD386A97D7FC4C54832574319BFD4E3919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90F054685164F0283EEA0467ED9CFAF2">
    <w:name w:val="490F054685164F0283EEA0467ED9CFAF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A062A3EA29541A693259AA0D846E1142">
    <w:name w:val="DA062A3EA29541A693259AA0D846E114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810BACBC136E4D64877966B167DB17C12">
    <w:name w:val="810BACBC136E4D64877966B167DB17C1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8F02F5E868F4D72996BAD9EAF4E99282">
    <w:name w:val="78F02F5E868F4D72996BAD9EAF4E9928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401111BCC2D44ED68DE537762676DE614">
    <w:name w:val="401111BCC2D44ED68DE537762676DE614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F8B8319CBE4E5FB6B560CE00482D644">
    <w:name w:val="00F8B8319CBE4E5FB6B560CE00482D644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B65428D44D3464AA6488BD0C4E927192">
    <w:name w:val="DB65428D44D3464AA6488BD0C4E92719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02D2B54FFC04D47BEB9CF012CD4A7872">
    <w:name w:val="002D2B54FFC04D47BEB9CF012CD4A787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AC1E9E86F516432ABF8CA618733269BD2">
    <w:name w:val="AC1E9E86F516432ABF8CA618733269BD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294FBA0861574527BC14C8E7C5C3C69E2">
    <w:name w:val="294FBA0861574527BC14C8E7C5C3C69E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C0A9DDF106F4361BA2C3354DC3019572">
    <w:name w:val="CC0A9DDF106F4361BA2C3354DC301957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5C05F96EE8E4E51BC64DBDD7CA0B5752">
    <w:name w:val="C5C05F96EE8E4E51BC64DBDD7CA0B575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D2BE52C17CBF4D4294DFA4B206333F9F2">
    <w:name w:val="D2BE52C17CBF4D4294DFA4B206333F9F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8D8C3C17CE54C82BE244DBFE88D42DC2">
    <w:name w:val="08D8C3C17CE54C82BE244DBFE88D42DC2"/>
    <w:rsid w:val="00E12B03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2319F-0053-4E67-AE23-805F50B8C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282</TotalTime>
  <Pages>4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14</cp:revision>
  <cp:lastPrinted>2018-04-13T06:37:00Z</cp:lastPrinted>
  <dcterms:created xsi:type="dcterms:W3CDTF">2020-01-21T15:43:00Z</dcterms:created>
  <dcterms:modified xsi:type="dcterms:W3CDTF">2020-03-03T09:35:00Z</dcterms:modified>
</cp:coreProperties>
</file>