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4CF" w:rsidRPr="00E73D75" w:rsidRDefault="00B9293E" w:rsidP="00E73D75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ind w:left="1134" w:right="-539"/>
        <w:rPr>
          <w:rFonts w:ascii="Arial" w:hAnsi="Arial" w:cs="Arial"/>
          <w:b/>
          <w:sz w:val="22"/>
        </w:rPr>
      </w:pPr>
      <w:r w:rsidRPr="006E6444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346EF466" wp14:editId="1FA2B750">
                <wp:simplePos x="0" y="0"/>
                <wp:positionH relativeFrom="page">
                  <wp:posOffset>2209289</wp:posOffset>
                </wp:positionH>
                <wp:positionV relativeFrom="page">
                  <wp:posOffset>331393</wp:posOffset>
                </wp:positionV>
                <wp:extent cx="2884349" cy="239340"/>
                <wp:effectExtent l="0" t="0" r="11430" b="2794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349" cy="239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913" w:rsidRPr="00E971D7" w:rsidRDefault="00BB6E8D" w:rsidP="00E971D7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="00B9293E" w:rsidRPr="00B9293E">
                              <w:rPr>
                                <w:rFonts w:ascii="Verdana" w:hAnsi="Verdana"/>
                                <w:b/>
                              </w:rPr>
                              <w:t>PROJECT JEUGDCULTUUR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EF46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3.95pt;margin-top:26.1pt;width:227.1pt;height:18.8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uGHwIAAB0EAAAOAAAAZHJzL2Uyb0RvYy54bWysU9tu2zAMfR+wfxD0vthxsjY14hRdug4D&#10;ugvQ7gMYWY6FSKInKbGzrx8lp2mwvQ3zgyCa1OHhIbm8HYxmB+m8Qlvx6STnTFqBtbLbiv94fni3&#10;4MwHsDVotLLiR+n57ertm2XflbLAFnUtHSMQ68u+q3gbQldmmRetNOAn2ElLzgadgUCm22a1g57Q&#10;jc6KPL/KenR151BI7+nv/ejkq4TfNFKEb03jZWC64sQtpNOlcxPPbLWEcuuga5U40YB/YGFAWUp6&#10;hrqHAGzv1F9QRgmHHpswEWgybBolZKqBqpnmf1Tz1EInUy0kju/OMvn/Byu+Hr47puqKF9NrziwY&#10;atKz3PlwgB0roj5950sKe+ooMAwfcKA+p1p994hi55nFdQt2K++cw76VUBO/aXyZXTwdcXwE2fRf&#10;sKY0sA+YgIbGmSgeycEInfp0PPdGDoEJ+lksFvPZ/IYzQb5idjObp+ZlUL687pwPnyQaFi8Vd9T7&#10;hA6HRx8iGyhfQmIyiw9K69R/bVlPlIvrPB8LQ63q6I1xaRTlWjt2ABqiMIylkeMyyqhAc6yVqfgi&#10;j984WVGNj7ZOWQIoPd6JibYneaIiozZh2AwUGDXbYH0koRyO80r7RZcW3S/OeprVivufe3CSM/3Z&#10;ktjvr68oIQuXhrs0NpcGWEFQVAln43Ud0kKMotxRUxqV9HplcuJKM5hkPO1LHPJLO0W9bvXqNwAA&#10;AP//AwBQSwMEFAAGAAgAAAAhAHqbYCzgAAAACQEAAA8AAABkcnMvZG93bnJldi54bWxMj8FOwzAM&#10;hu9IvENkJG4sXQZ0LU0nBNoBDQQbHDimjWkLjVM12VbeHnOCmy1/+v39xWpyvTjgGDpPGuazBARS&#10;7W1HjYa31/XFEkSIhqzpPaGGbwywKk9PCpNbf6QtHnaxERxCITca2hiHXMpQt+hMmPkBiW8ffnQm&#10;8jo20o7myOGulypJrqUzHfGH1gx412L9tds7Dc8L9dBvnrp1+vK+va8+mw0+qlTr87Pp9gZExCn+&#10;wfCrz+pQslPl92SD6DUsLtOMUQ1XSoFgYJmoOYiKhywDWRbyf4PyBwAA//8DAFBLAQItABQABgAI&#10;AAAAIQC2gziS/gAAAOEBAAATAAAAAAAAAAAAAAAAAAAAAABbQ29udGVudF9UeXBlc10ueG1sUEsB&#10;Ai0AFAAGAAgAAAAhADj9If/WAAAAlAEAAAsAAAAAAAAAAAAAAAAALwEAAF9yZWxzLy5yZWxzUEsB&#10;Ai0AFAAGAAgAAAAhABRI24YfAgAAHQQAAA4AAAAAAAAAAAAAAAAALgIAAGRycy9lMm9Eb2MueG1s&#10;UEsBAi0AFAAGAAgAAAAhAHqbYCzgAAAACQEAAA8AAAAAAAAAAAAAAAAAeQQAAGRycy9kb3ducmV2&#10;LnhtbFBLBQYAAAAABAAEAPMAAACGBQAAAAA=&#10;" filled="f" strokecolor="black [3213]" strokeweight="1pt">
                <v:textbox inset="1.6mm,1.6mm,1.6mm,1.6mm">
                  <w:txbxContent>
                    <w:p w:rsidR="00B42913" w:rsidRPr="00E971D7" w:rsidRDefault="00BB6E8D" w:rsidP="00E971D7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="00B9293E" w:rsidRPr="00B9293E">
                        <w:rPr>
                          <w:rFonts w:ascii="Verdana" w:hAnsi="Verdana"/>
                          <w:b/>
                        </w:rPr>
                        <w:t>PROJECT JEUGDCULTUUR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6F3D42" w:rsidRPr="006E6444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32ADE678" wp14:editId="546F647B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A3DDF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E73D75" w:rsidRPr="006E6444">
        <w:rPr>
          <w:rFonts w:cstheme="minorHAnsi"/>
          <w:b/>
          <w:sz w:val="22"/>
        </w:rPr>
        <w:t>R</w:t>
      </w:r>
      <w:r w:rsidR="00E73D75" w:rsidRPr="00E73D75">
        <w:rPr>
          <w:rFonts w:cstheme="minorHAnsi"/>
          <w:b/>
          <w:sz w:val="22"/>
        </w:rPr>
        <w:t>EGLEMENT</w:t>
      </w:r>
      <w:r w:rsidR="009174CF" w:rsidRPr="00E73D75">
        <w:rPr>
          <w:rFonts w:ascii="Arial" w:hAnsi="Arial" w:cs="Arial"/>
          <w:b/>
          <w:sz w:val="22"/>
        </w:rPr>
        <w:t xml:space="preserve"> </w:t>
      </w:r>
    </w:p>
    <w:p w:rsidR="009174CF" w:rsidRPr="00917954" w:rsidRDefault="009174CF" w:rsidP="0014054F">
      <w:pPr>
        <w:pStyle w:val="HTekst"/>
        <w:tabs>
          <w:tab w:val="clear" w:pos="1786"/>
          <w:tab w:val="left" w:pos="1134"/>
        </w:tabs>
        <w:spacing w:before="120"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AANVRAGER</w:t>
      </w:r>
    </w:p>
    <w:p w:rsidR="00963C28" w:rsidRDefault="00B979F4" w:rsidP="004F3A60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szCs w:val="20"/>
        </w:rPr>
      </w:pPr>
      <w:r w:rsidRPr="00B979F4">
        <w:rPr>
          <w:rFonts w:ascii="Arial" w:hAnsi="Arial" w:cs="Arial"/>
          <w:szCs w:val="20"/>
        </w:rPr>
        <w:t xml:space="preserve">De subsidie kan aangevraagd worden door </w:t>
      </w:r>
      <w:r w:rsidRPr="00B979F4">
        <w:rPr>
          <w:rFonts w:ascii="Arial" w:hAnsi="Arial" w:cs="Arial"/>
          <w:b/>
          <w:szCs w:val="20"/>
        </w:rPr>
        <w:t>individuele jongeren</w:t>
      </w:r>
      <w:r w:rsidRPr="00B979F4">
        <w:rPr>
          <w:rFonts w:ascii="Arial" w:hAnsi="Arial" w:cs="Arial"/>
          <w:szCs w:val="20"/>
        </w:rPr>
        <w:t xml:space="preserve"> (tussen 18 en 25 jaar &amp; gedomicilieerd in Hasselt), een </w:t>
      </w:r>
      <w:r w:rsidRPr="00B979F4">
        <w:rPr>
          <w:rFonts w:ascii="Arial" w:hAnsi="Arial" w:cs="Arial"/>
          <w:b/>
          <w:szCs w:val="20"/>
        </w:rPr>
        <w:t>Hasseltse jeugdorganisatie</w:t>
      </w:r>
      <w:r w:rsidRPr="00B979F4">
        <w:rPr>
          <w:rFonts w:ascii="Arial" w:hAnsi="Arial" w:cs="Arial"/>
          <w:szCs w:val="20"/>
        </w:rPr>
        <w:t xml:space="preserve">  (</w:t>
      </w:r>
      <w:proofErr w:type="spellStart"/>
      <w:r w:rsidRPr="00B979F4">
        <w:rPr>
          <w:rFonts w:ascii="Arial" w:hAnsi="Arial" w:cs="Arial"/>
          <w:szCs w:val="20"/>
        </w:rPr>
        <w:t>jeugd</w:t>
      </w:r>
      <w:r>
        <w:rPr>
          <w:rFonts w:ascii="Arial" w:hAnsi="Arial" w:cs="Arial"/>
          <w:szCs w:val="20"/>
        </w:rPr>
        <w:t>-</w:t>
      </w:r>
      <w:r w:rsidRPr="00B979F4">
        <w:rPr>
          <w:rFonts w:ascii="Arial" w:hAnsi="Arial" w:cs="Arial"/>
          <w:szCs w:val="20"/>
        </w:rPr>
        <w:t>vereniging</w:t>
      </w:r>
      <w:proofErr w:type="spellEnd"/>
      <w:r w:rsidRPr="00B979F4">
        <w:rPr>
          <w:rFonts w:ascii="Arial" w:hAnsi="Arial" w:cs="Arial"/>
          <w:szCs w:val="20"/>
        </w:rPr>
        <w:t xml:space="preserve">, </w:t>
      </w:r>
      <w:proofErr w:type="spellStart"/>
      <w:r w:rsidRPr="00B979F4">
        <w:rPr>
          <w:rFonts w:ascii="Arial" w:hAnsi="Arial" w:cs="Arial"/>
          <w:szCs w:val="20"/>
        </w:rPr>
        <w:t>chrysostomoscomité</w:t>
      </w:r>
      <w:proofErr w:type="spellEnd"/>
      <w:r w:rsidRPr="00B979F4">
        <w:rPr>
          <w:rFonts w:ascii="Arial" w:hAnsi="Arial" w:cs="Arial"/>
          <w:szCs w:val="20"/>
        </w:rPr>
        <w:t xml:space="preserve">, feitelijke vereniging  of vzw, … ) of een </w:t>
      </w:r>
      <w:r w:rsidRPr="00B979F4">
        <w:rPr>
          <w:rFonts w:ascii="Arial" w:hAnsi="Arial" w:cs="Arial"/>
          <w:b/>
          <w:szCs w:val="20"/>
        </w:rPr>
        <w:t xml:space="preserve">erkende studentenvereniging </w:t>
      </w:r>
      <w:r w:rsidRPr="00B979F4">
        <w:rPr>
          <w:rFonts w:ascii="Arial" w:hAnsi="Arial" w:cs="Arial"/>
          <w:szCs w:val="20"/>
        </w:rPr>
        <w:t>van Hasselt &amp; Diepenbeek verbonden aan het hoger onderwijs.</w:t>
      </w:r>
    </w:p>
    <w:p w:rsidR="00B979F4" w:rsidRPr="00917954" w:rsidRDefault="00B979F4" w:rsidP="004F3A60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</w:p>
    <w:p w:rsidR="009174CF" w:rsidRPr="00917954" w:rsidRDefault="009174CF" w:rsidP="0014054F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 xml:space="preserve">VOORWAARDEN </w:t>
      </w:r>
      <w:r w:rsidR="00B979F4">
        <w:rPr>
          <w:rFonts w:ascii="Arial" w:hAnsi="Arial" w:cs="Arial"/>
          <w:b/>
          <w:szCs w:val="20"/>
        </w:rPr>
        <w:t>ACTIVITEIT</w:t>
      </w:r>
    </w:p>
    <w:p w:rsidR="00B979F4" w:rsidRPr="00B979F4" w:rsidRDefault="00B979F4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B979F4">
        <w:rPr>
          <w:rFonts w:ascii="Arial" w:hAnsi="Arial" w:cs="Arial"/>
          <w:szCs w:val="20"/>
        </w:rPr>
        <w:t>Het project houdt één van de volgende kunstvormen in: voordracht, beeldende kunst, fotografie, poëzie, instrumentale/vocale muziek, kleinkunst/cabaret, toneel, dans, poppenspel, kinderanimatie, en andere</w:t>
      </w:r>
      <w:r>
        <w:rPr>
          <w:rFonts w:ascii="Arial" w:hAnsi="Arial" w:cs="Arial"/>
          <w:szCs w:val="20"/>
        </w:rPr>
        <w:t>;</w:t>
      </w:r>
    </w:p>
    <w:p w:rsidR="00B979F4" w:rsidRPr="00B979F4" w:rsidRDefault="00B979F4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 k</w:t>
      </w:r>
      <w:r w:rsidRPr="00B979F4">
        <w:rPr>
          <w:rFonts w:ascii="Arial" w:hAnsi="Arial" w:cs="Arial"/>
          <w:szCs w:val="20"/>
        </w:rPr>
        <w:t>unstvorm is een eigen creatie</w:t>
      </w:r>
      <w:r>
        <w:rPr>
          <w:rFonts w:ascii="Arial" w:hAnsi="Arial" w:cs="Arial"/>
          <w:szCs w:val="20"/>
        </w:rPr>
        <w:t>.</w:t>
      </w:r>
    </w:p>
    <w:p w:rsidR="00B979F4" w:rsidRPr="00B979F4" w:rsidRDefault="00B979F4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Het </w:t>
      </w:r>
      <w:r w:rsidRPr="00B979F4">
        <w:rPr>
          <w:rFonts w:ascii="Arial" w:hAnsi="Arial" w:cs="Arial"/>
          <w:szCs w:val="20"/>
        </w:rPr>
        <w:t>project is hoofdzakelijk gericht op kinderen &amp; jongeren tot 25 jaar</w:t>
      </w:r>
      <w:r>
        <w:rPr>
          <w:rFonts w:ascii="Arial" w:hAnsi="Arial" w:cs="Arial"/>
          <w:szCs w:val="20"/>
        </w:rPr>
        <w:t>.</w:t>
      </w:r>
    </w:p>
    <w:p w:rsidR="00B979F4" w:rsidRPr="00B979F4" w:rsidRDefault="00B979F4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H</w:t>
      </w:r>
      <w:r w:rsidRPr="00B979F4">
        <w:rPr>
          <w:rFonts w:ascii="Arial" w:hAnsi="Arial" w:cs="Arial"/>
          <w:szCs w:val="20"/>
        </w:rPr>
        <w:t xml:space="preserve">et </w:t>
      </w:r>
      <w:r>
        <w:rPr>
          <w:rFonts w:ascii="Arial" w:hAnsi="Arial" w:cs="Arial"/>
          <w:szCs w:val="20"/>
        </w:rPr>
        <w:t xml:space="preserve">project </w:t>
      </w:r>
      <w:r w:rsidRPr="00B979F4">
        <w:rPr>
          <w:rFonts w:ascii="Arial" w:hAnsi="Arial" w:cs="Arial"/>
          <w:szCs w:val="20"/>
        </w:rPr>
        <w:t>is gericht op een ruim publiek (dus niet beperkt tot de eigen organisatie)</w:t>
      </w:r>
      <w:r>
        <w:rPr>
          <w:rFonts w:ascii="Arial" w:hAnsi="Arial" w:cs="Arial"/>
          <w:szCs w:val="20"/>
        </w:rPr>
        <w:t>.</w:t>
      </w:r>
    </w:p>
    <w:p w:rsidR="00B979F4" w:rsidRPr="00B979F4" w:rsidRDefault="00B979F4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Het </w:t>
      </w:r>
      <w:r w:rsidRPr="00B979F4">
        <w:rPr>
          <w:rFonts w:ascii="Arial" w:hAnsi="Arial" w:cs="Arial"/>
          <w:szCs w:val="20"/>
        </w:rPr>
        <w:t>project vindt plaats op Hasselts grondgebied</w:t>
      </w:r>
      <w:r>
        <w:rPr>
          <w:rFonts w:ascii="Arial" w:hAnsi="Arial" w:cs="Arial"/>
          <w:szCs w:val="20"/>
        </w:rPr>
        <w:t>.</w:t>
      </w:r>
    </w:p>
    <w:p w:rsidR="00B979F4" w:rsidRPr="00B979F4" w:rsidRDefault="00B979F4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  <w:r w:rsidRPr="00B979F4">
        <w:rPr>
          <w:rFonts w:ascii="Arial" w:hAnsi="Arial" w:cs="Arial"/>
          <w:szCs w:val="20"/>
        </w:rPr>
        <w:t>Het project mag geen financiële winst nastreven (projecten met een in hoofdzaak commercieel karakter komen niet in aanme</w:t>
      </w:r>
      <w:r>
        <w:rPr>
          <w:rFonts w:ascii="Arial" w:hAnsi="Arial" w:cs="Arial"/>
          <w:szCs w:val="20"/>
        </w:rPr>
        <w:t>r</w:t>
      </w:r>
      <w:r w:rsidRPr="00B979F4">
        <w:rPr>
          <w:rFonts w:ascii="Arial" w:hAnsi="Arial" w:cs="Arial"/>
          <w:szCs w:val="20"/>
        </w:rPr>
        <w:t xml:space="preserve">king) &amp; </w:t>
      </w:r>
      <w:r>
        <w:rPr>
          <w:rFonts w:ascii="Arial" w:hAnsi="Arial" w:cs="Arial"/>
          <w:szCs w:val="20"/>
        </w:rPr>
        <w:t xml:space="preserve">het </w:t>
      </w:r>
      <w:r w:rsidRPr="00B979F4">
        <w:rPr>
          <w:rFonts w:ascii="Arial" w:hAnsi="Arial" w:cs="Arial"/>
          <w:szCs w:val="20"/>
        </w:rPr>
        <w:t>is geen onderdeel van een geldinzamelactie</w:t>
      </w:r>
      <w:r>
        <w:rPr>
          <w:rFonts w:ascii="Arial" w:hAnsi="Arial" w:cs="Arial"/>
          <w:szCs w:val="20"/>
        </w:rPr>
        <w:t>.</w:t>
      </w:r>
    </w:p>
    <w:p w:rsidR="00C50966" w:rsidRPr="00917954" w:rsidRDefault="00C50966" w:rsidP="004F3A60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</w:p>
    <w:p w:rsidR="000E2BEB" w:rsidRPr="00917954" w:rsidRDefault="000E2BEB" w:rsidP="0014054F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VOORWAARDEN SUBSIDIE</w:t>
      </w:r>
    </w:p>
    <w:p w:rsidR="00B979F4" w:rsidRPr="00B979F4" w:rsidRDefault="00B979F4" w:rsidP="0023495A">
      <w:pPr>
        <w:pStyle w:val="Lijstalinea"/>
        <w:numPr>
          <w:ilvl w:val="0"/>
          <w:numId w:val="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right="-539"/>
        <w:contextualSpacing w:val="0"/>
        <w:rPr>
          <w:rFonts w:ascii="Arial" w:hAnsi="Arial" w:cs="Arial"/>
          <w:szCs w:val="20"/>
        </w:rPr>
      </w:pPr>
      <w:r w:rsidRPr="00B979F4">
        <w:rPr>
          <w:rFonts w:ascii="Arial" w:hAnsi="Arial" w:cs="Arial"/>
          <w:szCs w:val="20"/>
        </w:rPr>
        <w:t xml:space="preserve">De aanvrager kan maximaal 1x per jaar een aanvraag project jeugdcultuur indienen. </w:t>
      </w:r>
    </w:p>
    <w:p w:rsidR="00B979F4" w:rsidRPr="00B979F4" w:rsidRDefault="00B979F4" w:rsidP="0023495A">
      <w:pPr>
        <w:pStyle w:val="Lijstalinea"/>
        <w:numPr>
          <w:ilvl w:val="0"/>
          <w:numId w:val="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right="-539"/>
        <w:contextualSpacing w:val="0"/>
        <w:rPr>
          <w:rFonts w:ascii="Arial" w:hAnsi="Arial" w:cs="Arial"/>
          <w:szCs w:val="20"/>
        </w:rPr>
      </w:pPr>
      <w:r w:rsidRPr="00B979F4">
        <w:rPr>
          <w:rFonts w:ascii="Arial" w:hAnsi="Arial" w:cs="Arial"/>
          <w:szCs w:val="20"/>
        </w:rPr>
        <w:t>Op het promotiemateriaal moet het logo van stad Hasselt vermeld worden</w:t>
      </w:r>
      <w:r>
        <w:rPr>
          <w:rFonts w:ascii="Arial" w:hAnsi="Arial" w:cs="Arial"/>
          <w:szCs w:val="20"/>
        </w:rPr>
        <w:t>.</w:t>
      </w:r>
      <w:r w:rsidRPr="00B979F4">
        <w:rPr>
          <w:rFonts w:ascii="Arial" w:hAnsi="Arial" w:cs="Arial"/>
          <w:szCs w:val="20"/>
        </w:rPr>
        <w:t xml:space="preserve"> </w:t>
      </w:r>
    </w:p>
    <w:p w:rsidR="00B979F4" w:rsidRPr="00B979F4" w:rsidRDefault="00B979F4" w:rsidP="0023495A">
      <w:pPr>
        <w:pStyle w:val="Lijstalinea"/>
        <w:numPr>
          <w:ilvl w:val="0"/>
          <w:numId w:val="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right="-539"/>
        <w:contextualSpacing w:val="0"/>
        <w:rPr>
          <w:rFonts w:ascii="Arial" w:hAnsi="Arial" w:cs="Arial"/>
          <w:szCs w:val="20"/>
        </w:rPr>
      </w:pPr>
      <w:r w:rsidRPr="00B979F4">
        <w:rPr>
          <w:rFonts w:ascii="Arial" w:hAnsi="Arial" w:cs="Arial"/>
          <w:szCs w:val="20"/>
        </w:rPr>
        <w:t xml:space="preserve">De organisator </w:t>
      </w:r>
      <w:r w:rsidR="00E73D75">
        <w:rPr>
          <w:rFonts w:ascii="Arial" w:hAnsi="Arial" w:cs="Arial"/>
          <w:szCs w:val="20"/>
        </w:rPr>
        <w:t>voorziet, indien gevraagd, toegang tot de activiteit.</w:t>
      </w:r>
    </w:p>
    <w:p w:rsidR="00C077E6" w:rsidRPr="00917954" w:rsidRDefault="00B979F4" w:rsidP="0023495A">
      <w:pPr>
        <w:pStyle w:val="Lijstalinea"/>
        <w:numPr>
          <w:ilvl w:val="0"/>
          <w:numId w:val="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line="240" w:lineRule="auto"/>
        <w:ind w:right="-539"/>
        <w:rPr>
          <w:rFonts w:ascii="Arial" w:hAnsi="Arial" w:cs="Arial"/>
          <w:bCs/>
          <w:iCs/>
          <w:szCs w:val="20"/>
          <w:lang w:val="nl-NL"/>
        </w:rPr>
      </w:pPr>
      <w:r w:rsidRPr="00B979F4">
        <w:rPr>
          <w:rFonts w:ascii="Arial" w:hAnsi="Arial" w:cs="Arial"/>
          <w:szCs w:val="20"/>
        </w:rPr>
        <w:t>Het project moet een gunstig advies krijgen van de jeugdraad + college van burgemeester en schepenen om in aanmerking te komen voor deze subsidie</w:t>
      </w:r>
      <w:r>
        <w:rPr>
          <w:rFonts w:ascii="Arial" w:hAnsi="Arial" w:cs="Arial"/>
          <w:szCs w:val="20"/>
        </w:rPr>
        <w:t>.</w:t>
      </w:r>
    </w:p>
    <w:p w:rsidR="00B979F4" w:rsidRDefault="00B979F4" w:rsidP="004F3A60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b/>
          <w:szCs w:val="20"/>
        </w:rPr>
      </w:pPr>
    </w:p>
    <w:p w:rsidR="000E2BEB" w:rsidRPr="00917954" w:rsidRDefault="009372D1" w:rsidP="0014054F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BEDRAG SUBSIDIE</w:t>
      </w:r>
    </w:p>
    <w:p w:rsidR="00B979F4" w:rsidRPr="00B979F4" w:rsidRDefault="00B979F4" w:rsidP="0014054F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b/>
          <w:szCs w:val="20"/>
        </w:rPr>
      </w:pPr>
      <w:r w:rsidRPr="00B979F4">
        <w:rPr>
          <w:rFonts w:ascii="Arial" w:hAnsi="Arial" w:cs="Arial"/>
          <w:b/>
          <w:szCs w:val="20"/>
        </w:rPr>
        <w:t xml:space="preserve">50 % van de werkingskosten met een maximum van 500 euro. </w:t>
      </w:r>
    </w:p>
    <w:p w:rsidR="00C077E6" w:rsidRPr="00A75196" w:rsidRDefault="00B979F4" w:rsidP="00B979F4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 w:rsidRPr="00A75196">
        <w:rPr>
          <w:rFonts w:ascii="Arial" w:hAnsi="Arial" w:cs="Arial"/>
          <w:szCs w:val="20"/>
        </w:rPr>
        <w:t>De aanvrager bezorgt kassatickets</w:t>
      </w:r>
      <w:r w:rsidR="00E73D75">
        <w:rPr>
          <w:rFonts w:ascii="Arial" w:hAnsi="Arial" w:cs="Arial"/>
          <w:szCs w:val="20"/>
        </w:rPr>
        <w:t xml:space="preserve"> </w:t>
      </w:r>
      <w:r w:rsidRPr="00A75196">
        <w:rPr>
          <w:rFonts w:ascii="Arial" w:hAnsi="Arial" w:cs="Arial"/>
          <w:szCs w:val="20"/>
        </w:rPr>
        <w:t>/</w:t>
      </w:r>
      <w:r w:rsidR="00E73D75">
        <w:rPr>
          <w:rFonts w:ascii="Arial" w:hAnsi="Arial" w:cs="Arial"/>
          <w:szCs w:val="20"/>
        </w:rPr>
        <w:t xml:space="preserve"> </w:t>
      </w:r>
      <w:r w:rsidRPr="00A75196">
        <w:rPr>
          <w:rFonts w:ascii="Arial" w:hAnsi="Arial" w:cs="Arial"/>
          <w:szCs w:val="20"/>
        </w:rPr>
        <w:t>facturen van het project aan de jeugddienst. Maximaal 2 maanden na controle van de bewijsstukken zorgt de jeugddienst voor de uitbetaling van de subsidie aan individu of organisatie.</w:t>
      </w:r>
      <w:r w:rsidR="00B017DD" w:rsidRPr="00B017DD">
        <w:rPr>
          <w:rFonts w:cstheme="minorHAnsi"/>
          <w:noProof/>
          <w:szCs w:val="20"/>
        </w:rPr>
        <w:t xml:space="preserve"> </w:t>
      </w:r>
      <w:r w:rsidR="00B017DD" w:rsidRPr="00B017DD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4384" behindDoc="1" locked="1" layoutInCell="1" allowOverlap="1" wp14:anchorId="3D48AD53" wp14:editId="282E216B">
            <wp:simplePos x="0" y="0"/>
            <wp:positionH relativeFrom="page">
              <wp:posOffset>-17145</wp:posOffset>
            </wp:positionH>
            <wp:positionV relativeFrom="page">
              <wp:posOffset>16510</wp:posOffset>
            </wp:positionV>
            <wp:extent cx="7557770" cy="106908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selt k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196" w:rsidRDefault="00A75196" w:rsidP="004F3A60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</w:p>
    <w:p w:rsidR="000E2BEB" w:rsidRPr="00917954" w:rsidRDefault="000E2BEB" w:rsidP="0014054F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PROCEDURE</w:t>
      </w:r>
    </w:p>
    <w:p w:rsidR="000E2BEB" w:rsidRDefault="002C6E18" w:rsidP="00AD2C17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bookmarkStart w:id="0" w:name="_Hlk16522336"/>
      <w:r>
        <w:rPr>
          <w:rFonts w:ascii="Arial" w:hAnsi="Arial" w:cs="Arial"/>
          <w:szCs w:val="20"/>
        </w:rPr>
        <w:t>De aanvraag bestaat uit twee delen.</w:t>
      </w:r>
    </w:p>
    <w:p w:rsidR="00F51D2D" w:rsidRPr="00F51D2D" w:rsidRDefault="00AD2C17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DEEL 1</w:t>
      </w:r>
      <w:r w:rsidR="00645466">
        <w:rPr>
          <w:rFonts w:ascii="Arial" w:hAnsi="Arial" w:cs="Arial"/>
          <w:szCs w:val="20"/>
        </w:rPr>
        <w:t xml:space="preserve">: Indienen ten laatste 1 maand voor </w:t>
      </w:r>
      <w:r w:rsidR="00C60AFC">
        <w:rPr>
          <w:rFonts w:ascii="Arial" w:hAnsi="Arial" w:cs="Arial"/>
          <w:szCs w:val="20"/>
        </w:rPr>
        <w:t>projectdatum</w:t>
      </w:r>
    </w:p>
    <w:p w:rsidR="00AD2C17" w:rsidRDefault="00AD2C17" w:rsidP="0023495A">
      <w:pPr>
        <w:pStyle w:val="HTekst"/>
        <w:numPr>
          <w:ilvl w:val="0"/>
          <w:numId w:val="2"/>
        </w:numPr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DEEL 2</w:t>
      </w:r>
      <w:r w:rsidR="00645466">
        <w:rPr>
          <w:rFonts w:ascii="Arial" w:hAnsi="Arial" w:cs="Arial"/>
          <w:szCs w:val="20"/>
        </w:rPr>
        <w:t xml:space="preserve">: Indienen ten laatste 1 maand na </w:t>
      </w:r>
      <w:r w:rsidR="00C60AFC">
        <w:rPr>
          <w:rFonts w:ascii="Arial" w:hAnsi="Arial" w:cs="Arial"/>
          <w:szCs w:val="20"/>
        </w:rPr>
        <w:t>projectdatum</w:t>
      </w:r>
    </w:p>
    <w:p w:rsidR="00F51D2D" w:rsidRDefault="00F51D2D" w:rsidP="00F51D2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</w:p>
    <w:p w:rsidR="00F51D2D" w:rsidRDefault="00F51D2D" w:rsidP="00F51D2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cstheme="minorHAnsi"/>
          <w:szCs w:val="20"/>
        </w:rPr>
        <w:t xml:space="preserve">Mail alle gevraagde </w:t>
      </w:r>
      <w:r w:rsidRPr="00D3631E">
        <w:rPr>
          <w:rFonts w:cstheme="minorHAnsi"/>
          <w:szCs w:val="20"/>
        </w:rPr>
        <w:t xml:space="preserve">documenten naar </w:t>
      </w:r>
      <w:hyperlink r:id="rId9" w:history="1">
        <w:r w:rsidRPr="003B651D">
          <w:rPr>
            <w:rStyle w:val="Hyperlink"/>
            <w:rFonts w:cstheme="minorHAnsi"/>
            <w:szCs w:val="20"/>
          </w:rPr>
          <w:t>jeugdprojecten@hasselt.be</w:t>
        </w:r>
      </w:hyperlink>
      <w:r w:rsidRPr="00F51D2D">
        <w:rPr>
          <w:rStyle w:val="Hyperlink"/>
          <w:rFonts w:cstheme="minorHAnsi"/>
          <w:color w:val="auto"/>
          <w:szCs w:val="20"/>
          <w:u w:val="none"/>
        </w:rPr>
        <w:t>.</w:t>
      </w:r>
    </w:p>
    <w:p w:rsidR="00F51D2D" w:rsidRDefault="00F51D2D" w:rsidP="00F51D2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</w:p>
    <w:p w:rsidR="000E2BEB" w:rsidRPr="00F51D2D" w:rsidRDefault="00F51D2D" w:rsidP="00F51D2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Na controle wordt de aanvraag aan het eind van het kwartaal ingediend ter goedkeuring bij het colleg</w:t>
      </w:r>
      <w:r w:rsidR="0023495A">
        <w:rPr>
          <w:rFonts w:ascii="Arial" w:hAnsi="Arial" w:cs="Arial"/>
          <w:szCs w:val="20"/>
        </w:rPr>
        <w:t>e</w:t>
      </w:r>
      <w:r>
        <w:rPr>
          <w:rFonts w:ascii="Arial" w:hAnsi="Arial" w:cs="Arial"/>
          <w:szCs w:val="20"/>
        </w:rPr>
        <w:t xml:space="preserve"> van burgemeester en schepenen. Bij een gunstig advies wordt de uitbetaling aangevraagd. De jeugddienst houdt de organisator op de hoogte</w:t>
      </w:r>
      <w:bookmarkEnd w:id="0"/>
      <w:r w:rsidR="0023495A">
        <w:rPr>
          <w:rFonts w:ascii="Arial" w:hAnsi="Arial" w:cs="Arial"/>
          <w:szCs w:val="20"/>
        </w:rPr>
        <w:t xml:space="preserve"> van de status van de aanvraag</w:t>
      </w:r>
      <w:r>
        <w:rPr>
          <w:rFonts w:ascii="Arial" w:hAnsi="Arial" w:cs="Arial"/>
          <w:szCs w:val="20"/>
        </w:rPr>
        <w:t>.</w:t>
      </w:r>
      <w:r w:rsidR="00911129" w:rsidRPr="00B017DD"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779EDC99" wp14:editId="2481C64E">
                <wp:simplePos x="0" y="0"/>
                <wp:positionH relativeFrom="page">
                  <wp:posOffset>387927</wp:posOffset>
                </wp:positionH>
                <wp:positionV relativeFrom="page">
                  <wp:posOffset>7970982</wp:posOffset>
                </wp:positionV>
                <wp:extent cx="1691640" cy="2317750"/>
                <wp:effectExtent l="0" t="0" r="3810" b="635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17DD" w:rsidRPr="000D25F7" w:rsidRDefault="00B017DD" w:rsidP="00B017DD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 w:rsidRPr="000D25F7">
                              <w:rPr>
                                <w:b/>
                                <w:sz w:val="15"/>
                              </w:rPr>
                              <w:t>Voor meer info</w:t>
                            </w:r>
                          </w:p>
                          <w:p w:rsidR="00B017DD" w:rsidRPr="000D25F7" w:rsidRDefault="00E73D75" w:rsidP="00B017DD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  <w:r w:rsidR="00B017DD" w:rsidRPr="000D25F7">
                              <w:rPr>
                                <w:sz w:val="15"/>
                              </w:rPr>
                              <w:t xml:space="preserve"> </w:t>
                            </w:r>
                          </w:p>
                          <w:p w:rsidR="00B017DD" w:rsidRPr="000D25F7" w:rsidRDefault="00B017DD" w:rsidP="00B017DD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 w:rsidR="00E73D75"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jeugdprojecten@hasselt.be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DC99" id="_x0000_s1027" type="#_x0000_t202" style="position:absolute;margin-left:30.55pt;margin-top:627.65pt;width:133.2pt;height:182.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6QGgIAABMEAAAOAAAAZHJzL2Uyb0RvYy54bWysU9tu2zAMfR+wfxD0vjjJlnY14hRdugwD&#10;ugvQ7gNoWY6FSKImKbG7ry8lJ2nRvQ3zg0BZ5CF5eLi8HoxmB+mDQlvx2WTKmbQCG2W3Ff/1sHn3&#10;kbMQwTag0cqKP8rAr1dv3yx7V8o5dqgb6RmB2FD2ruJdjK4siiA6aSBM0ElLjy16A5Gufls0HnpC&#10;N7qYT6cXRY++cR6FDIH+3o6PfJXx21aK+KNtg4xMV5xqi/n0+azTWayWUG49uE6JYxnwD1UYUJaS&#10;nqFuIQLbe/UXlFHCY8A2TgSaAttWCZl7oG5m01fd3HfgZO6FyAnuTFP4f7Di++GnZ6qpOA3KgqER&#10;PchdiAfYsXlip3ehJKd7R25x+IQDTTl3Gtwdil1gFtcd2K288R77TkJD1c1SZPEidMQJCaTuv2FD&#10;aWAfMQMNrTeJOiKDETpN6fE8GTlEJlLKi6vZxQd6EvQ2fz+7vFzk2RVQnsKdD/GLRMOSUXFPo8/w&#10;cLgLMZUD5cklZQuoVbNRWueL39Zr7dkBSCab/OUOXrlpy/qKXy3mi4xsMcVnBRkVScZaGeJxmr5R&#10;WImOz7bJLhGUHm2qRNsjP4mSkZw41EMeRCYvcVdj80iEeRxVS1tGRof+D2c9Kbbi4fcevORMf7VE&#10;epL3yfAnoz4ZYAWFVrzmbDTXMa9Bat/iDQ2jVZmm58zHEkl5mb3jliRpv7xnr+ddXj0BAAD//wMA&#10;UEsDBBQABgAIAAAAIQDJNSIU4AAAAAwBAAAPAAAAZHJzL2Rvd25yZXYueG1sTI/LTsMwEEX3SPyD&#10;NUjsqPOQA0rjVFCprIqqFj5gmrhJSjwOsdOGv2dYwXLuHN05U6xm24uLGX3nSEO8iEAYqlzdUaPh&#10;433z8ATCB6Qae0dGw7fxsCpvbwrMa3elvbkcQiO4hHyOGtoQhlxKX7XGol+4wRDvTm60GHgcG1mP&#10;eOVy28skijJpsSO+0OJg1q2pPg+T1bA9q53fVZvTl3KvL5hO67d522l9fzc/L0EEM4c/GH71WR1K&#10;djq6iWoveg1ZHDPJeaJUCoKJNHlUII4cZUmUgiwL+f+J8gcAAP//AwBQSwECLQAUAAYACAAAACEA&#10;toM4kv4AAADhAQAAEwAAAAAAAAAAAAAAAAAAAAAAW0NvbnRlbnRfVHlwZXNdLnhtbFBLAQItABQA&#10;BgAIAAAAIQA4/SH/1gAAAJQBAAALAAAAAAAAAAAAAAAAAC8BAABfcmVscy8ucmVsc1BLAQItABQA&#10;BgAIAAAAIQCwXi6QGgIAABMEAAAOAAAAAAAAAAAAAAAAAC4CAABkcnMvZTJvRG9jLnhtbFBLAQIt&#10;ABQABgAIAAAAIQDJNSIU4AAAAAwBAAAPAAAAAAAAAAAAAAAAAHQEAABkcnMvZG93bnJldi54bWxQ&#10;SwUGAAAAAAQABADzAAAAgQUAAAAA&#10;" stroked="f">
                <v:textbox inset="0,0,0,0">
                  <w:txbxContent>
                    <w:p w:rsidR="00B017DD" w:rsidRPr="000D25F7" w:rsidRDefault="00B017DD" w:rsidP="00B017DD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 w:rsidRPr="000D25F7">
                        <w:rPr>
                          <w:b/>
                          <w:sz w:val="15"/>
                        </w:rPr>
                        <w:t>Voor meer info</w:t>
                      </w:r>
                    </w:p>
                    <w:p w:rsidR="00B017DD" w:rsidRPr="000D25F7" w:rsidRDefault="00E73D75" w:rsidP="00B017DD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  <w:r w:rsidR="00B017DD" w:rsidRPr="000D25F7">
                        <w:rPr>
                          <w:sz w:val="15"/>
                        </w:rPr>
                        <w:t xml:space="preserve"> </w:t>
                      </w:r>
                    </w:p>
                    <w:p w:rsidR="00B017DD" w:rsidRPr="000D25F7" w:rsidRDefault="00B017DD" w:rsidP="00B017DD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 w:rsidR="00E73D75"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jeugdprojecten@hasselt.be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372D1" w:rsidRPr="00917954">
        <w:rPr>
          <w:rFonts w:ascii="Arial" w:hAnsi="Arial" w:cs="Arial"/>
          <w:szCs w:val="20"/>
        </w:rPr>
        <w:t xml:space="preserve">    </w:t>
      </w:r>
    </w:p>
    <w:p w:rsidR="00333DEC" w:rsidRPr="00917954" w:rsidRDefault="00333DEC" w:rsidP="004F3A60">
      <w:pPr>
        <w:autoSpaceDE w:val="0"/>
        <w:autoSpaceDN w:val="0"/>
        <w:adjustRightInd w:val="0"/>
        <w:spacing w:line="240" w:lineRule="auto"/>
        <w:ind w:left="1247" w:right="-539"/>
        <w:jc w:val="both"/>
        <w:rPr>
          <w:rFonts w:ascii="Arial" w:hAnsi="Arial" w:cs="Arial"/>
          <w:b/>
          <w:szCs w:val="20"/>
        </w:rPr>
      </w:pPr>
    </w:p>
    <w:p w:rsidR="00EC3886" w:rsidRPr="001A702C" w:rsidRDefault="00EC3886" w:rsidP="00EC3886">
      <w:pPr>
        <w:pStyle w:val="HTekst"/>
        <w:spacing w:after="120" w:line="276" w:lineRule="auto"/>
        <w:ind w:left="1854"/>
        <w:rPr>
          <w:rFonts w:cstheme="minorHAnsi"/>
          <w:szCs w:val="20"/>
        </w:rPr>
      </w:pPr>
    </w:p>
    <w:p w:rsidR="00DB2ADA" w:rsidRDefault="00DB2ADA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:rsidR="00E73D75" w:rsidRPr="007C4F3E" w:rsidRDefault="00E73D75" w:rsidP="007642E3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823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VRAAGFORMU</w:t>
      </w:r>
      <w:r>
        <w:rPr>
          <w:rFonts w:cstheme="minorHAnsi"/>
          <w:b/>
          <w:sz w:val="22"/>
          <w:szCs w:val="20"/>
        </w:rPr>
        <w:t>LIER</w:t>
      </w:r>
      <w:r w:rsidR="00743529">
        <w:rPr>
          <w:rFonts w:cstheme="minorHAnsi"/>
          <w:b/>
          <w:sz w:val="22"/>
          <w:szCs w:val="20"/>
        </w:rPr>
        <w:t>: DEEL 1</w:t>
      </w:r>
    </w:p>
    <w:p w:rsidR="00DB2ADA" w:rsidRDefault="00DB2ADA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:rsidR="00DB2ADA" w:rsidRPr="00DB2ADA" w:rsidRDefault="00DB2ADA" w:rsidP="007642E3">
      <w:pPr>
        <w:pStyle w:val="HTekst"/>
        <w:pBdr>
          <w:bottom w:val="single" w:sz="4" w:space="1" w:color="auto"/>
        </w:pBdr>
        <w:spacing w:after="120"/>
        <w:ind w:right="-823"/>
        <w:rPr>
          <w:rFonts w:cstheme="minorHAnsi"/>
          <w:b/>
          <w:szCs w:val="20"/>
        </w:rPr>
      </w:pPr>
      <w:r w:rsidRPr="00DB2ADA">
        <w:rPr>
          <w:rFonts w:cstheme="minorHAnsi"/>
          <w:b/>
          <w:szCs w:val="20"/>
        </w:rPr>
        <w:t xml:space="preserve">1. GEGEVENS </w:t>
      </w:r>
      <w:r w:rsidR="00E73D75">
        <w:rPr>
          <w:rFonts w:cstheme="minorHAnsi"/>
          <w:b/>
          <w:szCs w:val="20"/>
        </w:rPr>
        <w:t>ORGANISATOR</w:t>
      </w:r>
    </w:p>
    <w:p w:rsidR="002213AF" w:rsidRDefault="002213AF" w:rsidP="00A92AC7"/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843"/>
        <w:gridCol w:w="992"/>
        <w:gridCol w:w="2410"/>
        <w:gridCol w:w="992"/>
        <w:gridCol w:w="1276"/>
      </w:tblGrid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995284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</w:t>
            </w: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ORGANISATIE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995284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>REKENINGNUMMER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 xml:space="preserve"> organisatie</w:t>
            </w:r>
          </w:p>
        </w:tc>
        <w:tc>
          <w:tcPr>
            <w:tcW w:w="2410" w:type="dxa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>BE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b/>
                <w:sz w:val="18"/>
                <w:szCs w:val="18"/>
                <w:lang w:val="en-GB"/>
              </w:rPr>
              <w:t>BIC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 xml:space="preserve"> code</w:t>
            </w:r>
          </w:p>
        </w:tc>
        <w:tc>
          <w:tcPr>
            <w:tcW w:w="1276" w:type="dxa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6706E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96706E" w:rsidRPr="00995284" w:rsidRDefault="00403B0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BANKREKENING OP NAAM VAN</w:t>
            </w:r>
          </w:p>
        </w:tc>
        <w:tc>
          <w:tcPr>
            <w:tcW w:w="4678" w:type="dxa"/>
            <w:gridSpan w:val="3"/>
            <w:vAlign w:val="center"/>
          </w:tcPr>
          <w:p w:rsidR="0096706E" w:rsidRPr="00313FB9" w:rsidRDefault="00403B0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995284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STRAAT &amp; NUMMER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</w:t>
            </w:r>
            <w:r w:rsidR="0096706E">
              <w:rPr>
                <w:rFonts w:ascii="Arial" w:hAnsi="Arial" w:cs="Arial"/>
                <w:sz w:val="18"/>
                <w:szCs w:val="18"/>
                <w:lang w:val="nl-NL"/>
              </w:rPr>
              <w:t>or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POSTCODE &amp; GEMEENTE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organisat</w:t>
            </w:r>
            <w:r w:rsidR="0096706E">
              <w:rPr>
                <w:rFonts w:ascii="Arial" w:hAnsi="Arial" w:cs="Arial"/>
                <w:sz w:val="18"/>
                <w:szCs w:val="18"/>
                <w:lang w:val="nl-NL"/>
              </w:rPr>
              <w:t>or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684237" w:rsidRDefault="002213A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684237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MEDE-ORGANISATOREN 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313FB9" w:rsidRDefault="002213AF" w:rsidP="009B1EFF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  <w:bookmarkStart w:id="1" w:name="_GoBack"/>
            <w:bookmarkEnd w:id="1"/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684237" w:rsidRDefault="002213AF" w:rsidP="002213A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FACEBOOK </w:t>
            </w:r>
            <w:r w:rsidRPr="002213AF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individu of vereniging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FE4FCB" w:rsidTr="007642E3">
        <w:trPr>
          <w:trHeight w:val="408"/>
        </w:trPr>
        <w:tc>
          <w:tcPr>
            <w:tcW w:w="4106" w:type="dxa"/>
            <w:gridSpan w:val="3"/>
            <w:vAlign w:val="center"/>
          </w:tcPr>
          <w:p w:rsidR="002213AF" w:rsidRPr="00C82E1F" w:rsidRDefault="002213AF" w:rsidP="002213A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WEBSITE </w:t>
            </w:r>
            <w:r w:rsidRPr="002213AF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individu of vereniging</w:t>
            </w:r>
          </w:p>
        </w:tc>
        <w:tc>
          <w:tcPr>
            <w:tcW w:w="4678" w:type="dxa"/>
            <w:gridSpan w:val="3"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70404D" w:rsidTr="007642E3">
        <w:trPr>
          <w:trHeight w:val="284"/>
        </w:trPr>
        <w:tc>
          <w:tcPr>
            <w:tcW w:w="8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213AF" w:rsidRPr="00E837A6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Vul hier de gegevens in van </w:t>
            </w:r>
            <w:r w:rsidR="0096706E">
              <w:rPr>
                <w:rFonts w:cstheme="minorHAnsi"/>
                <w:sz w:val="18"/>
                <w:szCs w:val="18"/>
                <w:lang w:val="nl-NL"/>
              </w:rPr>
              <w:t xml:space="preserve">minstens 1 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>perso</w:t>
            </w:r>
            <w:r w:rsidR="0096706E">
              <w:rPr>
                <w:rFonts w:cstheme="minorHAnsi"/>
                <w:sz w:val="18"/>
                <w:szCs w:val="18"/>
                <w:lang w:val="nl-NL"/>
              </w:rPr>
              <w:t>on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 die instaa</w:t>
            </w:r>
            <w:r w:rsidR="0096706E">
              <w:rPr>
                <w:rFonts w:cstheme="minorHAnsi"/>
                <w:sz w:val="18"/>
                <w:szCs w:val="18"/>
                <w:lang w:val="nl-NL"/>
              </w:rPr>
              <w:t>t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 voor de organisatie van het evenement &amp; meerderjarig </w:t>
            </w:r>
            <w:r w:rsidR="0096706E">
              <w:rPr>
                <w:rFonts w:cstheme="minorHAnsi"/>
                <w:sz w:val="18"/>
                <w:szCs w:val="18"/>
                <w:lang w:val="nl-NL"/>
              </w:rPr>
              <w:t>is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. </w:t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1</w:t>
            </w:r>
          </w:p>
        </w:tc>
        <w:tc>
          <w:tcPr>
            <w:tcW w:w="1843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" w:name="Text24"/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  <w:bookmarkEnd w:id="2"/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</w:t>
            </w:r>
            <w:r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2213AF" w:rsidRPr="00995284" w:rsidRDefault="0096706E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2</w:t>
            </w:r>
          </w:p>
        </w:tc>
        <w:tc>
          <w:tcPr>
            <w:tcW w:w="1843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2213AF" w:rsidRPr="00176A8F" w:rsidTr="007642E3">
        <w:trPr>
          <w:trHeight w:val="408"/>
        </w:trPr>
        <w:tc>
          <w:tcPr>
            <w:tcW w:w="1271" w:type="dxa"/>
            <w:vMerge/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843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2213AF" w:rsidRPr="00995284" w:rsidRDefault="0096706E" w:rsidP="002213A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Rijksregisternummer</w:t>
            </w:r>
          </w:p>
        </w:tc>
        <w:tc>
          <w:tcPr>
            <w:tcW w:w="5670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2213AF" w:rsidRPr="00995284" w:rsidRDefault="002213AF" w:rsidP="002213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403B0F" w:rsidRDefault="00403B0F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Cs w:val="20"/>
        </w:rPr>
      </w:pPr>
    </w:p>
    <w:p w:rsidR="00403B0F" w:rsidRPr="00DB2ADA" w:rsidRDefault="009924BB" w:rsidP="007642E3">
      <w:pPr>
        <w:pStyle w:val="HTekst"/>
        <w:pBdr>
          <w:bottom w:val="single" w:sz="4" w:space="1" w:color="auto"/>
        </w:pBdr>
        <w:spacing w:after="120"/>
        <w:ind w:right="-823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2</w:t>
      </w:r>
      <w:r w:rsidR="00403B0F" w:rsidRPr="00DB2ADA">
        <w:rPr>
          <w:rFonts w:cstheme="minorHAnsi"/>
          <w:b/>
          <w:szCs w:val="20"/>
        </w:rPr>
        <w:t xml:space="preserve">. GEGEVENS </w:t>
      </w:r>
      <w:r w:rsidR="00403B0F">
        <w:rPr>
          <w:rFonts w:cstheme="minorHAnsi"/>
          <w:b/>
          <w:szCs w:val="20"/>
        </w:rPr>
        <w:t>PROJECT JEUGDCULTUUR</w:t>
      </w:r>
    </w:p>
    <w:p w:rsidR="00403B0F" w:rsidRPr="00403B0F" w:rsidRDefault="00403B0F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b/>
          <w:sz w:val="16"/>
          <w:szCs w:val="16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844"/>
        <w:gridCol w:w="2267"/>
        <w:gridCol w:w="1984"/>
      </w:tblGrid>
      <w:tr w:rsidR="00403B0F" w:rsidRPr="00882047" w:rsidTr="007642E3">
        <w:trPr>
          <w:trHeight w:val="40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03B0F" w:rsidRPr="00C82E1F" w:rsidRDefault="00403B0F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PROJECT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03B0F" w:rsidRPr="00882047" w:rsidRDefault="003E2685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E2685" w:rsidRPr="00882047" w:rsidTr="007642E3">
        <w:trPr>
          <w:trHeight w:val="408"/>
        </w:trPr>
        <w:tc>
          <w:tcPr>
            <w:tcW w:w="26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E2685" w:rsidRPr="00C82E1F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DATUM PROJECT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nl-NL"/>
            </w:rPr>
            <w:id w:val="-1037042469"/>
            <w:placeholder>
              <w:docPart w:val="5E4837760D5B4638AA0156334C37CB79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6095" w:type="dxa"/>
                <w:gridSpan w:val="3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single" w:sz="4" w:space="0" w:color="auto"/>
                </w:tcBorders>
                <w:vAlign w:val="center"/>
              </w:tcPr>
              <w:p w:rsidR="003E2685" w:rsidRPr="00995284" w:rsidRDefault="003E2685" w:rsidP="003E2685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3B651D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3E2685" w:rsidRPr="00995284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BEGINUUR</w:t>
            </w:r>
          </w:p>
        </w:tc>
        <w:tc>
          <w:tcPr>
            <w:tcW w:w="184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26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D266B0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D266B0">
              <w:rPr>
                <w:rFonts w:ascii="Arial" w:hAnsi="Arial" w:cs="Arial"/>
                <w:b/>
                <w:sz w:val="18"/>
                <w:szCs w:val="18"/>
                <w:lang w:val="nl-NL"/>
              </w:rPr>
              <w:t>EINDUUR</w:t>
            </w:r>
          </w:p>
        </w:tc>
        <w:tc>
          <w:tcPr>
            <w:tcW w:w="198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E2685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C82E1F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LOCATIE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3E2685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3E2685" w:rsidRPr="00C82E1F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ADRES LOCATIE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3E2685" w:rsidRPr="00995284" w:rsidRDefault="003E2685" w:rsidP="003E268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A1D4D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6A1D4D" w:rsidRPr="00C82E1F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BEOOGD DOELPUBLIEK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6A1D4D" w:rsidRPr="00995284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A1D4D" w:rsidRPr="00D266B0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6A1D4D" w:rsidRPr="006A1D4D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INHOUD &amp; DOEL </w:t>
            </w:r>
            <w:r w:rsidRPr="006A1D4D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project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6A1D4D" w:rsidRPr="00D266B0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A1D4D" w:rsidRPr="00995284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6A1D4D" w:rsidRPr="00684237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INKOMPRIJS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6A1D4D" w:rsidRPr="00995284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A1D4D" w:rsidRPr="00995284" w:rsidTr="007642E3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:rsidR="006A1D4D" w:rsidRPr="00684237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LINK </w:t>
            </w:r>
            <w:r w:rsidRPr="006A1D4D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>facebook</w:t>
            </w:r>
            <w:r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 xml:space="preserve"> en/of</w:t>
            </w:r>
            <w:r w:rsidRPr="006A1D4D">
              <w:rPr>
                <w:rFonts w:ascii="Arial" w:hAnsi="Arial" w:cs="Arial"/>
                <w:i/>
                <w:color w:val="000000"/>
                <w:sz w:val="18"/>
                <w:szCs w:val="18"/>
                <w:lang w:val="nl-NL"/>
              </w:rPr>
              <w:t xml:space="preserve"> website</w:t>
            </w:r>
          </w:p>
        </w:tc>
        <w:tc>
          <w:tcPr>
            <w:tcW w:w="6095" w:type="dxa"/>
            <w:gridSpan w:val="3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D4D" w:rsidRPr="00995284" w:rsidRDefault="006A1D4D" w:rsidP="006A1D4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br/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D3631E" w:rsidRPr="00DB2ADA" w:rsidRDefault="009924BB" w:rsidP="00AD0D18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3</w:t>
      </w:r>
      <w:r w:rsidR="00D3631E" w:rsidRPr="00DB2ADA">
        <w:rPr>
          <w:rFonts w:cstheme="minorHAnsi"/>
          <w:b/>
          <w:szCs w:val="20"/>
        </w:rPr>
        <w:t xml:space="preserve">. </w:t>
      </w:r>
      <w:r w:rsidR="00D3631E">
        <w:rPr>
          <w:rFonts w:cstheme="minorHAnsi"/>
          <w:b/>
          <w:szCs w:val="20"/>
        </w:rPr>
        <w:t>BEWIJSMATERIAAL</w:t>
      </w:r>
    </w:p>
    <w:p w:rsidR="00877B5A" w:rsidRDefault="00877B5A" w:rsidP="00877B5A">
      <w:pPr>
        <w:pStyle w:val="HTekst"/>
        <w:spacing w:after="120" w:line="276" w:lineRule="auto"/>
        <w:ind w:right="-539"/>
        <w:rPr>
          <w:rFonts w:cstheme="minorHAnsi"/>
          <w:b/>
          <w:szCs w:val="20"/>
        </w:rPr>
      </w:pPr>
      <w:r>
        <w:rPr>
          <w:rFonts w:cstheme="minorHAnsi"/>
          <w:szCs w:val="20"/>
        </w:rPr>
        <w:lastRenderedPageBreak/>
        <w:t xml:space="preserve">Mail </w:t>
      </w:r>
      <w:r w:rsidR="00E751B8">
        <w:rPr>
          <w:rFonts w:cstheme="minorHAnsi"/>
          <w:szCs w:val="20"/>
        </w:rPr>
        <w:t>alle gevraagde</w:t>
      </w:r>
      <w:r>
        <w:rPr>
          <w:rFonts w:cstheme="minorHAnsi"/>
          <w:szCs w:val="20"/>
        </w:rPr>
        <w:t xml:space="preserve"> </w:t>
      </w:r>
      <w:r w:rsidRPr="00D3631E">
        <w:rPr>
          <w:rFonts w:cstheme="minorHAnsi"/>
          <w:szCs w:val="20"/>
        </w:rPr>
        <w:t xml:space="preserve">documenten naar </w:t>
      </w:r>
      <w:hyperlink r:id="rId10" w:history="1">
        <w:r w:rsidRPr="003B651D">
          <w:rPr>
            <w:rStyle w:val="Hyperlink"/>
            <w:rFonts w:cstheme="minorHAnsi"/>
            <w:szCs w:val="20"/>
          </w:rPr>
          <w:t>jeugdprojecten@hasselt.be</w:t>
        </w:r>
      </w:hyperlink>
      <w:r>
        <w:rPr>
          <w:rFonts w:cstheme="minorHAnsi"/>
          <w:szCs w:val="20"/>
        </w:rPr>
        <w:t>.</w:t>
      </w:r>
    </w:p>
    <w:p w:rsidR="00877B5A" w:rsidRPr="00D43146" w:rsidRDefault="00877B5A" w:rsidP="00877B5A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 w:rsidRPr="00D3631E">
        <w:rPr>
          <w:rFonts w:cstheme="minorHAnsi"/>
          <w:b/>
          <w:szCs w:val="20"/>
        </w:rPr>
        <w:t>DEEL 1</w:t>
      </w:r>
      <w:r>
        <w:rPr>
          <w:rFonts w:cstheme="minorHAnsi"/>
          <w:b/>
          <w:szCs w:val="20"/>
        </w:rPr>
        <w:t xml:space="preserve"> </w:t>
      </w:r>
      <w:r w:rsidR="00E22F22">
        <w:rPr>
          <w:rFonts w:cstheme="minorHAnsi"/>
          <w:b/>
          <w:szCs w:val="20"/>
        </w:rPr>
        <w:t xml:space="preserve">AANVRAAG </w:t>
      </w:r>
      <w:r>
        <w:rPr>
          <w:rFonts w:cstheme="minorHAnsi"/>
          <w:b/>
          <w:szCs w:val="20"/>
        </w:rPr>
        <w:t>–</w:t>
      </w:r>
      <w:r w:rsidRPr="00D3631E">
        <w:rPr>
          <w:rFonts w:cstheme="minorHAnsi"/>
          <w:b/>
          <w:szCs w:val="20"/>
        </w:rPr>
        <w:t xml:space="preserve"> </w:t>
      </w:r>
      <w:r w:rsidRPr="00D43146">
        <w:rPr>
          <w:rFonts w:cstheme="minorHAnsi"/>
          <w:szCs w:val="20"/>
          <w:highlight w:val="yellow"/>
        </w:rPr>
        <w:t xml:space="preserve">Indienen ten laatste 1 maand voor </w:t>
      </w:r>
      <w:r w:rsidR="00457433">
        <w:rPr>
          <w:rFonts w:cstheme="minorHAnsi"/>
          <w:szCs w:val="20"/>
          <w:highlight w:val="yellow"/>
        </w:rPr>
        <w:t>project</w:t>
      </w:r>
      <w:r w:rsidRPr="00D43146">
        <w:rPr>
          <w:rFonts w:cstheme="minorHAnsi"/>
          <w:szCs w:val="20"/>
          <w:highlight w:val="yellow"/>
        </w:rPr>
        <w:t>datum</w:t>
      </w:r>
      <w:r w:rsidRPr="00D43146">
        <w:rPr>
          <w:rFonts w:cstheme="minorHAnsi"/>
          <w:szCs w:val="20"/>
        </w:rPr>
        <w:t xml:space="preserve"> </w:t>
      </w:r>
    </w:p>
    <w:p w:rsidR="00D86193" w:rsidRDefault="00D86193" w:rsidP="00D86193">
      <w:pPr>
        <w:pStyle w:val="HTekst"/>
        <w:numPr>
          <w:ilvl w:val="0"/>
          <w:numId w:val="5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bookmarkStart w:id="3" w:name="_Hlk16523279"/>
      <w:r>
        <w:rPr>
          <w:rFonts w:cstheme="minorHAnsi"/>
          <w:szCs w:val="20"/>
        </w:rPr>
        <w:t>Digitaal ingevuld aanvraagformulier</w:t>
      </w:r>
    </w:p>
    <w:p w:rsidR="00D86193" w:rsidRDefault="00457433" w:rsidP="00D86193">
      <w:pPr>
        <w:pStyle w:val="HTekst"/>
        <w:numPr>
          <w:ilvl w:val="0"/>
          <w:numId w:val="5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r w:rsidRPr="00457433">
        <w:rPr>
          <w:rFonts w:cstheme="minorHAnsi"/>
          <w:szCs w:val="20"/>
        </w:rPr>
        <w:t>P</w:t>
      </w:r>
      <w:r w:rsidR="00C52FB1" w:rsidRPr="00457433">
        <w:rPr>
          <w:rFonts w:cstheme="minorHAnsi"/>
          <w:szCs w:val="20"/>
        </w:rPr>
        <w:t>romotiemateriaal</w:t>
      </w:r>
      <w:r w:rsidRPr="00457433">
        <w:rPr>
          <w:rFonts w:cstheme="minorHAnsi"/>
          <w:szCs w:val="20"/>
        </w:rPr>
        <w:t>,</w:t>
      </w:r>
      <w:r>
        <w:rPr>
          <w:rFonts w:cstheme="minorHAnsi"/>
          <w:b/>
          <w:szCs w:val="20"/>
        </w:rPr>
        <w:t xml:space="preserve"> </w:t>
      </w:r>
      <w:r w:rsidRPr="00457433">
        <w:rPr>
          <w:rFonts w:cstheme="minorHAnsi"/>
          <w:szCs w:val="20"/>
        </w:rPr>
        <w:t xml:space="preserve">indien </w:t>
      </w:r>
      <w:r>
        <w:rPr>
          <w:rFonts w:cstheme="minorHAnsi"/>
          <w:szCs w:val="20"/>
        </w:rPr>
        <w:t>dit voorzien wordt, v</w:t>
      </w:r>
      <w:r w:rsidR="00C52FB1" w:rsidRPr="00E751B8">
        <w:rPr>
          <w:rFonts w:cstheme="minorHAnsi"/>
          <w:szCs w:val="20"/>
        </w:rPr>
        <w:t>an het project</w:t>
      </w:r>
      <w:r w:rsidR="00D86193">
        <w:rPr>
          <w:rFonts w:cstheme="minorHAnsi"/>
          <w:szCs w:val="20"/>
        </w:rPr>
        <w:t>. Het logo van stad Hasselt wordt hier op vertoond. Bij voorkeur is het document in PDF.</w:t>
      </w:r>
      <w:r w:rsidR="00D86193">
        <w:rPr>
          <w:rFonts w:cstheme="minorHAnsi"/>
          <w:szCs w:val="20"/>
        </w:rPr>
        <w:br/>
        <w:t xml:space="preserve">Het logo van stad Hasselt is hier beschikbaar: </w:t>
      </w:r>
      <w:hyperlink r:id="rId11" w:history="1">
        <w:r w:rsidR="00D86193" w:rsidRPr="00197789">
          <w:rPr>
            <w:rStyle w:val="Hyperlink"/>
            <w:rFonts w:cstheme="minorHAnsi"/>
            <w:szCs w:val="20"/>
          </w:rPr>
          <w:t>https://www.hasselt.be/nl/huisstijl</w:t>
        </w:r>
      </w:hyperlink>
    </w:p>
    <w:bookmarkEnd w:id="3"/>
    <w:p w:rsidR="00D86193" w:rsidRDefault="00D86193" w:rsidP="00D86193">
      <w:pPr>
        <w:pStyle w:val="HTekst"/>
        <w:tabs>
          <w:tab w:val="clear" w:pos="595"/>
        </w:tabs>
        <w:spacing w:after="120" w:line="276" w:lineRule="auto"/>
        <w:ind w:left="720" w:right="-539"/>
        <w:rPr>
          <w:rFonts w:cstheme="minorHAnsi"/>
          <w:szCs w:val="20"/>
        </w:rPr>
      </w:pPr>
    </w:p>
    <w:p w:rsidR="00E751B8" w:rsidRPr="00D43146" w:rsidRDefault="00E751B8" w:rsidP="00E751B8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 w:rsidRPr="00D3631E">
        <w:rPr>
          <w:rFonts w:cstheme="minorHAnsi"/>
          <w:b/>
          <w:szCs w:val="20"/>
        </w:rPr>
        <w:t>DEEL 2</w:t>
      </w:r>
      <w:r>
        <w:rPr>
          <w:rFonts w:cstheme="minorHAnsi"/>
          <w:b/>
          <w:szCs w:val="20"/>
        </w:rPr>
        <w:t xml:space="preserve"> </w:t>
      </w:r>
      <w:r w:rsidR="00E22F22">
        <w:rPr>
          <w:rFonts w:cstheme="minorHAnsi"/>
          <w:b/>
          <w:szCs w:val="20"/>
        </w:rPr>
        <w:t xml:space="preserve">AANVRAAG </w:t>
      </w:r>
      <w:r>
        <w:rPr>
          <w:rFonts w:cstheme="minorHAnsi"/>
          <w:b/>
          <w:szCs w:val="20"/>
        </w:rPr>
        <w:t>–</w:t>
      </w:r>
      <w:r w:rsidRPr="00D3631E">
        <w:rPr>
          <w:rFonts w:cstheme="minorHAnsi"/>
          <w:b/>
          <w:szCs w:val="20"/>
        </w:rPr>
        <w:t xml:space="preserve"> </w:t>
      </w:r>
      <w:r w:rsidRPr="00D43146">
        <w:rPr>
          <w:rFonts w:cstheme="minorHAnsi"/>
          <w:szCs w:val="20"/>
          <w:highlight w:val="yellow"/>
        </w:rPr>
        <w:t xml:space="preserve">Indienen ten laatste 1 maand na </w:t>
      </w:r>
      <w:r w:rsidR="00457433">
        <w:rPr>
          <w:rFonts w:cstheme="minorHAnsi"/>
          <w:szCs w:val="20"/>
          <w:highlight w:val="yellow"/>
        </w:rPr>
        <w:t>projec</w:t>
      </w:r>
      <w:r w:rsidRPr="00D43146">
        <w:rPr>
          <w:rFonts w:cstheme="minorHAnsi"/>
          <w:szCs w:val="20"/>
          <w:highlight w:val="yellow"/>
        </w:rPr>
        <w:t>tdatum</w:t>
      </w:r>
      <w:r w:rsidRPr="00D43146">
        <w:rPr>
          <w:rFonts w:cstheme="minorHAnsi"/>
          <w:szCs w:val="20"/>
        </w:rPr>
        <w:t xml:space="preserve"> </w:t>
      </w:r>
    </w:p>
    <w:p w:rsidR="009924BB" w:rsidRDefault="00C52FB1" w:rsidP="009924BB">
      <w:pPr>
        <w:pStyle w:val="HTekst"/>
        <w:numPr>
          <w:ilvl w:val="0"/>
          <w:numId w:val="4"/>
        </w:numPr>
        <w:spacing w:line="276" w:lineRule="auto"/>
        <w:ind w:right="-539"/>
        <w:rPr>
          <w:rFonts w:cstheme="minorHAnsi"/>
          <w:szCs w:val="20"/>
        </w:rPr>
      </w:pPr>
      <w:r w:rsidRPr="00C52FB1">
        <w:rPr>
          <w:rFonts w:cstheme="minorHAnsi"/>
          <w:szCs w:val="20"/>
        </w:rPr>
        <w:t>Schriftelijk verslag van het project</w:t>
      </w:r>
      <w:r w:rsidR="00C60AFC">
        <w:rPr>
          <w:rFonts w:cstheme="minorHAnsi"/>
          <w:szCs w:val="20"/>
        </w:rPr>
        <w:t xml:space="preserve">, </w:t>
      </w:r>
      <w:r w:rsidRPr="00C52FB1">
        <w:rPr>
          <w:rFonts w:cstheme="minorHAnsi"/>
          <w:szCs w:val="20"/>
        </w:rPr>
        <w:t xml:space="preserve">beeldmateriaal </w:t>
      </w:r>
    </w:p>
    <w:p w:rsidR="009924BB" w:rsidRDefault="00C52FB1" w:rsidP="009924BB">
      <w:pPr>
        <w:pStyle w:val="HTekst"/>
        <w:numPr>
          <w:ilvl w:val="0"/>
          <w:numId w:val="4"/>
        </w:numPr>
        <w:spacing w:line="276" w:lineRule="auto"/>
        <w:ind w:right="-539"/>
        <w:rPr>
          <w:rFonts w:cstheme="minorHAnsi"/>
          <w:szCs w:val="20"/>
        </w:rPr>
      </w:pPr>
      <w:r w:rsidRPr="009924BB">
        <w:rPr>
          <w:rFonts w:cstheme="minorHAnsi"/>
          <w:szCs w:val="20"/>
        </w:rPr>
        <w:t>Financieel verslag van de activiteit</w:t>
      </w:r>
    </w:p>
    <w:p w:rsidR="00C52FB1" w:rsidRPr="009924BB" w:rsidRDefault="00C52FB1" w:rsidP="009924BB">
      <w:pPr>
        <w:pStyle w:val="HTekst"/>
        <w:numPr>
          <w:ilvl w:val="1"/>
          <w:numId w:val="4"/>
        </w:numPr>
        <w:spacing w:line="276" w:lineRule="auto"/>
        <w:ind w:right="-539"/>
        <w:rPr>
          <w:rFonts w:cstheme="minorHAnsi"/>
          <w:szCs w:val="20"/>
        </w:rPr>
      </w:pPr>
      <w:r w:rsidRPr="009924BB">
        <w:rPr>
          <w:rFonts w:cstheme="minorHAnsi"/>
          <w:szCs w:val="20"/>
        </w:rPr>
        <w:t xml:space="preserve">als bijlage alle facturen/kassatickets van alle uitgaven. (op basis hiervan wordt de subsidie berekend). </w:t>
      </w:r>
    </w:p>
    <w:p w:rsidR="00E751B8" w:rsidRPr="00C52FB1" w:rsidRDefault="00E751B8" w:rsidP="00E751B8">
      <w:pPr>
        <w:pStyle w:val="HTekst"/>
        <w:ind w:left="720" w:right="-539"/>
        <w:rPr>
          <w:rFonts w:cstheme="minorHAnsi"/>
          <w:szCs w:val="20"/>
        </w:rPr>
      </w:pPr>
    </w:p>
    <w:p w:rsidR="00620159" w:rsidRPr="00DB2ADA" w:rsidRDefault="009924BB" w:rsidP="00620159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4</w:t>
      </w:r>
      <w:r w:rsidR="00620159" w:rsidRPr="00DB2ADA">
        <w:rPr>
          <w:rFonts w:cstheme="minorHAnsi"/>
          <w:b/>
          <w:szCs w:val="20"/>
        </w:rPr>
        <w:t xml:space="preserve">. </w:t>
      </w:r>
      <w:r w:rsidR="00620159">
        <w:rPr>
          <w:rFonts w:cstheme="minorHAnsi"/>
          <w:b/>
          <w:szCs w:val="20"/>
        </w:rPr>
        <w:t xml:space="preserve">ONDERTEKENING AANVRAAG </w:t>
      </w:r>
      <w:r>
        <w:rPr>
          <w:rFonts w:cstheme="minorHAnsi"/>
          <w:b/>
          <w:szCs w:val="20"/>
        </w:rPr>
        <w:t>DEEL 1</w:t>
      </w:r>
      <w:r w:rsidR="00620159">
        <w:rPr>
          <w:rFonts w:cstheme="minorHAnsi"/>
          <w:b/>
          <w:szCs w:val="20"/>
        </w:rPr>
        <w:t xml:space="preserve"> </w:t>
      </w:r>
      <w:r w:rsidR="00620159" w:rsidRPr="00754459">
        <w:rPr>
          <w:rFonts w:cstheme="minorHAnsi"/>
          <w:szCs w:val="20"/>
        </w:rPr>
        <w:t xml:space="preserve">door de </w:t>
      </w:r>
      <w:r w:rsidR="00620159">
        <w:rPr>
          <w:rFonts w:cstheme="minorHAnsi"/>
          <w:szCs w:val="20"/>
        </w:rPr>
        <w:t>organisatoren</w:t>
      </w:r>
    </w:p>
    <w:p w:rsidR="00620159" w:rsidRDefault="00620159" w:rsidP="00620159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</w:t>
      </w:r>
      <w:r>
        <w:rPr>
          <w:rFonts w:cstheme="minorHAnsi"/>
          <w:szCs w:val="20"/>
        </w:rPr>
        <w:t>digitaal</w:t>
      </w:r>
      <w:r w:rsidRPr="00D3631E">
        <w:rPr>
          <w:rFonts w:cstheme="minorHAnsi"/>
          <w:szCs w:val="20"/>
        </w:rPr>
        <w:t xml:space="preserve">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620159" w:rsidRPr="00FE4FCB" w:rsidTr="009B1EFF">
        <w:trPr>
          <w:trHeight w:val="397"/>
        </w:trPr>
        <w:tc>
          <w:tcPr>
            <w:tcW w:w="3964" w:type="dxa"/>
            <w:vAlign w:val="center"/>
          </w:tcPr>
          <w:p w:rsidR="00620159" w:rsidRPr="00976896" w:rsidRDefault="00620159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1</w:t>
            </w:r>
          </w:p>
        </w:tc>
        <w:tc>
          <w:tcPr>
            <w:tcW w:w="4962" w:type="dxa"/>
            <w:vAlign w:val="center"/>
          </w:tcPr>
          <w:p w:rsidR="00620159" w:rsidRPr="00286D8E" w:rsidRDefault="00620159" w:rsidP="009B1EFF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620159" w:rsidRPr="00FE4FCB" w:rsidTr="009B1EFF">
        <w:trPr>
          <w:trHeight w:val="397"/>
        </w:trPr>
        <w:tc>
          <w:tcPr>
            <w:tcW w:w="3964" w:type="dxa"/>
            <w:vAlign w:val="center"/>
          </w:tcPr>
          <w:p w:rsidR="00620159" w:rsidRPr="00976896" w:rsidRDefault="00620159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2</w:t>
            </w:r>
          </w:p>
        </w:tc>
        <w:tc>
          <w:tcPr>
            <w:tcW w:w="4962" w:type="dxa"/>
            <w:vAlign w:val="center"/>
          </w:tcPr>
          <w:p w:rsidR="00620159" w:rsidRPr="00286D8E" w:rsidRDefault="00620159" w:rsidP="009B1EFF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743529" w:rsidRDefault="00743529" w:rsidP="00976896"/>
    <w:p w:rsidR="00743529" w:rsidRDefault="00743529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</w:pPr>
      <w:r>
        <w:br w:type="page"/>
      </w:r>
    </w:p>
    <w:p w:rsidR="00767989" w:rsidRPr="007C4F3E" w:rsidRDefault="00767989" w:rsidP="00767989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823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VRAAGFORMU</w:t>
      </w:r>
      <w:r>
        <w:rPr>
          <w:rFonts w:cstheme="minorHAnsi"/>
          <w:b/>
          <w:sz w:val="22"/>
          <w:szCs w:val="20"/>
        </w:rPr>
        <w:t>LIER: DEEL 2</w:t>
      </w:r>
    </w:p>
    <w:p w:rsidR="00767989" w:rsidRDefault="00767989" w:rsidP="00767989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:rsidR="00743529" w:rsidRPr="00BC04D1" w:rsidRDefault="00D463DB" w:rsidP="00767989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823"/>
        <w:rPr>
          <w:rFonts w:cstheme="minorHAnsi"/>
          <w:b/>
          <w:sz w:val="18"/>
          <w:szCs w:val="20"/>
        </w:rPr>
      </w:pPr>
      <w:r>
        <w:rPr>
          <w:rFonts w:cstheme="minorHAnsi"/>
          <w:b/>
          <w:szCs w:val="20"/>
        </w:rPr>
        <w:t>1</w:t>
      </w:r>
      <w:r w:rsidR="00743529" w:rsidRPr="00DB2ADA">
        <w:rPr>
          <w:rFonts w:cstheme="minorHAnsi"/>
          <w:b/>
          <w:szCs w:val="20"/>
        </w:rPr>
        <w:t xml:space="preserve">. </w:t>
      </w:r>
      <w:r w:rsidR="00743529">
        <w:rPr>
          <w:rFonts w:cstheme="minorHAnsi"/>
          <w:b/>
          <w:szCs w:val="20"/>
        </w:rPr>
        <w:t>FINANCIEEL PLAN</w:t>
      </w:r>
    </w:p>
    <w:p w:rsidR="00743529" w:rsidRDefault="00743529" w:rsidP="00743529">
      <w:pPr>
        <w:pStyle w:val="HTekst"/>
        <w:rPr>
          <w:rFonts w:cstheme="minorHAnsi"/>
          <w:i/>
          <w:szCs w:val="20"/>
        </w:rPr>
      </w:pPr>
      <w:r w:rsidRPr="00E751B8">
        <w:rPr>
          <w:rFonts w:cstheme="minorHAnsi"/>
          <w:i/>
          <w:szCs w:val="20"/>
        </w:rPr>
        <w:t>Vul onderstaande tabel in</w:t>
      </w:r>
      <w:r>
        <w:rPr>
          <w:rFonts w:cstheme="minorHAnsi"/>
          <w:i/>
          <w:szCs w:val="20"/>
        </w:rPr>
        <w:t xml:space="preserve">, waarbij je een </w:t>
      </w:r>
      <w:r w:rsidR="00D463DB">
        <w:rPr>
          <w:rFonts w:cstheme="minorHAnsi"/>
          <w:i/>
          <w:szCs w:val="20"/>
        </w:rPr>
        <w:t>overzicht</w:t>
      </w:r>
      <w:r>
        <w:rPr>
          <w:rFonts w:cstheme="minorHAnsi"/>
          <w:i/>
          <w:szCs w:val="20"/>
        </w:rPr>
        <w:t xml:space="preserve"> geeft van de uitgaven en inkomsten. </w:t>
      </w:r>
    </w:p>
    <w:p w:rsidR="00A91F7B" w:rsidRDefault="00A91F7B" w:rsidP="00743529">
      <w:pPr>
        <w:pStyle w:val="HTekst"/>
        <w:rPr>
          <w:rFonts w:cstheme="minorHAnsi"/>
          <w:i/>
          <w:szCs w:val="20"/>
        </w:rPr>
      </w:pPr>
    </w:p>
    <w:p w:rsidR="00A91F7B" w:rsidRDefault="00A91F7B" w:rsidP="00743529">
      <w:pPr>
        <w:pStyle w:val="HTekst"/>
        <w:rPr>
          <w:rFonts w:cstheme="minorHAnsi"/>
          <w:i/>
          <w:szCs w:val="20"/>
        </w:rPr>
      </w:pPr>
      <w:r w:rsidRPr="00301F68">
        <w:rPr>
          <w:rFonts w:cstheme="minorHAnsi"/>
          <w:b/>
          <w:i/>
          <w:szCs w:val="20"/>
        </w:rPr>
        <w:t>Voorbeeld uitgaven:</w:t>
      </w:r>
      <w:r>
        <w:rPr>
          <w:rFonts w:cstheme="minorHAnsi"/>
          <w:i/>
          <w:szCs w:val="20"/>
        </w:rPr>
        <w:br/>
        <w:t xml:space="preserve">drukwerk, ontwerpkosten, huur locatie, onkosten materialen, cateringkosten, </w:t>
      </w:r>
      <w:proofErr w:type="spellStart"/>
      <w:r w:rsidR="00301F68">
        <w:rPr>
          <w:rFonts w:cstheme="minorHAnsi"/>
          <w:i/>
          <w:szCs w:val="20"/>
        </w:rPr>
        <w:t>sabam</w:t>
      </w:r>
      <w:proofErr w:type="spellEnd"/>
      <w:r w:rsidR="00301F68">
        <w:rPr>
          <w:rFonts w:cstheme="minorHAnsi"/>
          <w:i/>
          <w:szCs w:val="20"/>
        </w:rPr>
        <w:t>, billijke vergoeding, verzekeringen, vergoedingen medewerkers of artiesten</w:t>
      </w:r>
    </w:p>
    <w:p w:rsidR="00301F68" w:rsidRPr="00325798" w:rsidRDefault="00A91F7B" w:rsidP="00743529">
      <w:pPr>
        <w:pStyle w:val="HTekst"/>
        <w:rPr>
          <w:rFonts w:cstheme="minorHAnsi"/>
          <w:b/>
          <w:i/>
          <w:szCs w:val="20"/>
        </w:rPr>
      </w:pPr>
      <w:r w:rsidRPr="00325798">
        <w:rPr>
          <w:rFonts w:cstheme="minorHAnsi"/>
          <w:b/>
          <w:i/>
          <w:szCs w:val="20"/>
        </w:rPr>
        <w:t>Voorbeeld inkomsten:</w:t>
      </w:r>
    </w:p>
    <w:p w:rsidR="00A91F7B" w:rsidRDefault="00301F68" w:rsidP="00743529">
      <w:pPr>
        <w:pStyle w:val="HTekst"/>
        <w:rPr>
          <w:rFonts w:cstheme="minorHAnsi"/>
          <w:i/>
          <w:szCs w:val="20"/>
        </w:rPr>
      </w:pPr>
      <w:r>
        <w:rPr>
          <w:rFonts w:cstheme="minorHAnsi"/>
          <w:i/>
          <w:szCs w:val="20"/>
        </w:rPr>
        <w:t>Sponsoring, verkopen (inkom, catering)</w:t>
      </w:r>
    </w:p>
    <w:p w:rsidR="00743529" w:rsidRPr="00D463DB" w:rsidRDefault="00743529" w:rsidP="00743529">
      <w:pPr>
        <w:pStyle w:val="HTekst"/>
        <w:rPr>
          <w:rFonts w:cstheme="minorHAnsi"/>
          <w:szCs w:val="20"/>
        </w:rPr>
      </w:pPr>
    </w:p>
    <w:tbl>
      <w:tblPr>
        <w:tblStyle w:val="Tabelraster"/>
        <w:tblW w:w="878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701"/>
      </w:tblGrid>
      <w:tr w:rsidR="0032791A" w:rsidTr="0032791A">
        <w:tc>
          <w:tcPr>
            <w:tcW w:w="7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UITGAVEN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32791A" w:rsidRDefault="00A91F7B" w:rsidP="00743529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BEDRAG </w:t>
            </w:r>
            <w:r w:rsidRPr="00A91F7B">
              <w:rPr>
                <w:rFonts w:cstheme="minorHAnsi"/>
                <w:sz w:val="12"/>
                <w:szCs w:val="20"/>
              </w:rPr>
              <w:t>incl. BTW</w:t>
            </w:r>
          </w:p>
        </w:tc>
      </w:tr>
      <w:tr w:rsidR="0032791A" w:rsidTr="0032791A">
        <w:trPr>
          <w:trHeight w:val="408"/>
        </w:trPr>
        <w:tc>
          <w:tcPr>
            <w:tcW w:w="7083" w:type="dxa"/>
            <w:tcBorders>
              <w:top w:val="single" w:sz="4" w:space="0" w:color="auto"/>
            </w:tcBorders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32791A" w:rsidTr="0032791A">
        <w:trPr>
          <w:trHeight w:val="408"/>
        </w:trPr>
        <w:tc>
          <w:tcPr>
            <w:tcW w:w="7083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32791A" w:rsidTr="0032791A">
        <w:trPr>
          <w:trHeight w:val="408"/>
        </w:trPr>
        <w:tc>
          <w:tcPr>
            <w:tcW w:w="7083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32791A" w:rsidTr="0032791A">
        <w:trPr>
          <w:trHeight w:val="408"/>
        </w:trPr>
        <w:tc>
          <w:tcPr>
            <w:tcW w:w="7083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32791A" w:rsidTr="0032791A">
        <w:trPr>
          <w:trHeight w:val="408"/>
        </w:trPr>
        <w:tc>
          <w:tcPr>
            <w:tcW w:w="7083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32791A" w:rsidTr="0032791A">
        <w:trPr>
          <w:trHeight w:val="408"/>
        </w:trPr>
        <w:tc>
          <w:tcPr>
            <w:tcW w:w="7083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32791A" w:rsidTr="0032791A">
        <w:trPr>
          <w:trHeight w:val="408"/>
        </w:trPr>
        <w:tc>
          <w:tcPr>
            <w:tcW w:w="7083" w:type="dxa"/>
            <w:tcBorders>
              <w:bottom w:val="single" w:sz="4" w:space="0" w:color="auto"/>
            </w:tcBorders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32791A" w:rsidTr="00A91F7B">
        <w:trPr>
          <w:trHeight w:val="284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2791A" w:rsidRDefault="0032791A" w:rsidP="00743529">
            <w:pPr>
              <w:pStyle w:val="HTekst"/>
              <w:rPr>
                <w:rFonts w:cstheme="minorHAnsi"/>
                <w:szCs w:val="20"/>
              </w:rPr>
            </w:pPr>
            <w:r w:rsidRPr="0032791A">
              <w:rPr>
                <w:rFonts w:cstheme="minorHAnsi"/>
                <w:b/>
                <w:szCs w:val="20"/>
              </w:rPr>
              <w:t xml:space="preserve">TOTAAL UITGAVEN </w:t>
            </w:r>
            <w:r>
              <w:rPr>
                <w:rFonts w:cstheme="minorHAnsi"/>
                <w:szCs w:val="20"/>
              </w:rPr>
              <w:t>in het kader van het project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2791A" w:rsidRDefault="00A91F7B" w:rsidP="00743529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€ </w:t>
            </w:r>
          </w:p>
        </w:tc>
      </w:tr>
    </w:tbl>
    <w:p w:rsidR="00743529" w:rsidRDefault="00743529" w:rsidP="00743529">
      <w:pPr>
        <w:pStyle w:val="HTekst"/>
        <w:rPr>
          <w:rFonts w:cstheme="minorHAnsi"/>
          <w:szCs w:val="20"/>
        </w:rPr>
      </w:pPr>
    </w:p>
    <w:tbl>
      <w:tblPr>
        <w:tblStyle w:val="Tabelraster"/>
        <w:tblW w:w="878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083"/>
        <w:gridCol w:w="1701"/>
      </w:tblGrid>
      <w:tr w:rsidR="00A91F7B" w:rsidTr="009B1EFF">
        <w:tc>
          <w:tcPr>
            <w:tcW w:w="7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INKOMSTEN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BEDRAG</w:t>
            </w:r>
          </w:p>
        </w:tc>
      </w:tr>
      <w:tr w:rsidR="00A91F7B" w:rsidTr="009B1EFF">
        <w:trPr>
          <w:trHeight w:val="408"/>
        </w:trPr>
        <w:tc>
          <w:tcPr>
            <w:tcW w:w="7083" w:type="dxa"/>
            <w:tcBorders>
              <w:top w:val="single" w:sz="4" w:space="0" w:color="auto"/>
            </w:tcBorders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A91F7B" w:rsidTr="009B1EFF">
        <w:trPr>
          <w:trHeight w:val="408"/>
        </w:trPr>
        <w:tc>
          <w:tcPr>
            <w:tcW w:w="7083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A91F7B" w:rsidTr="009B1EFF">
        <w:trPr>
          <w:trHeight w:val="408"/>
        </w:trPr>
        <w:tc>
          <w:tcPr>
            <w:tcW w:w="7083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A91F7B" w:rsidTr="009B1EFF">
        <w:trPr>
          <w:trHeight w:val="408"/>
        </w:trPr>
        <w:tc>
          <w:tcPr>
            <w:tcW w:w="7083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A91F7B" w:rsidTr="009B1EFF">
        <w:trPr>
          <w:trHeight w:val="408"/>
        </w:trPr>
        <w:tc>
          <w:tcPr>
            <w:tcW w:w="7083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A91F7B" w:rsidTr="009B1EFF">
        <w:trPr>
          <w:trHeight w:val="408"/>
        </w:trPr>
        <w:tc>
          <w:tcPr>
            <w:tcW w:w="7083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A91F7B" w:rsidTr="009B1EFF">
        <w:trPr>
          <w:trHeight w:val="408"/>
        </w:trPr>
        <w:tc>
          <w:tcPr>
            <w:tcW w:w="7083" w:type="dxa"/>
            <w:tcBorders>
              <w:bottom w:val="single" w:sz="4" w:space="0" w:color="auto"/>
            </w:tcBorders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</w:p>
        </w:tc>
      </w:tr>
      <w:tr w:rsidR="00A91F7B" w:rsidTr="009B1EFF">
        <w:trPr>
          <w:trHeight w:val="284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  <w:r w:rsidRPr="0032791A">
              <w:rPr>
                <w:rFonts w:cstheme="minorHAnsi"/>
                <w:b/>
                <w:szCs w:val="20"/>
              </w:rPr>
              <w:t xml:space="preserve">TOTAAL </w:t>
            </w:r>
            <w:r>
              <w:rPr>
                <w:rFonts w:cstheme="minorHAnsi"/>
                <w:b/>
                <w:szCs w:val="20"/>
              </w:rPr>
              <w:t>INKOMSTEN</w:t>
            </w:r>
            <w:r w:rsidRPr="0032791A">
              <w:rPr>
                <w:rFonts w:cstheme="minorHAnsi"/>
                <w:b/>
                <w:szCs w:val="20"/>
              </w:rPr>
              <w:t xml:space="preserve"> </w:t>
            </w:r>
            <w:r>
              <w:rPr>
                <w:rFonts w:cstheme="minorHAnsi"/>
                <w:szCs w:val="20"/>
              </w:rPr>
              <w:t>in het kader van het project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91F7B" w:rsidRDefault="00A91F7B" w:rsidP="009B1EFF">
            <w:pPr>
              <w:pStyle w:val="HTeks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€ </w:t>
            </w:r>
          </w:p>
        </w:tc>
      </w:tr>
    </w:tbl>
    <w:p w:rsidR="0032791A" w:rsidRPr="00D463DB" w:rsidRDefault="0032791A" w:rsidP="00743529">
      <w:pPr>
        <w:pStyle w:val="HTekst"/>
        <w:rPr>
          <w:rFonts w:cstheme="minorHAnsi"/>
          <w:szCs w:val="20"/>
        </w:rPr>
      </w:pPr>
    </w:p>
    <w:p w:rsidR="00743529" w:rsidRDefault="00743529" w:rsidP="00743529">
      <w:pPr>
        <w:pStyle w:val="HTekst"/>
        <w:rPr>
          <w:rFonts w:cstheme="minorHAnsi"/>
          <w:i/>
          <w:szCs w:val="20"/>
        </w:rPr>
      </w:pPr>
    </w:p>
    <w:p w:rsidR="00743529" w:rsidRDefault="00743529" w:rsidP="00743529">
      <w:pPr>
        <w:pStyle w:val="HTekst"/>
        <w:ind w:right="-539"/>
        <w:rPr>
          <w:rFonts w:cstheme="minorHAnsi"/>
          <w:i/>
          <w:szCs w:val="20"/>
        </w:rPr>
      </w:pPr>
    </w:p>
    <w:p w:rsidR="008D7B53" w:rsidRDefault="008D7B53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</w:pPr>
      <w:r>
        <w:br w:type="page"/>
      </w:r>
    </w:p>
    <w:p w:rsidR="00D463DB" w:rsidRPr="00BC04D1" w:rsidRDefault="00C26973" w:rsidP="00767989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823"/>
        <w:rPr>
          <w:rFonts w:cstheme="minorHAnsi"/>
          <w:b/>
          <w:sz w:val="18"/>
          <w:szCs w:val="20"/>
        </w:rPr>
      </w:pPr>
      <w:r>
        <w:rPr>
          <w:rFonts w:cstheme="minorHAnsi"/>
          <w:b/>
          <w:szCs w:val="20"/>
        </w:rPr>
        <w:lastRenderedPageBreak/>
        <w:t>2</w:t>
      </w:r>
      <w:r w:rsidR="00D463DB" w:rsidRPr="00DB2ADA">
        <w:rPr>
          <w:rFonts w:cstheme="minorHAnsi"/>
          <w:b/>
          <w:szCs w:val="20"/>
        </w:rPr>
        <w:t xml:space="preserve">. </w:t>
      </w:r>
      <w:r w:rsidR="00D463DB">
        <w:rPr>
          <w:rFonts w:cstheme="minorHAnsi"/>
          <w:b/>
          <w:szCs w:val="20"/>
        </w:rPr>
        <w:t>SCHRIFTELIJK VERSLAG</w:t>
      </w:r>
    </w:p>
    <w:p w:rsidR="00D463DB" w:rsidRDefault="00D463DB" w:rsidP="00976896">
      <w:pPr>
        <w:rPr>
          <w:i/>
        </w:rPr>
      </w:pPr>
      <w:r>
        <w:rPr>
          <w:i/>
        </w:rPr>
        <w:t>Schrijf een kort verslag over het project. Hoe was de aanloop er naartoe, hoe verliep het project zelf, wat waren de moeilijkheden of meevallers, was alles binnen de verwachtingen?</w:t>
      </w:r>
      <w:r w:rsidR="00C26973">
        <w:rPr>
          <w:i/>
        </w:rPr>
        <w:br/>
        <w:t>Voeg enkele foto’s van het project toe.</w:t>
      </w:r>
    </w:p>
    <w:p w:rsidR="00927199" w:rsidRDefault="00927199" w:rsidP="00976896">
      <w:pPr>
        <w:rPr>
          <w:i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C26973" w:rsidTr="00767989">
        <w:tc>
          <w:tcPr>
            <w:tcW w:w="8926" w:type="dxa"/>
            <w:shd w:val="clear" w:color="auto" w:fill="F2F2F2" w:themeFill="background1" w:themeFillShade="F2"/>
          </w:tcPr>
          <w:p w:rsidR="00C26973" w:rsidRPr="00C26973" w:rsidRDefault="00C26973" w:rsidP="00976896">
            <w:r>
              <w:t>VERSLAG</w:t>
            </w:r>
          </w:p>
        </w:tc>
      </w:tr>
      <w:tr w:rsidR="00C26973" w:rsidTr="00767989">
        <w:trPr>
          <w:trHeight w:val="6533"/>
        </w:trPr>
        <w:tc>
          <w:tcPr>
            <w:tcW w:w="8926" w:type="dxa"/>
          </w:tcPr>
          <w:p w:rsidR="00C26973" w:rsidRPr="00C26973" w:rsidRDefault="00C26973" w:rsidP="00C26973">
            <w:pPr>
              <w:spacing w:before="120"/>
            </w:pPr>
          </w:p>
        </w:tc>
      </w:tr>
    </w:tbl>
    <w:p w:rsidR="00C26973" w:rsidRDefault="00C26973" w:rsidP="00976896">
      <w:pPr>
        <w:rPr>
          <w:i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C26973" w:rsidTr="00767989">
        <w:tc>
          <w:tcPr>
            <w:tcW w:w="8926" w:type="dxa"/>
            <w:shd w:val="clear" w:color="auto" w:fill="F2F2F2" w:themeFill="background1" w:themeFillShade="F2"/>
          </w:tcPr>
          <w:p w:rsidR="00C26973" w:rsidRDefault="00C26973" w:rsidP="00976896">
            <w:r>
              <w:t>BEELDMATERIAAL</w:t>
            </w:r>
          </w:p>
        </w:tc>
      </w:tr>
      <w:tr w:rsidR="00C26973" w:rsidTr="00767989">
        <w:tc>
          <w:tcPr>
            <w:tcW w:w="8926" w:type="dxa"/>
          </w:tcPr>
          <w:p w:rsidR="00C26973" w:rsidRPr="00C26973" w:rsidRDefault="00C26973" w:rsidP="00976896">
            <w:pPr>
              <w:rPr>
                <w:i/>
              </w:rPr>
            </w:pPr>
            <w:r w:rsidRPr="00C26973">
              <w:rPr>
                <w:i/>
              </w:rPr>
              <w:t>Foto’s mogen ook apart bijgevoegd</w:t>
            </w:r>
            <w:r>
              <w:rPr>
                <w:i/>
              </w:rPr>
              <w:t xml:space="preserve"> bij inzending</w:t>
            </w:r>
          </w:p>
        </w:tc>
      </w:tr>
    </w:tbl>
    <w:p w:rsidR="00C26973" w:rsidRDefault="00C26973" w:rsidP="00976896"/>
    <w:p w:rsidR="00F9559A" w:rsidRPr="00DB2ADA" w:rsidRDefault="00F9559A" w:rsidP="00767989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96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4</w:t>
      </w:r>
      <w:r w:rsidRPr="00DB2ADA">
        <w:rPr>
          <w:rFonts w:cstheme="minorHAnsi"/>
          <w:b/>
          <w:szCs w:val="20"/>
        </w:rPr>
        <w:t xml:space="preserve">. </w:t>
      </w:r>
      <w:r>
        <w:rPr>
          <w:rFonts w:cstheme="minorHAnsi"/>
          <w:b/>
          <w:szCs w:val="20"/>
        </w:rPr>
        <w:t xml:space="preserve">ONDERTEKENING AANVRAAG DEEL 2 </w:t>
      </w:r>
      <w:r w:rsidRPr="00754459">
        <w:rPr>
          <w:rFonts w:cstheme="minorHAnsi"/>
          <w:szCs w:val="20"/>
        </w:rPr>
        <w:t xml:space="preserve">door de </w:t>
      </w:r>
      <w:r>
        <w:rPr>
          <w:rFonts w:cstheme="minorHAnsi"/>
          <w:szCs w:val="20"/>
        </w:rPr>
        <w:t>organisatoren</w:t>
      </w:r>
    </w:p>
    <w:p w:rsidR="00F9559A" w:rsidRDefault="00F9559A" w:rsidP="00F9559A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</w:t>
      </w:r>
      <w:r>
        <w:rPr>
          <w:rFonts w:cstheme="minorHAnsi"/>
          <w:szCs w:val="20"/>
        </w:rPr>
        <w:t>digitaal</w:t>
      </w:r>
      <w:r w:rsidRPr="00D3631E">
        <w:rPr>
          <w:rFonts w:cstheme="minorHAnsi"/>
          <w:szCs w:val="20"/>
        </w:rPr>
        <w:t xml:space="preserve"> indienen van dit aanvraagformulier bij de </w:t>
      </w:r>
      <w:r>
        <w:rPr>
          <w:rFonts w:cstheme="minorHAnsi"/>
          <w:szCs w:val="20"/>
        </w:rPr>
        <w:t xml:space="preserve">dienst Jeugd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F9559A" w:rsidRPr="00FE4FCB" w:rsidTr="009B1EFF">
        <w:trPr>
          <w:trHeight w:val="397"/>
        </w:trPr>
        <w:tc>
          <w:tcPr>
            <w:tcW w:w="3964" w:type="dxa"/>
            <w:vAlign w:val="center"/>
          </w:tcPr>
          <w:p w:rsidR="00F9559A" w:rsidRPr="00976896" w:rsidRDefault="00F9559A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1</w:t>
            </w:r>
          </w:p>
        </w:tc>
        <w:tc>
          <w:tcPr>
            <w:tcW w:w="4962" w:type="dxa"/>
            <w:vAlign w:val="center"/>
          </w:tcPr>
          <w:p w:rsidR="00F9559A" w:rsidRPr="00286D8E" w:rsidRDefault="00F9559A" w:rsidP="009B1EFF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F9559A" w:rsidRPr="00FE4FCB" w:rsidTr="009B1EFF">
        <w:trPr>
          <w:trHeight w:val="397"/>
        </w:trPr>
        <w:tc>
          <w:tcPr>
            <w:tcW w:w="3964" w:type="dxa"/>
            <w:vAlign w:val="center"/>
          </w:tcPr>
          <w:p w:rsidR="00F9559A" w:rsidRPr="00976896" w:rsidRDefault="00F9559A" w:rsidP="009B1E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2</w:t>
            </w:r>
          </w:p>
        </w:tc>
        <w:tc>
          <w:tcPr>
            <w:tcW w:w="4962" w:type="dxa"/>
            <w:vAlign w:val="center"/>
          </w:tcPr>
          <w:p w:rsidR="00F9559A" w:rsidRPr="00286D8E" w:rsidRDefault="00F9559A" w:rsidP="009B1EFF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C26973" w:rsidRPr="00C26973" w:rsidRDefault="00C26973" w:rsidP="00F9559A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</w:pPr>
    </w:p>
    <w:sectPr w:rsidR="00C26973" w:rsidRPr="00C26973" w:rsidSect="00616639">
      <w:headerReference w:type="default" r:id="rId12"/>
      <w:footerReference w:type="default" r:id="rId13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7BF" w:rsidRDefault="002B27BF" w:rsidP="0097541F">
      <w:pPr>
        <w:spacing w:line="240" w:lineRule="auto"/>
      </w:pPr>
      <w:r>
        <w:separator/>
      </w:r>
    </w:p>
  </w:endnote>
  <w:endnote w:type="continuationSeparator" w:id="0">
    <w:p w:rsidR="002B27BF" w:rsidRDefault="002B27BF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37EBDCB6-88A2-4927-B601-AC4BC239F3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C8A290C-7899-4B48-BE52-56D82DB5802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3" w:fontKey="{CC1B64F4-840F-46B7-8983-9598990C46F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5F2A513-D445-4E81-BC39-F5B62936EC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8C229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6E6444">
                            <w:rPr>
                              <w:noProof/>
                            </w:rPr>
                            <w:fldChar w:fldCharType="begin"/>
                          </w:r>
                          <w:r w:rsidR="006E6444"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 w:rsidR="006E6444">
                            <w:rPr>
                              <w:noProof/>
                            </w:rPr>
                            <w:fldChar w:fldCharType="separate"/>
                          </w:r>
                          <w:r w:rsidR="008C2293">
                            <w:rPr>
                              <w:noProof/>
                            </w:rPr>
                            <w:t>3</w:t>
                          </w:r>
                          <w:r w:rsidR="006E6444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8C229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fldSimple w:instr=" NUMPAGES  \* Arabic  \* MERGEFORMAT ">
                      <w:r w:rsidR="008C2293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7BF" w:rsidRDefault="002B27BF" w:rsidP="0097541F">
      <w:pPr>
        <w:spacing w:line="240" w:lineRule="auto"/>
      </w:pPr>
      <w:r>
        <w:separator/>
      </w:r>
    </w:p>
  </w:footnote>
  <w:footnote w:type="continuationSeparator" w:id="0">
    <w:p w:rsidR="002B27BF" w:rsidRDefault="002B27BF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E8ABB05" wp14:editId="6B357E9D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462B0"/>
    <w:multiLevelType w:val="hybridMultilevel"/>
    <w:tmpl w:val="978E9AB0"/>
    <w:lvl w:ilvl="0" w:tplc="1556CA54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29067303"/>
    <w:multiLevelType w:val="hybridMultilevel"/>
    <w:tmpl w:val="5C6E7EA8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E1E7A"/>
    <w:multiLevelType w:val="hybridMultilevel"/>
    <w:tmpl w:val="ADFE54D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1D5B98"/>
    <w:multiLevelType w:val="hybridMultilevel"/>
    <w:tmpl w:val="3F0E588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C31F1"/>
    <w:multiLevelType w:val="hybridMultilevel"/>
    <w:tmpl w:val="3AF64684"/>
    <w:lvl w:ilvl="0" w:tplc="1556CA54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5BA34147"/>
    <w:multiLevelType w:val="hybridMultilevel"/>
    <w:tmpl w:val="1DE2E55A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5AE9"/>
    <w:rsid w:val="000225D9"/>
    <w:rsid w:val="00023999"/>
    <w:rsid w:val="000346A2"/>
    <w:rsid w:val="00040221"/>
    <w:rsid w:val="00067970"/>
    <w:rsid w:val="00072D15"/>
    <w:rsid w:val="00077DFA"/>
    <w:rsid w:val="00092AC1"/>
    <w:rsid w:val="000B2BB4"/>
    <w:rsid w:val="000E2BEB"/>
    <w:rsid w:val="000F2877"/>
    <w:rsid w:val="000F7FEB"/>
    <w:rsid w:val="00130EB5"/>
    <w:rsid w:val="0014054F"/>
    <w:rsid w:val="00147536"/>
    <w:rsid w:val="001875BA"/>
    <w:rsid w:val="001879AB"/>
    <w:rsid w:val="001A04DC"/>
    <w:rsid w:val="001A702C"/>
    <w:rsid w:val="001E4768"/>
    <w:rsid w:val="001E67A3"/>
    <w:rsid w:val="001E6862"/>
    <w:rsid w:val="001E7B82"/>
    <w:rsid w:val="001F14DE"/>
    <w:rsid w:val="001F6092"/>
    <w:rsid w:val="002213AF"/>
    <w:rsid w:val="00230F14"/>
    <w:rsid w:val="0023495A"/>
    <w:rsid w:val="0024533F"/>
    <w:rsid w:val="00281234"/>
    <w:rsid w:val="002873C2"/>
    <w:rsid w:val="002B19B7"/>
    <w:rsid w:val="002B27BF"/>
    <w:rsid w:val="002B6800"/>
    <w:rsid w:val="002C5330"/>
    <w:rsid w:val="002C6E18"/>
    <w:rsid w:val="002F3675"/>
    <w:rsid w:val="002F3BE3"/>
    <w:rsid w:val="00301F68"/>
    <w:rsid w:val="00325798"/>
    <w:rsid w:val="003275FC"/>
    <w:rsid w:val="0032791A"/>
    <w:rsid w:val="00331A5C"/>
    <w:rsid w:val="00333DEC"/>
    <w:rsid w:val="003831F4"/>
    <w:rsid w:val="003861B0"/>
    <w:rsid w:val="003908D0"/>
    <w:rsid w:val="003A65B9"/>
    <w:rsid w:val="003A7259"/>
    <w:rsid w:val="003D5455"/>
    <w:rsid w:val="003E2685"/>
    <w:rsid w:val="003F19AE"/>
    <w:rsid w:val="003F7C8D"/>
    <w:rsid w:val="004006D2"/>
    <w:rsid w:val="00403247"/>
    <w:rsid w:val="00403B0F"/>
    <w:rsid w:val="00435B7C"/>
    <w:rsid w:val="00437FCF"/>
    <w:rsid w:val="00441A0A"/>
    <w:rsid w:val="004423C5"/>
    <w:rsid w:val="004546AB"/>
    <w:rsid w:val="00457433"/>
    <w:rsid w:val="00466688"/>
    <w:rsid w:val="00496080"/>
    <w:rsid w:val="004A5412"/>
    <w:rsid w:val="004B1E81"/>
    <w:rsid w:val="004C5927"/>
    <w:rsid w:val="004E1601"/>
    <w:rsid w:val="004F2708"/>
    <w:rsid w:val="004F3A60"/>
    <w:rsid w:val="00501B17"/>
    <w:rsid w:val="005458B5"/>
    <w:rsid w:val="00566D47"/>
    <w:rsid w:val="00581724"/>
    <w:rsid w:val="00581D02"/>
    <w:rsid w:val="005A7AED"/>
    <w:rsid w:val="005E3AB7"/>
    <w:rsid w:val="006121B2"/>
    <w:rsid w:val="00616639"/>
    <w:rsid w:val="00620159"/>
    <w:rsid w:val="00645466"/>
    <w:rsid w:val="00657CA7"/>
    <w:rsid w:val="00663ECB"/>
    <w:rsid w:val="00667C8A"/>
    <w:rsid w:val="00672B77"/>
    <w:rsid w:val="006A1D4D"/>
    <w:rsid w:val="006B389F"/>
    <w:rsid w:val="006C3D7C"/>
    <w:rsid w:val="006C4180"/>
    <w:rsid w:val="006D2104"/>
    <w:rsid w:val="006E6444"/>
    <w:rsid w:val="006F3D42"/>
    <w:rsid w:val="006F7BDE"/>
    <w:rsid w:val="00716E07"/>
    <w:rsid w:val="007231E0"/>
    <w:rsid w:val="00743529"/>
    <w:rsid w:val="007642E3"/>
    <w:rsid w:val="00767989"/>
    <w:rsid w:val="00781675"/>
    <w:rsid w:val="00796C05"/>
    <w:rsid w:val="007C27F8"/>
    <w:rsid w:val="007F0C2B"/>
    <w:rsid w:val="00836578"/>
    <w:rsid w:val="008421DC"/>
    <w:rsid w:val="0085543A"/>
    <w:rsid w:val="00877B5A"/>
    <w:rsid w:val="00885ADE"/>
    <w:rsid w:val="00886FF0"/>
    <w:rsid w:val="008915A2"/>
    <w:rsid w:val="00897C9C"/>
    <w:rsid w:val="008C2293"/>
    <w:rsid w:val="008D395B"/>
    <w:rsid w:val="008D7B53"/>
    <w:rsid w:val="008E170E"/>
    <w:rsid w:val="008E6071"/>
    <w:rsid w:val="00911129"/>
    <w:rsid w:val="009160A8"/>
    <w:rsid w:val="009174CF"/>
    <w:rsid w:val="00917954"/>
    <w:rsid w:val="00917BF1"/>
    <w:rsid w:val="00927199"/>
    <w:rsid w:val="009372D1"/>
    <w:rsid w:val="00963C28"/>
    <w:rsid w:val="0096706E"/>
    <w:rsid w:val="0097541F"/>
    <w:rsid w:val="00976896"/>
    <w:rsid w:val="009924BB"/>
    <w:rsid w:val="00995284"/>
    <w:rsid w:val="009A4154"/>
    <w:rsid w:val="009C0CEA"/>
    <w:rsid w:val="009C3FEE"/>
    <w:rsid w:val="009C67DD"/>
    <w:rsid w:val="009E3616"/>
    <w:rsid w:val="00A13552"/>
    <w:rsid w:val="00A23875"/>
    <w:rsid w:val="00A75196"/>
    <w:rsid w:val="00A82800"/>
    <w:rsid w:val="00A91F7B"/>
    <w:rsid w:val="00A92AC7"/>
    <w:rsid w:val="00A96394"/>
    <w:rsid w:val="00AA217B"/>
    <w:rsid w:val="00AD0D18"/>
    <w:rsid w:val="00AD2C17"/>
    <w:rsid w:val="00AE1482"/>
    <w:rsid w:val="00AF79DC"/>
    <w:rsid w:val="00B017DD"/>
    <w:rsid w:val="00B12EE8"/>
    <w:rsid w:val="00B42913"/>
    <w:rsid w:val="00B44ADB"/>
    <w:rsid w:val="00B44E1F"/>
    <w:rsid w:val="00B66E87"/>
    <w:rsid w:val="00B870EE"/>
    <w:rsid w:val="00B9293E"/>
    <w:rsid w:val="00B979F4"/>
    <w:rsid w:val="00BB6E8D"/>
    <w:rsid w:val="00BC04D1"/>
    <w:rsid w:val="00BC2F0B"/>
    <w:rsid w:val="00BC5086"/>
    <w:rsid w:val="00BC6263"/>
    <w:rsid w:val="00BD27C5"/>
    <w:rsid w:val="00BD5837"/>
    <w:rsid w:val="00C077E6"/>
    <w:rsid w:val="00C26973"/>
    <w:rsid w:val="00C44C72"/>
    <w:rsid w:val="00C50966"/>
    <w:rsid w:val="00C52FB1"/>
    <w:rsid w:val="00C60AFC"/>
    <w:rsid w:val="00C71A70"/>
    <w:rsid w:val="00CC0DEC"/>
    <w:rsid w:val="00CC25F9"/>
    <w:rsid w:val="00CF674D"/>
    <w:rsid w:val="00D04F00"/>
    <w:rsid w:val="00D1243A"/>
    <w:rsid w:val="00D34860"/>
    <w:rsid w:val="00D3631E"/>
    <w:rsid w:val="00D463DB"/>
    <w:rsid w:val="00D703B6"/>
    <w:rsid w:val="00D86193"/>
    <w:rsid w:val="00D96955"/>
    <w:rsid w:val="00DA7607"/>
    <w:rsid w:val="00DB2ADA"/>
    <w:rsid w:val="00DE18F8"/>
    <w:rsid w:val="00DF2D40"/>
    <w:rsid w:val="00E03162"/>
    <w:rsid w:val="00E20CC5"/>
    <w:rsid w:val="00E22F22"/>
    <w:rsid w:val="00E3147F"/>
    <w:rsid w:val="00E73D75"/>
    <w:rsid w:val="00E751B8"/>
    <w:rsid w:val="00E971D7"/>
    <w:rsid w:val="00EB7A79"/>
    <w:rsid w:val="00EC3886"/>
    <w:rsid w:val="00EC7702"/>
    <w:rsid w:val="00ED687C"/>
    <w:rsid w:val="00EE3B98"/>
    <w:rsid w:val="00EF1AEB"/>
    <w:rsid w:val="00EF6AF5"/>
    <w:rsid w:val="00F51D2D"/>
    <w:rsid w:val="00F5407E"/>
    <w:rsid w:val="00F60345"/>
    <w:rsid w:val="00F73532"/>
    <w:rsid w:val="00F903DB"/>
    <w:rsid w:val="00F94C71"/>
    <w:rsid w:val="00F9559A"/>
    <w:rsid w:val="00FA6CF6"/>
    <w:rsid w:val="00FB06AE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D2C17"/>
    <w:pPr>
      <w:ind w:left="284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403B0F"/>
    <w:rPr>
      <w:color w:val="808080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1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sselt.be/nl/huisstijl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jeugdprojecten@hasselt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ugdprojecten@hasselt.b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E4837760D5B4638AA0156334C37CB7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F507B8-2955-4C57-8054-81007576757D}"/>
      </w:docPartPr>
      <w:docPartBody>
        <w:p w:rsidR="00C74111" w:rsidRDefault="00573EDB" w:rsidP="00573EDB">
          <w:pPr>
            <w:pStyle w:val="5E4837760D5B4638AA0156334C37CB79"/>
          </w:pPr>
          <w:r w:rsidRPr="003B651D">
            <w:rPr>
              <w:rStyle w:val="Tekstvantijdelijkeaanduiding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DB"/>
    <w:rsid w:val="00573EDB"/>
    <w:rsid w:val="00C7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73EDB"/>
    <w:rPr>
      <w:color w:val="808080"/>
    </w:rPr>
  </w:style>
  <w:style w:type="paragraph" w:customStyle="1" w:styleId="08449D09569842F29139138699BAB8F3">
    <w:name w:val="08449D09569842F29139138699BAB8F3"/>
    <w:rsid w:val="00573EDB"/>
  </w:style>
  <w:style w:type="paragraph" w:customStyle="1" w:styleId="9248B85D093F4EC4A5FD62EBB688AB2B">
    <w:name w:val="9248B85D093F4EC4A5FD62EBB688AB2B"/>
    <w:rsid w:val="00573EDB"/>
  </w:style>
  <w:style w:type="paragraph" w:customStyle="1" w:styleId="ECD0A60950A04B0EA6C3E4BB7781EC9E">
    <w:name w:val="ECD0A60950A04B0EA6C3E4BB7781EC9E"/>
    <w:rsid w:val="00573EDB"/>
  </w:style>
  <w:style w:type="paragraph" w:customStyle="1" w:styleId="382468BBEB374826B049F28594CD2B94">
    <w:name w:val="382468BBEB374826B049F28594CD2B94"/>
    <w:rsid w:val="00573EDB"/>
  </w:style>
  <w:style w:type="paragraph" w:customStyle="1" w:styleId="9354F7B528CF4619A4300FBB13FB0E85">
    <w:name w:val="9354F7B528CF4619A4300FBB13FB0E85"/>
    <w:rsid w:val="00573EDB"/>
  </w:style>
  <w:style w:type="paragraph" w:customStyle="1" w:styleId="7A521AFE19A54D91B1D77EAB978D92F5">
    <w:name w:val="7A521AFE19A54D91B1D77EAB978D92F5"/>
    <w:rsid w:val="00573EDB"/>
  </w:style>
  <w:style w:type="paragraph" w:customStyle="1" w:styleId="985FC983810A4F78A886AE41D79F8404">
    <w:name w:val="985FC983810A4F78A886AE41D79F8404"/>
    <w:rsid w:val="00573EDB"/>
  </w:style>
  <w:style w:type="paragraph" w:customStyle="1" w:styleId="D4DA6E01279F4B35BEBB5737D1AF62C3">
    <w:name w:val="D4DA6E01279F4B35BEBB5737D1AF62C3"/>
    <w:rsid w:val="00573EDB"/>
  </w:style>
  <w:style w:type="paragraph" w:customStyle="1" w:styleId="916C860B3A5C466E8EF08C25E0887AA4">
    <w:name w:val="916C860B3A5C466E8EF08C25E0887AA4"/>
    <w:rsid w:val="00573EDB"/>
  </w:style>
  <w:style w:type="paragraph" w:customStyle="1" w:styleId="5E4837760D5B4638AA0156334C37CB79">
    <w:name w:val="5E4837760D5B4638AA0156334C37CB79"/>
    <w:rsid w:val="00573EDB"/>
  </w:style>
  <w:style w:type="paragraph" w:customStyle="1" w:styleId="8B1862D532A040CB90ECD638F60EDE03">
    <w:name w:val="8B1862D532A040CB90ECD638F60EDE03"/>
    <w:rsid w:val="00573E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D25E0-45E1-443B-A483-746AFAFF8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5</TotalTime>
  <Pages>5</Pages>
  <Words>891</Words>
  <Characters>4905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4</cp:revision>
  <cp:lastPrinted>2018-04-13T06:37:00Z</cp:lastPrinted>
  <dcterms:created xsi:type="dcterms:W3CDTF">2019-08-12T16:07:00Z</dcterms:created>
  <dcterms:modified xsi:type="dcterms:W3CDTF">2019-08-12T16:18:00Z</dcterms:modified>
</cp:coreProperties>
</file>