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D9E39A" w14:textId="6BEA541B" w:rsidR="0071550D" w:rsidRPr="002A1A04" w:rsidRDefault="00D71DA3" w:rsidP="00637DFF">
      <w:pPr>
        <w:pStyle w:val="HTekst"/>
        <w:pBdr>
          <w:bottom w:val="single" w:sz="4" w:space="1" w:color="auto"/>
        </w:pBdr>
        <w:spacing w:after="120" w:line="276" w:lineRule="auto"/>
        <w:ind w:left="1134" w:right="29"/>
        <w:rPr>
          <w:b/>
          <w:bCs/>
          <w:sz w:val="22"/>
        </w:rPr>
      </w:pPr>
      <w:r w:rsidRPr="002A1A04">
        <w:rPr>
          <w:rFonts w:cstheme="minorHAnsi"/>
          <w:noProof/>
          <w:sz w:val="22"/>
        </w:rPr>
        <w:drawing>
          <wp:anchor distT="0" distB="0" distL="114300" distR="114300" simplePos="0" relativeHeight="251663360" behindDoc="1" locked="0" layoutInCell="1" allowOverlap="1" wp14:anchorId="383C01B8" wp14:editId="6A68B915">
            <wp:simplePos x="0" y="0"/>
            <wp:positionH relativeFrom="column">
              <wp:posOffset>-1530346</wp:posOffset>
            </wp:positionH>
            <wp:positionV relativeFrom="paragraph">
              <wp:posOffset>-1146384</wp:posOffset>
            </wp:positionV>
            <wp:extent cx="7609205" cy="107384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erste pagina formuli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205" cy="107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6E8D" w:rsidRPr="002A1A04">
        <w:rPr>
          <w:rFonts w:cstheme="minorHAnsi"/>
          <w:b/>
          <w:noProof/>
          <w:sz w:val="22"/>
          <w:lang w:eastAsia="nl-BE"/>
        </w:rPr>
        <mc:AlternateContent>
          <mc:Choice Requires="wps">
            <w:drawing>
              <wp:anchor distT="0" distB="252095" distL="114300" distR="114300" simplePos="0" relativeHeight="251659264" behindDoc="0" locked="0" layoutInCell="1" allowOverlap="1" wp14:anchorId="27C9FD83" wp14:editId="0B0F548C">
                <wp:simplePos x="0" y="0"/>
                <wp:positionH relativeFrom="page">
                  <wp:posOffset>2209290</wp:posOffset>
                </wp:positionH>
                <wp:positionV relativeFrom="page">
                  <wp:posOffset>331393</wp:posOffset>
                </wp:positionV>
                <wp:extent cx="3872392" cy="262255"/>
                <wp:effectExtent l="0" t="0" r="13970" b="22860"/>
                <wp:wrapTopAndBottom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392" cy="2622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DFA2C7" w14:textId="77777777" w:rsidR="003754C7" w:rsidRPr="00BB6E8D" w:rsidRDefault="003754C7" w:rsidP="0043700C">
                            <w:pPr>
                              <w:pStyle w:val="HDocType"/>
                              <w:rPr>
                                <w:rFonts w:ascii="Verdana" w:hAnsi="Verdana"/>
                                <w:b/>
                              </w:rPr>
                            </w:pPr>
                            <w:r w:rsidRPr="00BB6E8D">
                              <w:rPr>
                                <w:rFonts w:ascii="Verdana" w:hAnsi="Verdana"/>
                                <w:b/>
                              </w:rPr>
                              <w:t xml:space="preserve">AANVRAAG SUBSIDIE </w:t>
                            </w:r>
                            <w:r w:rsidRPr="0043700C">
                              <w:rPr>
                                <w:rFonts w:ascii="Verdana" w:hAnsi="Verdana"/>
                                <w:b/>
                              </w:rPr>
                              <w:t>NACHTVERGOEDING KAMPEN &amp; WEEKENDS</w:t>
                            </w:r>
                          </w:p>
                        </w:txbxContent>
                      </wps:txbx>
                      <wps:bodyPr rot="0" vert="horz" wrap="square" lIns="57600" tIns="57600" rIns="57600" bIns="5760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9FD83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left:0;text-align:left;margin-left:173.95pt;margin-top:26.1pt;width:304.9pt;height:20.65pt;z-index:251659264;visibility:visible;mso-wrap-style:square;mso-width-percent:0;mso-height-percent:0;mso-wrap-distance-left:9pt;mso-wrap-distance-top:0;mso-wrap-distance-right:9pt;mso-wrap-distance-bottom:19.8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" filled="f" strokecolor="black [3213]" strokeweight="1pt">
                <v:textbox style="mso-fit-shape-to-text:t" inset="1.6mm,1.6mm,1.6mm,1.6mm">
                  <w:txbxContent>
                    <w:p w14:paraId="63DFA2C7" w14:textId="77777777" w:rsidR="003754C7" w:rsidRPr="00BB6E8D" w:rsidRDefault="003754C7" w:rsidP="0043700C">
                      <w:pPr>
                        <w:pStyle w:val="HDocType"/>
                        <w:rPr>
                          <w:rFonts w:ascii="Verdana" w:hAnsi="Verdana"/>
                          <w:b/>
                        </w:rPr>
                      </w:pPr>
                      <w:r w:rsidRPr="00BB6E8D">
                        <w:rPr>
                          <w:rFonts w:ascii="Verdana" w:hAnsi="Verdana"/>
                          <w:b/>
                        </w:rPr>
                        <w:t xml:space="preserve">AANVRAAG SUBSIDIE </w:t>
                      </w:r>
                      <w:r w:rsidRPr="0043700C">
                        <w:rPr>
                          <w:rFonts w:ascii="Verdana" w:hAnsi="Verdana"/>
                          <w:b/>
                        </w:rPr>
                        <w:t>NACHTVERGOEDING KAMPEN &amp; WEEKENDS</w:t>
                      </w: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023999" w:rsidRPr="002A1A04">
        <w:rPr>
          <w:rFonts w:cstheme="minorHAnsi"/>
          <w:b/>
          <w:noProof/>
          <w:sz w:val="22"/>
          <w:lang w:eastAsia="nl-BE"/>
        </w:rPr>
        <mc:AlternateContent>
          <mc:Choice Requires="wps">
            <w:drawing>
              <wp:anchor distT="0" distB="0" distL="0" distR="198120" simplePos="0" relativeHeight="251662336" behindDoc="0" locked="0" layoutInCell="1" allowOverlap="1" wp14:anchorId="662B3D0C" wp14:editId="23D1EC6C">
                <wp:simplePos x="0" y="0"/>
                <wp:positionH relativeFrom="page">
                  <wp:posOffset>377687</wp:posOffset>
                </wp:positionH>
                <wp:positionV relativeFrom="page">
                  <wp:posOffset>1133475</wp:posOffset>
                </wp:positionV>
                <wp:extent cx="1691640" cy="6805626"/>
                <wp:effectExtent l="0" t="0" r="0" b="0"/>
                <wp:wrapSquare wrapText="bothSides"/>
                <wp:docPr id="11" name="Rechthoe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1640" cy="68056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C4CB3" id="Rechthoek 11" o:spid="_x0000_s1026" style="position:absolute;margin-left:29.75pt;margin-top:89.25pt;width:133.2pt;height:535.9pt;z-index:251662336;visibility:visible;mso-wrap-style:square;mso-width-percent:0;mso-height-percent:0;mso-wrap-distance-left:0;mso-wrap-distance-top:0;mso-wrap-distance-right:15.6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" filled="f" stroked="f" strokeweight="1pt">
                <w10:wrap type="square" anchorx="page" anchory="page"/>
              </v:rect>
            </w:pict>
          </mc:Fallback>
        </mc:AlternateContent>
      </w:r>
      <w:r w:rsidR="0071550D" w:rsidRPr="002A1A04">
        <w:rPr>
          <w:b/>
          <w:bCs/>
          <w:sz w:val="22"/>
        </w:rPr>
        <w:t xml:space="preserve">SUBSIDIE </w:t>
      </w:r>
      <w:r w:rsidR="00045BFF" w:rsidRPr="002A1A04">
        <w:rPr>
          <w:b/>
          <w:bCs/>
          <w:sz w:val="22"/>
        </w:rPr>
        <w:t xml:space="preserve">NACHTVERGOEDING VOOR </w:t>
      </w:r>
      <w:r w:rsidR="0071550D" w:rsidRPr="002A1A04">
        <w:rPr>
          <w:b/>
          <w:bCs/>
          <w:sz w:val="22"/>
        </w:rPr>
        <w:t>ERKEND JEUGDWERK</w:t>
      </w:r>
    </w:p>
    <w:p w14:paraId="481ADB0E" w14:textId="6087F828" w:rsidR="00C50966" w:rsidRDefault="009A13AD" w:rsidP="00073C54">
      <w:pPr>
        <w:pStyle w:val="HTekst"/>
        <w:tabs>
          <w:tab w:val="clear" w:pos="1786"/>
          <w:tab w:val="left" w:pos="1134"/>
        </w:tabs>
        <w:spacing w:line="276" w:lineRule="auto"/>
        <w:ind w:left="1134" w:right="-539" w:hanging="714"/>
        <w:rPr>
          <w:rFonts w:cstheme="minorHAnsi"/>
          <w:szCs w:val="20"/>
        </w:rPr>
      </w:pPr>
      <w:r w:rsidRPr="009A13AD">
        <w:rPr>
          <w:rFonts w:cstheme="minorHAnsi"/>
          <w:szCs w:val="20"/>
        </w:rPr>
        <w:t xml:space="preserve">Alleen erkende Hasseltse jeugdverenigingen komen in aanmerking voor subsidie kampen en weekends. Dit zijn verenigingen die voldoen aan de voorwaarden van het algemeen jeugdsubsidiereglement </w:t>
      </w:r>
      <w:r w:rsidR="0071550D">
        <w:rPr>
          <w:rFonts w:cstheme="minorHAnsi"/>
          <w:szCs w:val="20"/>
        </w:rPr>
        <w:t>en</w:t>
      </w:r>
      <w:r w:rsidRPr="009A13AD">
        <w:rPr>
          <w:rFonts w:cstheme="minorHAnsi"/>
          <w:szCs w:val="20"/>
        </w:rPr>
        <w:t xml:space="preserve"> hun erkenning jaarlijks opnieuw aanvragen.</w:t>
      </w:r>
    </w:p>
    <w:p w14:paraId="5B480234" w14:textId="74895F67" w:rsidR="00637DFF" w:rsidRDefault="00637DFF" w:rsidP="00073C54">
      <w:pPr>
        <w:pStyle w:val="HTekst"/>
        <w:tabs>
          <w:tab w:val="clear" w:pos="1786"/>
          <w:tab w:val="left" w:pos="1134"/>
        </w:tabs>
        <w:spacing w:line="276" w:lineRule="auto"/>
        <w:ind w:left="1134" w:right="-539" w:hanging="714"/>
        <w:rPr>
          <w:rFonts w:cstheme="minorHAnsi"/>
          <w:szCs w:val="20"/>
        </w:rPr>
      </w:pPr>
    </w:p>
    <w:p w14:paraId="10825F1C" w14:textId="77777777" w:rsidR="00637DFF" w:rsidRDefault="00637DFF" w:rsidP="00637DFF">
      <w:pPr>
        <w:pStyle w:val="Reglement"/>
        <w:ind w:right="29"/>
      </w:pPr>
      <w:r>
        <w:t>VOORWAARDEN</w:t>
      </w:r>
    </w:p>
    <w:p w14:paraId="7A054E85" w14:textId="7FFAFB53" w:rsidR="00045BFF" w:rsidRDefault="00637DFF" w:rsidP="00045BFF">
      <w:pPr>
        <w:pStyle w:val="Lijstalinea"/>
      </w:pPr>
      <w:r>
        <w:t xml:space="preserve">Een meerdaagse activiteit met ten minste één overnachting. </w:t>
      </w:r>
    </w:p>
    <w:p w14:paraId="427D3EDF" w14:textId="77777777" w:rsidR="00045BFF" w:rsidRDefault="00045BFF" w:rsidP="00045BFF">
      <w:pPr>
        <w:pStyle w:val="Lijstalinea"/>
      </w:pPr>
      <w:r>
        <w:t>Overnachtingen op eigen locatie worden niet toegelaten, tenzij na schriftelijke goedkeuring van de stedelijke jeugddienst.</w:t>
      </w:r>
    </w:p>
    <w:p w14:paraId="495294BB" w14:textId="7B8899B2" w:rsidR="00BC2342" w:rsidRPr="00045BFF" w:rsidRDefault="00637DFF" w:rsidP="00045BFF">
      <w:pPr>
        <w:pStyle w:val="Lijstalinea"/>
      </w:pPr>
      <w:r>
        <w:t>Kampinschrijving wordt opgevraagd voor zomerkampen in juli / augustus</w:t>
      </w:r>
      <w:r w:rsidR="002E6ED3" w:rsidRPr="00045BFF">
        <w:rPr>
          <w:rFonts w:cstheme="minorHAnsi"/>
          <w:szCs w:val="20"/>
        </w:rPr>
        <w:tab/>
      </w:r>
    </w:p>
    <w:p w14:paraId="506D9023" w14:textId="163F6F3A" w:rsidR="00637DFF" w:rsidRDefault="00637DFF" w:rsidP="00BC2342">
      <w:pPr>
        <w:pStyle w:val="HTekst"/>
        <w:tabs>
          <w:tab w:val="clear" w:pos="1786"/>
          <w:tab w:val="left" w:pos="1134"/>
        </w:tabs>
        <w:spacing w:line="276" w:lineRule="auto"/>
        <w:ind w:left="1134" w:right="-539"/>
        <w:rPr>
          <w:rFonts w:cstheme="minorHAnsi"/>
          <w:szCs w:val="20"/>
        </w:rPr>
      </w:pPr>
    </w:p>
    <w:p w14:paraId="3C3B4AA3" w14:textId="77777777" w:rsidR="00637DFF" w:rsidRDefault="00637DFF" w:rsidP="00637DFF">
      <w:pPr>
        <w:pStyle w:val="Reglement"/>
        <w:ind w:right="29"/>
      </w:pPr>
      <w:r>
        <w:t>BEDRAG</w:t>
      </w:r>
    </w:p>
    <w:p w14:paraId="57A72363" w14:textId="45783A78" w:rsidR="00637DFF" w:rsidRPr="009A13AD" w:rsidRDefault="00637DFF" w:rsidP="00637DFF">
      <w:pPr>
        <w:pStyle w:val="HTekst"/>
        <w:tabs>
          <w:tab w:val="clear" w:pos="1786"/>
          <w:tab w:val="left" w:pos="1134"/>
        </w:tabs>
        <w:spacing w:line="276" w:lineRule="auto"/>
        <w:ind w:right="-539"/>
        <w:rPr>
          <w:rFonts w:cstheme="minorHAnsi"/>
          <w:b/>
          <w:szCs w:val="20"/>
        </w:rPr>
      </w:pPr>
      <w:r w:rsidRPr="009A13AD">
        <w:rPr>
          <w:rFonts w:cstheme="minorHAnsi"/>
          <w:b/>
          <w:szCs w:val="20"/>
        </w:rPr>
        <w:t xml:space="preserve">1,25 euro per nacht </w:t>
      </w:r>
      <w:r>
        <w:rPr>
          <w:rFonts w:cstheme="minorHAnsi"/>
          <w:b/>
          <w:szCs w:val="20"/>
        </w:rPr>
        <w:t>en</w:t>
      </w:r>
      <w:r w:rsidRPr="009A13AD">
        <w:rPr>
          <w:rFonts w:cstheme="minorHAnsi"/>
          <w:b/>
          <w:szCs w:val="20"/>
        </w:rPr>
        <w:t xml:space="preserve"> per persoon</w:t>
      </w:r>
      <w:r>
        <w:rPr>
          <w:rFonts w:cstheme="minorHAnsi"/>
          <w:b/>
          <w:szCs w:val="20"/>
        </w:rPr>
        <w:t>*</w:t>
      </w:r>
      <w:r>
        <w:rPr>
          <w:rFonts w:cstheme="minorHAnsi"/>
          <w:b/>
          <w:szCs w:val="20"/>
        </w:rPr>
        <w:br/>
      </w:r>
    </w:p>
    <w:p w14:paraId="1A9AB5C0" w14:textId="79D99680" w:rsidR="00637DFF" w:rsidRDefault="00637DFF" w:rsidP="00637DFF">
      <w:pPr>
        <w:pStyle w:val="HTekst"/>
        <w:tabs>
          <w:tab w:val="clear" w:pos="1786"/>
          <w:tab w:val="left" w:pos="1134"/>
        </w:tabs>
        <w:spacing w:line="276" w:lineRule="auto"/>
        <w:ind w:left="1134" w:right="-539"/>
        <w:rPr>
          <w:rFonts w:cstheme="minorHAnsi"/>
          <w:szCs w:val="20"/>
        </w:rPr>
      </w:pPr>
      <w:r>
        <w:rPr>
          <w:rFonts w:cstheme="minorHAnsi"/>
          <w:szCs w:val="20"/>
        </w:rPr>
        <w:t>*</w:t>
      </w:r>
      <w:r w:rsidRPr="009A13AD">
        <w:rPr>
          <w:rFonts w:cstheme="minorHAnsi"/>
          <w:szCs w:val="20"/>
        </w:rPr>
        <w:t xml:space="preserve"> </w:t>
      </w:r>
      <w:r>
        <w:rPr>
          <w:rFonts w:cstheme="minorHAnsi"/>
          <w:szCs w:val="20"/>
        </w:rPr>
        <w:t>indien het jeugdwerk hoofdzakelijk met personen met een beperking werkt, wordt het bedrag verhoogd naar 1,50 euro per nacht en per persoon.</w:t>
      </w:r>
    </w:p>
    <w:p w14:paraId="1AC9F42E" w14:textId="77777777" w:rsidR="007D7C51" w:rsidRDefault="007D7C51" w:rsidP="00073C54">
      <w:pPr>
        <w:pStyle w:val="HTekst"/>
        <w:tabs>
          <w:tab w:val="clear" w:pos="1786"/>
          <w:tab w:val="left" w:pos="1134"/>
        </w:tabs>
        <w:spacing w:line="276" w:lineRule="auto"/>
        <w:ind w:right="-539"/>
        <w:rPr>
          <w:rFonts w:cstheme="minorHAnsi"/>
          <w:szCs w:val="20"/>
        </w:rPr>
      </w:pPr>
    </w:p>
    <w:p w14:paraId="50A94B9F" w14:textId="77777777" w:rsidR="007D7C51" w:rsidRPr="00637DFF" w:rsidRDefault="007D7C51" w:rsidP="00371106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120" w:line="276" w:lineRule="auto"/>
        <w:ind w:left="1134" w:right="-255"/>
        <w:rPr>
          <w:rFonts w:cstheme="minorHAnsi"/>
          <w:b/>
          <w:szCs w:val="20"/>
        </w:rPr>
      </w:pPr>
      <w:r w:rsidRPr="00637DFF">
        <w:rPr>
          <w:rFonts w:cstheme="minorHAnsi"/>
          <w:b/>
          <w:szCs w:val="20"/>
        </w:rPr>
        <w:t xml:space="preserve">TIMING </w:t>
      </w:r>
    </w:p>
    <w:p w14:paraId="2379724F" w14:textId="19448450" w:rsidR="007D7C51" w:rsidRPr="007D7C51" w:rsidRDefault="007D7C51" w:rsidP="0071550D">
      <w:pPr>
        <w:pStyle w:val="HTekst"/>
        <w:tabs>
          <w:tab w:val="clear" w:pos="1786"/>
          <w:tab w:val="left" w:pos="1134"/>
        </w:tabs>
        <w:spacing w:after="120" w:line="276" w:lineRule="auto"/>
        <w:ind w:left="1134" w:right="-539"/>
        <w:rPr>
          <w:rFonts w:cstheme="minorHAnsi"/>
          <w:b/>
          <w:szCs w:val="20"/>
        </w:rPr>
      </w:pPr>
      <w:r w:rsidRPr="007D7C51">
        <w:rPr>
          <w:rFonts w:cstheme="minorHAnsi"/>
          <w:szCs w:val="20"/>
        </w:rPr>
        <w:t xml:space="preserve">De </w:t>
      </w:r>
      <w:r>
        <w:rPr>
          <w:rFonts w:cstheme="minorHAnsi"/>
          <w:szCs w:val="20"/>
        </w:rPr>
        <w:t>aanvraag</w:t>
      </w:r>
      <w:r w:rsidR="0071550D">
        <w:rPr>
          <w:rFonts w:cstheme="minorHAnsi"/>
          <w:szCs w:val="20"/>
        </w:rPr>
        <w:t xml:space="preserve"> dient </w:t>
      </w:r>
      <w:r w:rsidR="0071550D" w:rsidRPr="00045BFF">
        <w:rPr>
          <w:rFonts w:cstheme="minorHAnsi"/>
          <w:szCs w:val="20"/>
          <w:highlight w:val="yellow"/>
        </w:rPr>
        <w:t>ten laatste 14 dagen na terugkomst</w:t>
      </w:r>
      <w:r w:rsidR="0071550D">
        <w:rPr>
          <w:rFonts w:cstheme="minorHAnsi"/>
          <w:szCs w:val="20"/>
        </w:rPr>
        <w:t xml:space="preserve"> ingediend te worden.</w:t>
      </w:r>
    </w:p>
    <w:p w14:paraId="622F0213" w14:textId="73DAB428" w:rsidR="00983A1D" w:rsidRDefault="007D7C51" w:rsidP="00045BFF">
      <w:pPr>
        <w:pStyle w:val="HTekst"/>
        <w:tabs>
          <w:tab w:val="clear" w:pos="1786"/>
          <w:tab w:val="clear" w:pos="2381"/>
          <w:tab w:val="left" w:pos="1134"/>
          <w:tab w:val="left" w:pos="1560"/>
        </w:tabs>
        <w:spacing w:line="276" w:lineRule="auto"/>
        <w:ind w:left="1134" w:right="-539"/>
        <w:rPr>
          <w:rFonts w:cstheme="minorHAnsi"/>
          <w:szCs w:val="20"/>
        </w:rPr>
      </w:pPr>
      <w:r>
        <w:rPr>
          <w:rFonts w:cstheme="minorHAnsi"/>
          <w:szCs w:val="20"/>
        </w:rPr>
        <w:t xml:space="preserve">Vul </w:t>
      </w:r>
      <w:r w:rsidR="00DB4FBF">
        <w:rPr>
          <w:rFonts w:cstheme="minorHAnsi"/>
          <w:szCs w:val="20"/>
        </w:rPr>
        <w:t>dit</w:t>
      </w:r>
      <w:r>
        <w:rPr>
          <w:rFonts w:cstheme="minorHAnsi"/>
          <w:szCs w:val="20"/>
        </w:rPr>
        <w:t xml:space="preserve"> formulier digitaal </w:t>
      </w:r>
      <w:r w:rsidR="0071550D">
        <w:rPr>
          <w:rFonts w:cstheme="minorHAnsi"/>
          <w:szCs w:val="20"/>
        </w:rPr>
        <w:t>i</w:t>
      </w:r>
      <w:r>
        <w:rPr>
          <w:rFonts w:cstheme="minorHAnsi"/>
          <w:szCs w:val="20"/>
        </w:rPr>
        <w:t xml:space="preserve">n en </w:t>
      </w:r>
      <w:r w:rsidR="00BB029D">
        <w:rPr>
          <w:rFonts w:cstheme="minorHAnsi"/>
          <w:szCs w:val="20"/>
        </w:rPr>
        <w:t xml:space="preserve">verstuur in </w:t>
      </w:r>
      <w:r w:rsidR="00BB029D" w:rsidRPr="00BB029D">
        <w:rPr>
          <w:rFonts w:cstheme="minorHAnsi"/>
          <w:szCs w:val="20"/>
          <w:u w:val="single"/>
        </w:rPr>
        <w:t>PDF</w:t>
      </w:r>
      <w:r>
        <w:rPr>
          <w:rFonts w:cstheme="minorHAnsi"/>
          <w:szCs w:val="20"/>
        </w:rPr>
        <w:t xml:space="preserve"> </w:t>
      </w:r>
      <w:r w:rsidRPr="009A13AD">
        <w:rPr>
          <w:rFonts w:cstheme="minorHAnsi"/>
          <w:szCs w:val="20"/>
        </w:rPr>
        <w:t xml:space="preserve">naar </w:t>
      </w:r>
      <w:hyperlink r:id="rId9" w:history="1">
        <w:r w:rsidRPr="003B651D">
          <w:rPr>
            <w:rStyle w:val="Hyperlink"/>
            <w:rFonts w:cstheme="minorHAnsi"/>
            <w:szCs w:val="20"/>
          </w:rPr>
          <w:t>jeugdsubsidies@hasselt.be</w:t>
        </w:r>
      </w:hyperlink>
      <w:r>
        <w:rPr>
          <w:rFonts w:cstheme="minorHAnsi"/>
          <w:szCs w:val="20"/>
        </w:rPr>
        <w:t>.</w:t>
      </w:r>
      <w:r w:rsidR="00983A1D">
        <w:rPr>
          <w:rFonts w:cstheme="minorHAnsi"/>
          <w:szCs w:val="20"/>
        </w:rPr>
        <w:t xml:space="preserve"> </w:t>
      </w:r>
    </w:p>
    <w:p w14:paraId="4AB308F7" w14:textId="77777777" w:rsidR="009A13AD" w:rsidRPr="009174CF" w:rsidRDefault="009A13AD" w:rsidP="00073C54">
      <w:pPr>
        <w:pStyle w:val="HTekst"/>
        <w:tabs>
          <w:tab w:val="clear" w:pos="1786"/>
          <w:tab w:val="left" w:pos="1134"/>
        </w:tabs>
        <w:spacing w:line="276" w:lineRule="auto"/>
        <w:ind w:right="-539"/>
        <w:rPr>
          <w:rFonts w:cstheme="minorHAnsi"/>
          <w:szCs w:val="20"/>
        </w:rPr>
      </w:pPr>
    </w:p>
    <w:p w14:paraId="516BC20C" w14:textId="77777777" w:rsidR="00EC3886" w:rsidRPr="001A702C" w:rsidRDefault="00EC3886" w:rsidP="00EC3886">
      <w:pPr>
        <w:pStyle w:val="HTekst"/>
        <w:spacing w:after="120" w:line="276" w:lineRule="auto"/>
        <w:ind w:left="1854"/>
        <w:rPr>
          <w:rFonts w:cstheme="minorHAnsi"/>
          <w:szCs w:val="20"/>
        </w:rPr>
      </w:pPr>
    </w:p>
    <w:p w14:paraId="2E0029CA" w14:textId="77777777" w:rsidR="00DB2ADA" w:rsidRDefault="00AD32B0">
      <w:pPr>
        <w:tabs>
          <w:tab w:val="clear" w:pos="595"/>
          <w:tab w:val="clear" w:pos="1191"/>
          <w:tab w:val="clear" w:pos="1786"/>
          <w:tab w:val="clear" w:pos="2381"/>
          <w:tab w:val="clear" w:pos="2977"/>
          <w:tab w:val="clear" w:pos="3572"/>
          <w:tab w:val="clear" w:pos="4167"/>
          <w:tab w:val="clear" w:pos="4763"/>
          <w:tab w:val="clear" w:pos="5358"/>
          <w:tab w:val="clear" w:pos="5954"/>
        </w:tabs>
        <w:spacing w:after="160" w:line="259" w:lineRule="auto"/>
        <w:rPr>
          <w:rFonts w:cstheme="minorHAnsi"/>
          <w:szCs w:val="20"/>
        </w:rPr>
      </w:pPr>
      <w:r w:rsidRPr="000D25F7">
        <w:rPr>
          <w:rFonts w:cstheme="minorHAnsi"/>
          <w:noProof/>
          <w:szCs w:val="20"/>
        </w:rPr>
        <mc:AlternateContent>
          <mc:Choice Requires="wps">
            <w:drawing>
              <wp:anchor distT="0" distB="0" distL="0" distR="189230" simplePos="0" relativeHeight="251665408" behindDoc="1" locked="0" layoutInCell="1" allowOverlap="1" wp14:anchorId="4767B6C3" wp14:editId="70DB3446">
                <wp:simplePos x="0" y="0"/>
                <wp:positionH relativeFrom="page">
                  <wp:posOffset>399837</wp:posOffset>
                </wp:positionH>
                <wp:positionV relativeFrom="page">
                  <wp:posOffset>7993380</wp:posOffset>
                </wp:positionV>
                <wp:extent cx="1691640" cy="2290272"/>
                <wp:effectExtent l="0" t="0" r="3810" b="0"/>
                <wp:wrapSquare wrapText="bothSides"/>
                <wp:docPr id="8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2290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BD92DA" w14:textId="77777777" w:rsidR="00AD32B0" w:rsidRPr="000D25F7" w:rsidRDefault="00AB4434" w:rsidP="00AD32B0">
                            <w:pPr>
                              <w:pStyle w:val="HRefTekst"/>
                              <w:rPr>
                                <w:b/>
                                <w:sz w:val="15"/>
                              </w:rPr>
                            </w:pPr>
                            <w:r>
                              <w:rPr>
                                <w:b/>
                                <w:sz w:val="15"/>
                              </w:rPr>
                              <w:t>Contact</w:t>
                            </w:r>
                          </w:p>
                          <w:p w14:paraId="2DB78332" w14:textId="77777777" w:rsidR="00AD32B0" w:rsidRPr="000D25F7" w:rsidRDefault="007D7C51" w:rsidP="00AD32B0">
                            <w:pPr>
                              <w:pStyle w:val="HRefTekst"/>
                              <w:rPr>
                                <w:sz w:val="15"/>
                              </w:rPr>
                            </w:pPr>
                            <w:r>
                              <w:rPr>
                                <w:sz w:val="15"/>
                              </w:rPr>
                              <w:t>Dienst Jeugd</w:t>
                            </w:r>
                          </w:p>
                          <w:p w14:paraId="7430F25F" w14:textId="77777777" w:rsidR="00AD32B0" w:rsidRPr="000D25F7" w:rsidRDefault="00AD32B0" w:rsidP="00AD32B0">
                            <w:pPr>
                              <w:pStyle w:val="HRefTekst"/>
                            </w:pPr>
                            <w:r w:rsidRPr="000D25F7">
                              <w:rPr>
                                <w:sz w:val="15"/>
                              </w:rPr>
                              <w:t>T. 011 23 94 2</w:t>
                            </w:r>
                            <w:r w:rsidR="00053AD9">
                              <w:rPr>
                                <w:sz w:val="15"/>
                              </w:rPr>
                              <w:t>5</w:t>
                            </w:r>
                            <w:r w:rsidRPr="000D25F7">
                              <w:rPr>
                                <w:sz w:val="15"/>
                              </w:rPr>
                              <w:t xml:space="preserve"> jeugd</w:t>
                            </w:r>
                            <w:r>
                              <w:rPr>
                                <w:sz w:val="15"/>
                              </w:rPr>
                              <w:t>subsidies</w:t>
                            </w:r>
                            <w:r w:rsidRPr="000D25F7">
                              <w:rPr>
                                <w:sz w:val="15"/>
                              </w:rPr>
                              <w:t>@hasselt.be</w:t>
                            </w:r>
                          </w:p>
                        </w:txbxContent>
                      </wps:txbx>
                      <wps:bodyPr rot="0" vert="horz" wrap="square" lIns="0" tIns="0" rIns="0" bIns="0" anchor="b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7B6C3" id="_x0000_s1027" type="#_x0000_t202" style="position:absolute;margin-left:31.5pt;margin-top:629.4pt;width:133.2pt;height:180.35pt;z-index:-251651072;visibility:visible;mso-wrap-style:square;mso-width-percent:0;mso-height-percent:0;mso-wrap-distance-left:0;mso-wrap-distance-top:0;mso-wrap-distance-right:14.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" stroked="f">
                <v:textbox inset="0,0,0,0">
                  <w:txbxContent>
                    <w:p w14:paraId="32BD92DA" w14:textId="77777777" w:rsidR="00AD32B0" w:rsidRPr="000D25F7" w:rsidRDefault="00AB4434" w:rsidP="00AD32B0">
                      <w:pPr>
                        <w:pStyle w:val="HRefTekst"/>
                        <w:rPr>
                          <w:b/>
                          <w:sz w:val="15"/>
                        </w:rPr>
                      </w:pPr>
                      <w:r>
                        <w:rPr>
                          <w:b/>
                          <w:sz w:val="15"/>
                        </w:rPr>
                        <w:t>Contact</w:t>
                      </w:r>
                    </w:p>
                    <w:p w14:paraId="2DB78332" w14:textId="77777777" w:rsidR="00AD32B0" w:rsidRPr="000D25F7" w:rsidRDefault="007D7C51" w:rsidP="00AD32B0">
                      <w:pPr>
                        <w:pStyle w:val="HRefTekst"/>
                        <w:rPr>
                          <w:sz w:val="15"/>
                        </w:rPr>
                      </w:pPr>
                      <w:r>
                        <w:rPr>
                          <w:sz w:val="15"/>
                        </w:rPr>
                        <w:t>Dienst Jeugd</w:t>
                      </w:r>
                    </w:p>
                    <w:p w14:paraId="7430F25F" w14:textId="77777777" w:rsidR="00AD32B0" w:rsidRPr="000D25F7" w:rsidRDefault="00AD32B0" w:rsidP="00AD32B0">
                      <w:pPr>
                        <w:pStyle w:val="HRefTekst"/>
                      </w:pPr>
                      <w:r w:rsidRPr="000D25F7">
                        <w:rPr>
                          <w:sz w:val="15"/>
                        </w:rPr>
                        <w:t>T. 011 23 94 2</w:t>
                      </w:r>
                      <w:r w:rsidR="00053AD9">
                        <w:rPr>
                          <w:sz w:val="15"/>
                        </w:rPr>
                        <w:t>5</w:t>
                      </w:r>
                      <w:r w:rsidRPr="000D25F7">
                        <w:rPr>
                          <w:sz w:val="15"/>
                        </w:rPr>
                        <w:t xml:space="preserve"> jeugd</w:t>
                      </w:r>
                      <w:r>
                        <w:rPr>
                          <w:sz w:val="15"/>
                        </w:rPr>
                        <w:t>subsidies</w:t>
                      </w:r>
                      <w:r w:rsidRPr="000D25F7">
                        <w:rPr>
                          <w:sz w:val="15"/>
                        </w:rPr>
                        <w:t>@hasselt.be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B2ADA">
        <w:rPr>
          <w:rFonts w:cstheme="minorHAnsi"/>
          <w:szCs w:val="20"/>
        </w:rPr>
        <w:br w:type="page"/>
      </w:r>
    </w:p>
    <w:p w14:paraId="6DD14FC6" w14:textId="01E8B7AE" w:rsidR="00045BFF" w:rsidRPr="007C4F3E" w:rsidRDefault="00CA2836" w:rsidP="00371106">
      <w:pPr>
        <w:pStyle w:val="HTekst"/>
        <w:pBdr>
          <w:bottom w:val="single" w:sz="4" w:space="1" w:color="auto"/>
        </w:pBdr>
        <w:tabs>
          <w:tab w:val="clear" w:pos="1786"/>
          <w:tab w:val="left" w:pos="1134"/>
        </w:tabs>
        <w:spacing w:after="120"/>
        <w:ind w:right="-397"/>
        <w:rPr>
          <w:rFonts w:cstheme="minorHAnsi"/>
          <w:b/>
          <w:sz w:val="22"/>
          <w:szCs w:val="20"/>
        </w:rPr>
      </w:pPr>
      <w:r>
        <w:rPr>
          <w:rFonts w:cstheme="minorHAnsi"/>
          <w:b/>
          <w:sz w:val="22"/>
          <w:szCs w:val="20"/>
        </w:rPr>
        <w:lastRenderedPageBreak/>
        <w:t>AAN</w:t>
      </w:r>
      <w:r w:rsidRPr="00DB2ADA">
        <w:rPr>
          <w:rFonts w:cstheme="minorHAnsi"/>
          <w:b/>
          <w:sz w:val="22"/>
          <w:szCs w:val="20"/>
        </w:rPr>
        <w:t>VRAAG</w:t>
      </w:r>
      <w:r w:rsidR="002A1A04">
        <w:rPr>
          <w:rFonts w:cstheme="minorHAnsi"/>
          <w:b/>
          <w:sz w:val="22"/>
          <w:szCs w:val="20"/>
        </w:rPr>
        <w:t>FORMULIER</w:t>
      </w:r>
    </w:p>
    <w:p w14:paraId="5BBDB3D6" w14:textId="77777777" w:rsidR="00045BFF" w:rsidRDefault="00045BFF" w:rsidP="00DB2ADA">
      <w:pPr>
        <w:pStyle w:val="HTekst"/>
        <w:spacing w:line="276" w:lineRule="auto"/>
        <w:rPr>
          <w:rFonts w:cstheme="minorHAnsi"/>
          <w:i/>
          <w:sz w:val="16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4"/>
        <w:gridCol w:w="4962"/>
      </w:tblGrid>
      <w:tr w:rsidR="00CA2836" w:rsidRPr="00313FB9" w14:paraId="763EC47C" w14:textId="77777777" w:rsidTr="00800898">
        <w:trPr>
          <w:trHeight w:val="408"/>
        </w:trPr>
        <w:tc>
          <w:tcPr>
            <w:tcW w:w="3964" w:type="dxa"/>
            <w:vAlign w:val="center"/>
          </w:tcPr>
          <w:p w14:paraId="13EAAC3F" w14:textId="77777777" w:rsidR="00CA2836" w:rsidRPr="00995284" w:rsidRDefault="00CA2836" w:rsidP="00FC55A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NAAM JEUGDORGANISATIE </w:t>
            </w:r>
          </w:p>
        </w:tc>
        <w:sdt>
          <w:sdtPr>
            <w:rPr>
              <w:rFonts w:asciiTheme="majorHAnsi" w:hAnsiTheme="majorHAnsi" w:cstheme="majorHAnsi"/>
              <w:sz w:val="18"/>
              <w:szCs w:val="18"/>
              <w:lang w:val="nl-NL"/>
            </w:rPr>
            <w:id w:val="1676531637"/>
            <w:placeholder>
              <w:docPart w:val="FD386A97D7FC4C54832574319BFD4E39"/>
            </w:placeholder>
            <w:showingPlcHdr/>
            <w:comboBox>
              <w:listItem w:value="Kies een item."/>
              <w:listItem w:displayText="Chiro Kuringen Centrum" w:value="Chiro Kuringen Centrum"/>
              <w:listItem w:displayText="Chiromeisjes Kiewit" w:value="Chiromeisjes Kiewit"/>
              <w:listItem w:displayText="Chirojongens Kiewit" w:value="Chirojongens Kiewit"/>
              <w:listItem w:displayText="Chiro OLVA" w:value="Chiro OLVA"/>
              <w:listItem w:displayText="Chiro Sint-Jan" w:value="Chiro Sint-Jan"/>
              <w:listItem w:displayText="Chiro Wimmertingen" w:value="Chiro Wimmertingen"/>
              <w:listItem w:displayText="Chiro Sint-Lambrechts-Herk" w:value="Chiro Sint-Lambrechts-Herk"/>
              <w:listItem w:displayText="KLJ Kuringen" w:value="KLJ Kuringen"/>
              <w:listItem w:displayText="KLJ Stokrooie" w:value="KLJ Stokrooie"/>
              <w:listItem w:displayText="KSA Oskaria Kermt" w:value="KSA Oskaria Kermt"/>
              <w:listItem w:displayText="KSA Moos Herk" w:value="KSA Moos Herk"/>
              <w:listItem w:displayText="KSA Rapertingen" w:value="KSA Rapertingen"/>
              <w:listItem w:displayText="KSA Runkst" w:value="KSA Runkst"/>
              <w:listItem w:displayText="KSA Stevoort" w:value="KSA Stevoort"/>
              <w:listItem w:displayText="KSA Tuilt" w:value="KSA Tuilt"/>
              <w:listItem w:displayText="Scouting Godsheide" w:value="Scouting Godsheide"/>
              <w:listItem w:displayText="Scouts Akabe Hasselt" w:value="Scouts Akabe Hasselt"/>
              <w:listItem w:displayText="Scouts De Vrede" w:value="Scouts De Vrede"/>
              <w:listItem w:displayText="Scouts Lod Lavki" w:value="Scouts Lod Lavki"/>
              <w:listItem w:displayText="Scouts Pater Damiaan" w:value="Scouts Pater Damiaan"/>
              <w:listItem w:displayText="Scouts Sint-Martinus" w:value="Scouts Sint-Martinus"/>
              <w:listItem w:displayText="Scouts SMAF" w:value="Scouts SMAF"/>
              <w:listItem w:displayText="JRK Kuringen" w:value="JRK Kuringen"/>
              <w:listItem w:displayText="Schaakinitiatief" w:value="Schaakinitiatief"/>
              <w:listItem w:displayText="Bouly Hasselt" w:value="Bouly Hasselt"/>
              <w:listItem w:displayText="HUJO Hasselt" w:value="HUJO Hasselt"/>
              <w:listItem w:displayText="Inderdaad vzw" w:value="Inderdaad vzw"/>
              <w:listItem w:displayText="JH Bar Choque" w:value="JH Bar Choque"/>
              <w:listItem w:displayText="JH De Bem" w:value="JH De Bem"/>
              <w:listItem w:displayText="JH 't Geverke" w:value="JH 't Geverke"/>
              <w:listItem w:displayText="JH 't Lokaal" w:value="JH 't Lokaal"/>
            </w:comboBox>
          </w:sdtPr>
          <w:sdtEndPr/>
          <w:sdtContent>
            <w:tc>
              <w:tcPr>
                <w:tcW w:w="4962" w:type="dxa"/>
                <w:vAlign w:val="center"/>
              </w:tcPr>
              <w:p w14:paraId="2CDEB126" w14:textId="6EFCC09E" w:rsidR="00CA2836" w:rsidRPr="00313FB9" w:rsidRDefault="002F3D1B" w:rsidP="00FC55AD">
                <w:pPr>
                  <w:autoSpaceDE w:val="0"/>
                  <w:autoSpaceDN w:val="0"/>
                  <w:adjustRightInd w:val="0"/>
                  <w:rPr>
                    <w:rFonts w:asciiTheme="majorHAnsi" w:hAnsiTheme="majorHAnsi" w:cstheme="majorHAnsi"/>
                    <w:sz w:val="18"/>
                    <w:szCs w:val="18"/>
                    <w:lang w:val="nl-NL"/>
                  </w:rPr>
                </w:pPr>
                <w:r>
                  <w:rPr>
                    <w:rFonts w:asciiTheme="majorHAnsi" w:hAnsiTheme="majorHAnsi" w:cstheme="majorHAnsi"/>
                    <w:sz w:val="18"/>
                    <w:szCs w:val="18"/>
                    <w:lang w:val="nl-NL"/>
                  </w:rPr>
                  <w:t>Selecteer</w:t>
                </w:r>
              </w:p>
            </w:tc>
          </w:sdtContent>
        </w:sdt>
      </w:tr>
      <w:tr w:rsidR="00317CC7" w:rsidRPr="00313FB9" w14:paraId="1A606C89" w14:textId="77777777" w:rsidTr="00800898">
        <w:trPr>
          <w:trHeight w:val="408"/>
        </w:trPr>
        <w:tc>
          <w:tcPr>
            <w:tcW w:w="3964" w:type="dxa"/>
            <w:vAlign w:val="center"/>
          </w:tcPr>
          <w:p w14:paraId="11A1B422" w14:textId="77777777" w:rsidR="00317CC7" w:rsidRPr="00995284" w:rsidRDefault="00281DE4" w:rsidP="00FC55A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NAAM KAMPPLAATS</w:t>
            </w:r>
            <w:r w:rsidR="00317CC7" w:rsidRPr="00995284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4962" w:type="dxa"/>
            <w:vAlign w:val="center"/>
          </w:tcPr>
          <w:p w14:paraId="03882E2F" w14:textId="77777777" w:rsidR="00317CC7" w:rsidRPr="00313FB9" w:rsidRDefault="00317CC7" w:rsidP="00FC55A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17CC7" w:rsidRPr="00313FB9" w14:paraId="006F24AA" w14:textId="77777777" w:rsidTr="00800898">
        <w:trPr>
          <w:trHeight w:val="408"/>
        </w:trPr>
        <w:tc>
          <w:tcPr>
            <w:tcW w:w="3964" w:type="dxa"/>
            <w:vAlign w:val="center"/>
          </w:tcPr>
          <w:p w14:paraId="003084BD" w14:textId="77777777" w:rsidR="00317CC7" w:rsidRPr="00995284" w:rsidRDefault="00317CC7" w:rsidP="00FC55A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STRAAT &amp; NUMMER 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van </w:t>
            </w:r>
            <w:r w:rsidR="00281DE4">
              <w:rPr>
                <w:rFonts w:ascii="Arial" w:hAnsi="Arial" w:cs="Arial"/>
                <w:sz w:val="18"/>
                <w:szCs w:val="18"/>
                <w:lang w:val="nl-NL"/>
              </w:rPr>
              <w:t>de kampplaats</w:t>
            </w:r>
          </w:p>
        </w:tc>
        <w:tc>
          <w:tcPr>
            <w:tcW w:w="4962" w:type="dxa"/>
            <w:vAlign w:val="center"/>
          </w:tcPr>
          <w:p w14:paraId="6060E647" w14:textId="77777777" w:rsidR="00317CC7" w:rsidRPr="00313FB9" w:rsidRDefault="00317CC7" w:rsidP="00FC55A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17CC7" w:rsidRPr="00313FB9" w14:paraId="4A551FF6" w14:textId="77777777" w:rsidTr="00800898">
        <w:trPr>
          <w:trHeight w:val="408"/>
        </w:trPr>
        <w:tc>
          <w:tcPr>
            <w:tcW w:w="3964" w:type="dxa"/>
            <w:vAlign w:val="center"/>
          </w:tcPr>
          <w:p w14:paraId="42DE3AB7" w14:textId="77777777" w:rsidR="00317CC7" w:rsidRDefault="00317CC7" w:rsidP="00FC55A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POSTCODE &amp; GEMEENTE </w:t>
            </w:r>
            <w:r>
              <w:rPr>
                <w:rFonts w:ascii="Arial" w:hAnsi="Arial" w:cs="Arial"/>
                <w:sz w:val="18"/>
                <w:szCs w:val="18"/>
                <w:lang w:val="nl-NL"/>
              </w:rPr>
              <w:t xml:space="preserve">van </w:t>
            </w:r>
            <w:r w:rsidR="00281DE4">
              <w:rPr>
                <w:rFonts w:ascii="Arial" w:hAnsi="Arial" w:cs="Arial"/>
                <w:sz w:val="18"/>
                <w:szCs w:val="18"/>
                <w:lang w:val="nl-NL"/>
              </w:rPr>
              <w:t>de kampplaats</w:t>
            </w:r>
          </w:p>
        </w:tc>
        <w:tc>
          <w:tcPr>
            <w:tcW w:w="4962" w:type="dxa"/>
            <w:vAlign w:val="center"/>
          </w:tcPr>
          <w:p w14:paraId="627F57B8" w14:textId="77777777" w:rsidR="00317CC7" w:rsidRPr="00313FB9" w:rsidRDefault="00317CC7" w:rsidP="00FC55A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317CC7" w:rsidRPr="00313FB9" w14:paraId="6DA99BB6" w14:textId="77777777" w:rsidTr="00800898">
        <w:trPr>
          <w:trHeight w:val="408"/>
        </w:trPr>
        <w:tc>
          <w:tcPr>
            <w:tcW w:w="3964" w:type="dxa"/>
            <w:vAlign w:val="center"/>
          </w:tcPr>
          <w:p w14:paraId="3EB7EC58" w14:textId="77777777" w:rsidR="00317CC7" w:rsidRPr="00684237" w:rsidRDefault="00281DE4" w:rsidP="00FC55A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LAND</w:t>
            </w:r>
            <w:r w:rsidR="00317CC7" w:rsidRPr="00684237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 </w:t>
            </w:r>
          </w:p>
        </w:tc>
        <w:tc>
          <w:tcPr>
            <w:tcW w:w="4962" w:type="dxa"/>
            <w:vAlign w:val="center"/>
          </w:tcPr>
          <w:p w14:paraId="30F2CCDA" w14:textId="77777777" w:rsidR="00317CC7" w:rsidRPr="00313FB9" w:rsidRDefault="00317CC7" w:rsidP="00FC55AD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  <w:sz w:val="18"/>
                <w:szCs w:val="18"/>
                <w:lang w:val="nl-NL"/>
              </w:rPr>
            </w:pP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instrText xml:space="preserve"> FORMTEXT </w:instrTex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nl-NL"/>
              </w:rPr>
              <w:fldChar w:fldCharType="separate"/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eastAsia="MS Mincho" w:hAnsiTheme="majorHAnsi" w:cstheme="majorHAnsi"/>
                <w:sz w:val="18"/>
                <w:szCs w:val="18"/>
                <w:lang w:val="nl-NL"/>
              </w:rPr>
              <w:t> </w:t>
            </w:r>
            <w:r w:rsidRPr="00313FB9">
              <w:rPr>
                <w:rFonts w:asciiTheme="majorHAnsi" w:hAnsiTheme="majorHAnsi" w:cstheme="maj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1C5D8543" w14:textId="77777777" w:rsidR="008002BD" w:rsidRPr="0001745D" w:rsidRDefault="008002BD" w:rsidP="008002BD">
      <w:pPr>
        <w:rPr>
          <w:rFonts w:ascii="Arial" w:hAnsi="Arial" w:cs="Arial"/>
          <w:b/>
          <w:sz w:val="18"/>
          <w:szCs w:val="18"/>
          <w:lang w:val="nl-NL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3"/>
        <w:gridCol w:w="1842"/>
        <w:gridCol w:w="1701"/>
        <w:gridCol w:w="1560"/>
      </w:tblGrid>
      <w:tr w:rsidR="00E53C30" w:rsidRPr="0001745D" w14:paraId="60EF9901" w14:textId="77777777" w:rsidTr="00AC417F">
        <w:trPr>
          <w:trHeight w:val="408"/>
        </w:trPr>
        <w:tc>
          <w:tcPr>
            <w:tcW w:w="89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E21B2" w14:textId="30F4C112" w:rsidR="00E53C30" w:rsidRPr="0001745D" w:rsidRDefault="00800898" w:rsidP="00860E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nl-NL"/>
              </w:rPr>
              <w:t>DEELNEMERS</w:t>
            </w:r>
            <w:r w:rsidR="00BB029D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 OVERNACHTING</w:t>
            </w:r>
          </w:p>
        </w:tc>
      </w:tr>
      <w:tr w:rsidR="008002BD" w:rsidRPr="0001745D" w14:paraId="4CFE71BA" w14:textId="77777777" w:rsidTr="00B24730">
        <w:trPr>
          <w:trHeight w:val="40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DB86B" w14:textId="77777777" w:rsidR="008002BD" w:rsidRPr="00AC417F" w:rsidRDefault="008002BD" w:rsidP="00860E07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nl-NL"/>
              </w:rPr>
            </w:pPr>
            <w:r w:rsidRPr="00AC417F">
              <w:rPr>
                <w:rFonts w:ascii="Arial" w:hAnsi="Arial" w:cs="Arial"/>
                <w:sz w:val="18"/>
                <w:szCs w:val="18"/>
                <w:lang w:val="nl-NL"/>
              </w:rPr>
              <w:t>Naam van de tak</w:t>
            </w:r>
            <w:r w:rsidR="00B24730">
              <w:rPr>
                <w:rFonts w:ascii="Arial" w:hAnsi="Arial" w:cs="Arial"/>
                <w:sz w:val="18"/>
                <w:szCs w:val="18"/>
                <w:lang w:val="nl-NL"/>
              </w:rPr>
              <w:t xml:space="preserve"> </w:t>
            </w:r>
            <w:r w:rsidRPr="00AC417F">
              <w:rPr>
                <w:rFonts w:ascii="Arial" w:hAnsi="Arial" w:cs="Arial"/>
                <w:sz w:val="18"/>
                <w:szCs w:val="18"/>
                <w:lang w:val="nl-NL"/>
              </w:rPr>
              <w:t>/</w:t>
            </w:r>
            <w:r w:rsidR="00B24730">
              <w:rPr>
                <w:rFonts w:ascii="Arial" w:hAnsi="Arial" w:cs="Arial"/>
                <w:sz w:val="18"/>
                <w:szCs w:val="18"/>
                <w:lang w:val="nl-NL"/>
              </w:rPr>
              <w:t xml:space="preserve"> </w:t>
            </w:r>
            <w:r w:rsidRPr="00AC417F">
              <w:rPr>
                <w:rFonts w:ascii="Arial" w:hAnsi="Arial" w:cs="Arial"/>
                <w:sz w:val="18"/>
                <w:szCs w:val="18"/>
                <w:lang w:val="nl-NL"/>
              </w:rPr>
              <w:t xml:space="preserve">groep                                 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8C0C8" w14:textId="77777777" w:rsidR="008002BD" w:rsidRPr="00AC417F" w:rsidRDefault="00B24730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Datum aankomst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87F4F" w14:textId="77777777" w:rsidR="008002BD" w:rsidRPr="00AC417F" w:rsidRDefault="00B24730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Datum vertrek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904EA" w14:textId="77777777" w:rsidR="008002BD" w:rsidRPr="00AC417F" w:rsidRDefault="00B24730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18"/>
                <w:szCs w:val="18"/>
                <w:lang w:val="nl-NL"/>
              </w:rPr>
            </w:pPr>
            <w:r>
              <w:rPr>
                <w:rFonts w:ascii="Arial" w:hAnsi="Arial" w:cs="Arial"/>
                <w:sz w:val="18"/>
                <w:szCs w:val="18"/>
                <w:lang w:val="nl-NL"/>
              </w:rPr>
              <w:t>Aantal personen</w:t>
            </w:r>
          </w:p>
        </w:tc>
      </w:tr>
      <w:tr w:rsidR="008002BD" w:rsidRPr="0001745D" w14:paraId="47A8FC52" w14:textId="77777777" w:rsidTr="00B24730">
        <w:trPr>
          <w:trHeight w:val="408"/>
        </w:trPr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585DDBEA" w14:textId="77777777" w:rsidR="008002BD" w:rsidRPr="0001745D" w:rsidRDefault="008002BD" w:rsidP="00860E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end"/>
            </w:r>
          </w:p>
        </w:tc>
        <w:tc>
          <w:tcPr>
            <w:tcW w:w="1842" w:type="dxa"/>
            <w:tcBorders>
              <w:top w:val="single" w:sz="4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23CA76B4" w14:textId="12E87FBB" w:rsidR="008002BD" w:rsidRPr="0001745D" w:rsidRDefault="002F3D1B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435944985"/>
                <w:placeholder>
                  <w:docPart w:val="CBE12BA5A0744EBEB538BF7C69475B89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Content>
                <w:r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1701" w:type="dxa"/>
            <w:tcBorders>
              <w:top w:val="single" w:sz="4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293890F0" w14:textId="7F0015FE" w:rsidR="008002BD" w:rsidRPr="0001745D" w:rsidRDefault="002F3D1B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-1686275288"/>
                <w:placeholder>
                  <w:docPart w:val="D911557C35D14F899863E783CE0D5DBA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Content>
                <w:r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1560" w:type="dxa"/>
            <w:tcBorders>
              <w:top w:val="single" w:sz="4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7A1D0DD7" w14:textId="77777777" w:rsidR="008002BD" w:rsidRPr="0001745D" w:rsidRDefault="008002BD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end"/>
            </w:r>
          </w:p>
        </w:tc>
      </w:tr>
      <w:tr w:rsidR="008002BD" w:rsidRPr="0001745D" w14:paraId="78A5791F" w14:textId="77777777" w:rsidTr="00B24730">
        <w:trPr>
          <w:trHeight w:val="408"/>
        </w:trPr>
        <w:tc>
          <w:tcPr>
            <w:tcW w:w="3823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38E4C283" w14:textId="77777777" w:rsidR="008002BD" w:rsidRPr="0001745D" w:rsidRDefault="008002BD" w:rsidP="00860E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end"/>
            </w:r>
          </w:p>
        </w:tc>
        <w:tc>
          <w:tcPr>
            <w:tcW w:w="184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3B06E492" w14:textId="5DF495A6" w:rsidR="008002BD" w:rsidRPr="0001745D" w:rsidRDefault="002F3D1B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583501090"/>
                <w:placeholder>
                  <w:docPart w:val="15341C18AE9D436E8FC25C7FEDCC9753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Content>
                <w:r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1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127B8BBC" w14:textId="4B86422B" w:rsidR="008002BD" w:rsidRPr="0001745D" w:rsidRDefault="002F3D1B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1462073215"/>
                <w:placeholder>
                  <w:docPart w:val="AE2C4D5910694782ACA6ED62B1F76A31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Content>
                <w:r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156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28AC64D8" w14:textId="77777777" w:rsidR="008002BD" w:rsidRPr="0001745D" w:rsidRDefault="008002BD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end"/>
            </w:r>
          </w:p>
        </w:tc>
      </w:tr>
      <w:tr w:rsidR="008002BD" w:rsidRPr="0001745D" w14:paraId="1CF70064" w14:textId="77777777" w:rsidTr="00B24730">
        <w:trPr>
          <w:trHeight w:val="408"/>
        </w:trPr>
        <w:tc>
          <w:tcPr>
            <w:tcW w:w="3823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7F24A57A" w14:textId="77777777" w:rsidR="008002BD" w:rsidRPr="0001745D" w:rsidRDefault="008002BD" w:rsidP="00860E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end"/>
            </w:r>
          </w:p>
        </w:tc>
        <w:tc>
          <w:tcPr>
            <w:tcW w:w="184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3BED260B" w14:textId="70C35104" w:rsidR="008002BD" w:rsidRPr="0001745D" w:rsidRDefault="002F3D1B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-969825301"/>
                <w:placeholder>
                  <w:docPart w:val="38A853E1574147A490CDE3F24E369CD8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Content>
                <w:r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1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13D93D0E" w14:textId="05409AAB" w:rsidR="008002BD" w:rsidRPr="0001745D" w:rsidRDefault="002F3D1B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2062365715"/>
                <w:placeholder>
                  <w:docPart w:val="B9937E7D346E4C7D89B87594F612E182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Content>
                <w:r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156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1007F963" w14:textId="77777777" w:rsidR="008002BD" w:rsidRPr="0001745D" w:rsidRDefault="008002BD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end"/>
            </w:r>
          </w:p>
        </w:tc>
      </w:tr>
      <w:tr w:rsidR="008002BD" w:rsidRPr="0001745D" w14:paraId="0D114B30" w14:textId="77777777" w:rsidTr="00B24730">
        <w:trPr>
          <w:trHeight w:val="408"/>
        </w:trPr>
        <w:tc>
          <w:tcPr>
            <w:tcW w:w="3823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4AD6C35C" w14:textId="77777777" w:rsidR="008002BD" w:rsidRPr="0001745D" w:rsidRDefault="008002BD" w:rsidP="00860E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end"/>
            </w:r>
          </w:p>
        </w:tc>
        <w:tc>
          <w:tcPr>
            <w:tcW w:w="1842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2C1181C1" w14:textId="5741DFE0" w:rsidR="008002BD" w:rsidRPr="0001745D" w:rsidRDefault="002F3D1B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-211887963"/>
                <w:placeholder>
                  <w:docPart w:val="97F495C81B924B118AF684006495FBDD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Content>
                <w:r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1701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dotted" w:sz="6" w:space="0" w:color="auto"/>
            </w:tcBorders>
            <w:vAlign w:val="center"/>
          </w:tcPr>
          <w:p w14:paraId="36ABA114" w14:textId="02CD1774" w:rsidR="008002BD" w:rsidRPr="0001745D" w:rsidRDefault="002F3D1B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-19169065"/>
                <w:placeholder>
                  <w:docPart w:val="526C5885CA72447B856EAF54514B26C1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Content>
                <w:r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1560" w:type="dxa"/>
            <w:tcBorders>
              <w:top w:val="dotted" w:sz="6" w:space="0" w:color="auto"/>
              <w:left w:val="dotted" w:sz="6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714F5F8B" w14:textId="77777777" w:rsidR="008002BD" w:rsidRPr="0001745D" w:rsidRDefault="008002BD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end"/>
            </w:r>
          </w:p>
        </w:tc>
      </w:tr>
      <w:tr w:rsidR="008002BD" w:rsidRPr="0001745D" w14:paraId="6352C820" w14:textId="77777777" w:rsidTr="00B24730">
        <w:trPr>
          <w:trHeight w:val="408"/>
        </w:trPr>
        <w:tc>
          <w:tcPr>
            <w:tcW w:w="3823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14:paraId="6B7E354B" w14:textId="77777777" w:rsidR="008002BD" w:rsidRPr="0001745D" w:rsidRDefault="008002BD" w:rsidP="00860E07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end"/>
            </w:r>
          </w:p>
        </w:tc>
        <w:tc>
          <w:tcPr>
            <w:tcW w:w="1842" w:type="dxa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14:paraId="63CF7BAD" w14:textId="1C5D1D7F" w:rsidR="008002BD" w:rsidRPr="0001745D" w:rsidRDefault="002F3D1B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1777141487"/>
                <w:placeholder>
                  <w:docPart w:val="31EE191A5BE0420E8920E033122A72FB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Content>
                <w:r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1701" w:type="dxa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dotted" w:sz="6" w:space="0" w:color="auto"/>
            </w:tcBorders>
            <w:vAlign w:val="center"/>
          </w:tcPr>
          <w:p w14:paraId="29C87863" w14:textId="2F37F0D1" w:rsidR="008002BD" w:rsidRPr="0001745D" w:rsidRDefault="002F3D1B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sdt>
              <w:sdtPr>
                <w:rPr>
                  <w:rFonts w:asciiTheme="majorHAnsi" w:hAnsiTheme="majorHAnsi" w:cstheme="majorHAnsi"/>
                  <w:sz w:val="18"/>
                  <w:szCs w:val="18"/>
                  <w:lang w:val="en-GB"/>
                </w:rPr>
                <w:id w:val="1141847602"/>
                <w:placeholder>
                  <w:docPart w:val="289BCEEE66C14F2B98667ACFC4006B04"/>
                </w:placeholder>
                <w:showingPlcHdr/>
                <w:date>
                  <w:dateFormat w:val="dd/MM/yyyy"/>
                  <w:lid w:val="nl-BE"/>
                  <w:storeMappedDataAs w:val="dateTime"/>
                  <w:calendar w:val="gregorian"/>
                </w:date>
              </w:sdtPr>
              <w:sdtContent>
                <w:r>
                  <w:rPr>
                    <w:rStyle w:val="Tekstvantijdelijkeaanduiding"/>
                  </w:rPr>
                  <w:t>dd/mm/jjjj</w:t>
                </w:r>
              </w:sdtContent>
            </w:sdt>
          </w:p>
        </w:tc>
        <w:tc>
          <w:tcPr>
            <w:tcW w:w="1560" w:type="dxa"/>
            <w:tcBorders>
              <w:top w:val="dotted" w:sz="6" w:space="0" w:color="auto"/>
              <w:left w:val="dotted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F2DF5" w14:textId="77777777" w:rsidR="008002BD" w:rsidRPr="0001745D" w:rsidRDefault="008002BD" w:rsidP="007A313E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instrText xml:space="preserve"> FORMTEXT </w:instrTex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separate"/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eastAsia="MS Mincho" w:hAnsi="Arial" w:cs="Arial"/>
                <w:b/>
                <w:sz w:val="18"/>
                <w:szCs w:val="18"/>
                <w:lang w:val="nl-NL"/>
              </w:rPr>
              <w:t> </w:t>
            </w:r>
            <w:r w:rsidRPr="0001745D">
              <w:rPr>
                <w:rFonts w:ascii="Arial" w:hAnsi="Arial" w:cs="Arial"/>
                <w:b/>
                <w:sz w:val="18"/>
                <w:szCs w:val="18"/>
                <w:lang w:val="nl-NL"/>
              </w:rPr>
              <w:fldChar w:fldCharType="end"/>
            </w:r>
          </w:p>
        </w:tc>
      </w:tr>
    </w:tbl>
    <w:p w14:paraId="79D44F56" w14:textId="77777777" w:rsidR="008002BD" w:rsidRPr="0001745D" w:rsidRDefault="008002BD" w:rsidP="008002B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</w:p>
    <w:p w14:paraId="1E5F91A7" w14:textId="2F25F941" w:rsidR="00AC417F" w:rsidRDefault="00AC417F" w:rsidP="00AC417F">
      <w:pPr>
        <w:pStyle w:val="HTekst"/>
        <w:spacing w:after="120"/>
        <w:ind w:right="-539"/>
        <w:rPr>
          <w:rFonts w:cstheme="minorHAnsi"/>
          <w:szCs w:val="20"/>
        </w:rPr>
      </w:pPr>
      <w:r w:rsidRPr="00D3631E">
        <w:rPr>
          <w:rFonts w:cstheme="minorHAnsi"/>
          <w:szCs w:val="20"/>
        </w:rPr>
        <w:t xml:space="preserve">Door het </w:t>
      </w:r>
      <w:r w:rsidR="0043766B">
        <w:rPr>
          <w:rFonts w:cstheme="minorHAnsi"/>
          <w:szCs w:val="20"/>
        </w:rPr>
        <w:t>digitaal</w:t>
      </w:r>
      <w:r w:rsidRPr="00D3631E">
        <w:rPr>
          <w:rFonts w:cstheme="minorHAnsi"/>
          <w:szCs w:val="20"/>
        </w:rPr>
        <w:t xml:space="preserve"> indienen</w:t>
      </w:r>
      <w:r w:rsidR="00BB029D">
        <w:rPr>
          <w:rFonts w:cstheme="minorHAnsi"/>
          <w:szCs w:val="20"/>
        </w:rPr>
        <w:t xml:space="preserve"> en ondertekenen</w:t>
      </w:r>
      <w:r w:rsidRPr="00D3631E">
        <w:rPr>
          <w:rFonts w:cstheme="minorHAnsi"/>
          <w:szCs w:val="20"/>
        </w:rPr>
        <w:t xml:space="preserve"> van dit aanvraagformulier verklaren wij dat alle gegevens in dit formulier naar waarheid ingevuld zijn</w:t>
      </w:r>
      <w:r>
        <w:rPr>
          <w:rFonts w:cstheme="minorHAnsi"/>
          <w:szCs w:val="20"/>
        </w:rPr>
        <w:t>.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6" w:space="0" w:color="auto"/>
          <w:insideV w:val="dotted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4"/>
        <w:gridCol w:w="4962"/>
      </w:tblGrid>
      <w:tr w:rsidR="00AC417F" w:rsidRPr="00FE4FCB" w14:paraId="02F5E90A" w14:textId="77777777" w:rsidTr="00FC55AD">
        <w:trPr>
          <w:trHeight w:val="397"/>
        </w:trPr>
        <w:tc>
          <w:tcPr>
            <w:tcW w:w="3964" w:type="dxa"/>
            <w:vAlign w:val="center"/>
          </w:tcPr>
          <w:p w14:paraId="53636BDD" w14:textId="7ADBBFEC" w:rsidR="00AC417F" w:rsidRPr="00976896" w:rsidRDefault="00AC417F" w:rsidP="00FC55A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van persoon 1</w:t>
            </w:r>
            <w:r w:rsidR="00800898">
              <w:rPr>
                <w:rFonts w:ascii="Arial" w:hAnsi="Arial" w:cs="Arial"/>
                <w:b/>
                <w:sz w:val="18"/>
                <w:szCs w:val="18"/>
                <w:lang w:val="nl-NL"/>
              </w:rPr>
              <w:t xml:space="preserve"> </w:t>
            </w:r>
            <w:r w:rsidR="00800898" w:rsidRPr="00800898">
              <w:rPr>
                <w:rFonts w:ascii="Arial" w:hAnsi="Arial" w:cs="Arial"/>
                <w:bCs/>
                <w:sz w:val="18"/>
                <w:szCs w:val="18"/>
                <w:lang w:val="nl-NL"/>
              </w:rPr>
              <w:t>van de jeugdorganisatie</w:t>
            </w:r>
          </w:p>
        </w:tc>
        <w:tc>
          <w:tcPr>
            <w:tcW w:w="4962" w:type="dxa"/>
            <w:vAlign w:val="center"/>
          </w:tcPr>
          <w:p w14:paraId="282DDFF8" w14:textId="77777777" w:rsidR="00AC417F" w:rsidRPr="00286D8E" w:rsidRDefault="00AC417F" w:rsidP="00FC55AD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  <w:tr w:rsidR="00AC417F" w:rsidRPr="00FE4FCB" w14:paraId="61722C5E" w14:textId="77777777" w:rsidTr="00FC55AD">
        <w:trPr>
          <w:trHeight w:val="397"/>
        </w:trPr>
        <w:tc>
          <w:tcPr>
            <w:tcW w:w="3964" w:type="dxa"/>
            <w:vAlign w:val="center"/>
          </w:tcPr>
          <w:p w14:paraId="2EF9E419" w14:textId="36A3E5FE" w:rsidR="00AC417F" w:rsidRPr="00976896" w:rsidRDefault="00AC417F" w:rsidP="00FC55AD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8"/>
                <w:szCs w:val="18"/>
                <w:lang w:val="nl-NL"/>
              </w:rPr>
            </w:pPr>
            <w:r w:rsidRPr="00976896">
              <w:rPr>
                <w:rFonts w:ascii="Arial" w:hAnsi="Arial" w:cs="Arial"/>
                <w:b/>
                <w:sz w:val="18"/>
                <w:szCs w:val="18"/>
                <w:lang w:val="nl-NL"/>
              </w:rPr>
              <w:t>Naam van persoon 2</w:t>
            </w:r>
            <w:r w:rsidR="00800898" w:rsidRPr="00800898">
              <w:rPr>
                <w:rFonts w:ascii="Arial" w:hAnsi="Arial" w:cs="Arial"/>
                <w:bCs/>
                <w:sz w:val="18"/>
                <w:szCs w:val="18"/>
                <w:lang w:val="nl-NL"/>
              </w:rPr>
              <w:t xml:space="preserve"> van de jeugdorganisatie</w:t>
            </w:r>
          </w:p>
        </w:tc>
        <w:tc>
          <w:tcPr>
            <w:tcW w:w="4962" w:type="dxa"/>
            <w:vAlign w:val="center"/>
          </w:tcPr>
          <w:p w14:paraId="43B06727" w14:textId="77777777" w:rsidR="00AC417F" w:rsidRPr="00286D8E" w:rsidRDefault="00AC417F" w:rsidP="00FC55AD">
            <w:pPr>
              <w:autoSpaceDE w:val="0"/>
              <w:autoSpaceDN w:val="0"/>
              <w:adjustRightInd w:val="0"/>
              <w:rPr>
                <w:rFonts w:ascii="Calibri" w:hAnsi="Calibri"/>
                <w:szCs w:val="20"/>
                <w:lang w:val="nl-NL"/>
              </w:rPr>
            </w:pP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instrText xml:space="preserve"> FORMTEXT </w:instrText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</w:r>
            <w:r w:rsidRPr="00286D8E">
              <w:rPr>
                <w:rFonts w:cstheme="minorHAnsi"/>
                <w:sz w:val="18"/>
                <w:szCs w:val="18"/>
                <w:lang w:val="nl-NL"/>
              </w:rPr>
              <w:fldChar w:fldCharType="separate"/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eastAsia="MS Mincho" w:cstheme="minorHAnsi"/>
                <w:sz w:val="18"/>
                <w:szCs w:val="18"/>
                <w:lang w:val="nl-NL"/>
              </w:rPr>
              <w:t> </w:t>
            </w:r>
            <w:r w:rsidRPr="00286D8E">
              <w:rPr>
                <w:rFonts w:cstheme="minorHAnsi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741CECE2" w14:textId="77777777" w:rsidR="00AC417F" w:rsidRPr="00C50966" w:rsidRDefault="00AC417F" w:rsidP="00AC417F"/>
    <w:p w14:paraId="14B89908" w14:textId="77777777" w:rsidR="008002BD" w:rsidRDefault="008002BD" w:rsidP="00CE1C79">
      <w:pPr>
        <w:pStyle w:val="HTekst"/>
        <w:tabs>
          <w:tab w:val="clear" w:pos="595"/>
        </w:tabs>
        <w:spacing w:line="276" w:lineRule="auto"/>
        <w:ind w:right="-539"/>
        <w:rPr>
          <w:rFonts w:cstheme="minorHAnsi"/>
          <w:b/>
          <w:szCs w:val="20"/>
        </w:rPr>
      </w:pPr>
    </w:p>
    <w:p w14:paraId="08D3965C" w14:textId="77777777" w:rsidR="00C50966" w:rsidRPr="00C50966" w:rsidRDefault="00C50966" w:rsidP="00C50966">
      <w:pPr>
        <w:jc w:val="center"/>
      </w:pPr>
      <w:bookmarkStart w:id="0" w:name="_GoBack"/>
      <w:bookmarkEnd w:id="0"/>
    </w:p>
    <w:sectPr w:rsidR="00C50966" w:rsidRPr="00C50966" w:rsidSect="008002BD">
      <w:headerReference w:type="default" r:id="rId10"/>
      <w:footerReference w:type="default" r:id="rId11"/>
      <w:pgSz w:w="11906" w:h="16838" w:code="9"/>
      <w:pgMar w:top="1786" w:right="991" w:bottom="851" w:left="2381" w:header="595" w:footer="59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10FA02" w14:textId="77777777" w:rsidR="007516CE" w:rsidRDefault="007516CE" w:rsidP="0097541F">
      <w:pPr>
        <w:spacing w:line="240" w:lineRule="auto"/>
      </w:pPr>
      <w:r>
        <w:separator/>
      </w:r>
    </w:p>
  </w:endnote>
  <w:endnote w:type="continuationSeparator" w:id="0">
    <w:p w14:paraId="18ADCFCE" w14:textId="77777777" w:rsidR="007516CE" w:rsidRDefault="007516CE" w:rsidP="0097541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89CE6012-0963-48E8-92B8-36E91728BF6A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2" w:fontKey="{ECD4909A-2D68-4532-9F74-A7268FAA71D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E38D456-6B4E-4AC8-8199-3F5DF6AA8C9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4" w:fontKey="{3F3FBEC1-F20D-41B5-B760-148293D016B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D52B7573-3BED-4878-994D-2218ED6021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F9BEAE" w14:textId="77777777" w:rsidR="003754C7" w:rsidRDefault="003754C7">
    <w:pPr>
      <w:pStyle w:val="Voettekst"/>
    </w:pPr>
    <w:r>
      <w:rPr>
        <w:noProof/>
        <w:lang w:eastAsia="nl-BE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39B90F3F" wp14:editId="0B8AB8C9">
              <wp:simplePos x="0" y="0"/>
              <wp:positionH relativeFrom="page">
                <wp:posOffset>377825</wp:posOffset>
              </wp:positionH>
              <wp:positionV relativeFrom="page">
                <wp:posOffset>9829165</wp:posOffset>
              </wp:positionV>
              <wp:extent cx="378000" cy="486000"/>
              <wp:effectExtent l="0" t="0" r="3175" b="9525"/>
              <wp:wrapNone/>
              <wp:docPr id="10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8000" cy="486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1AA79D" w14:textId="77777777" w:rsidR="003754C7" w:rsidRDefault="003754C7" w:rsidP="00501B17">
                          <w:pPr>
                            <w:pStyle w:val="HRefTekst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  <w:r>
                            <w:t>/</w:t>
                          </w:r>
                          <w:r w:rsidR="00C7123E">
                            <w:rPr>
                              <w:noProof/>
                            </w:rPr>
                            <w:fldChar w:fldCharType="begin"/>
                          </w:r>
                          <w:r w:rsidR="00C7123E">
                            <w:rPr>
                              <w:noProof/>
                            </w:rPr>
                            <w:instrText xml:space="preserve"> NUMPAGES  \* Arabic  \* MERGEFORMAT </w:instrText>
                          </w:r>
                          <w:r w:rsidR="00C7123E">
                            <w:rPr>
                              <w:noProof/>
                            </w:rP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3</w:t>
                          </w:r>
                          <w:r w:rsidR="00C7123E"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b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B90F3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.75pt;margin-top:773.95pt;width:29.75pt;height:38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" filled="f" stroked="f">
              <v:textbox inset="0,0,0,0">
                <w:txbxContent>
                  <w:p w14:paraId="741AA79D" w14:textId="77777777" w:rsidR="003754C7" w:rsidRDefault="003754C7" w:rsidP="00501B17">
                    <w:pPr>
                      <w:pStyle w:val="HRefTekst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  <w:r>
                      <w:t>/</w:t>
                    </w:r>
                    <w:r w:rsidR="00C7123E">
                      <w:rPr>
                        <w:noProof/>
                      </w:rPr>
                      <w:fldChar w:fldCharType="begin"/>
                    </w:r>
                    <w:r w:rsidR="00C7123E">
                      <w:rPr>
                        <w:noProof/>
                      </w:rPr>
                      <w:instrText xml:space="preserve"> NUMPAGES  \* Arabic  \* MERGEFORMAT </w:instrText>
                    </w:r>
                    <w:r w:rsidR="00C7123E">
                      <w:rPr>
                        <w:noProof/>
                      </w:rPr>
                      <w:fldChar w:fldCharType="separate"/>
                    </w:r>
                    <w:r>
                      <w:rPr>
                        <w:noProof/>
                      </w:rPr>
                      <w:t>3</w:t>
                    </w:r>
                    <w:r w:rsidR="00C7123E"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714EAD" w14:textId="77777777" w:rsidR="007516CE" w:rsidRDefault="007516CE" w:rsidP="0097541F">
      <w:pPr>
        <w:spacing w:line="240" w:lineRule="auto"/>
      </w:pPr>
      <w:r>
        <w:separator/>
      </w:r>
    </w:p>
  </w:footnote>
  <w:footnote w:type="continuationSeparator" w:id="0">
    <w:p w14:paraId="2E3BE879" w14:textId="77777777" w:rsidR="007516CE" w:rsidRDefault="007516CE" w:rsidP="0097541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C1A4E" w14:textId="77777777" w:rsidR="003754C7" w:rsidRDefault="003754C7">
    <w:pPr>
      <w:pStyle w:val="Koptekst"/>
    </w:pPr>
    <w:r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580FD38B" wp14:editId="72336BBC">
              <wp:simplePos x="0" y="0"/>
              <wp:positionH relativeFrom="page">
                <wp:posOffset>407035</wp:posOffset>
              </wp:positionH>
              <wp:positionV relativeFrom="page">
                <wp:posOffset>6049010</wp:posOffset>
              </wp:positionV>
              <wp:extent cx="0" cy="1890000"/>
              <wp:effectExtent l="19050" t="0" r="38100" b="53340"/>
              <wp:wrapNone/>
              <wp:docPr id="9" name="Rechte verbindingslijn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890000"/>
                      </a:xfrm>
                      <a:prstGeom prst="line">
                        <a:avLst/>
                      </a:prstGeom>
                      <a:ln w="635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F82B18" id="Rechte verbindingslijn 9" o:spid="_x0000_s1026" style="position:absolute;z-index:-25165209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" from="32.05pt,476.3pt" to="32.05pt,6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" strokecolor="black [3200]" strokeweight="5pt">
              <v:stroke joinstyle="miter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2E0A68"/>
    <w:multiLevelType w:val="hybridMultilevel"/>
    <w:tmpl w:val="56A459CE"/>
    <w:lvl w:ilvl="0" w:tplc="C736163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F563B9"/>
    <w:multiLevelType w:val="hybridMultilevel"/>
    <w:tmpl w:val="D2F6B2D4"/>
    <w:lvl w:ilvl="0" w:tplc="9EC8D5DA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10387BFC">
      <w:start w:val="2"/>
      <w:numFmt w:val="bullet"/>
      <w:lvlText w:val="•"/>
      <w:lvlJc w:val="left"/>
      <w:pPr>
        <w:ind w:left="1680" w:hanging="600"/>
      </w:pPr>
      <w:rPr>
        <w:rFonts w:ascii="Arial" w:eastAsiaTheme="minorHAnsi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0F1C26"/>
    <w:multiLevelType w:val="hybridMultilevel"/>
    <w:tmpl w:val="2C589F0E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257028"/>
    <w:multiLevelType w:val="hybridMultilevel"/>
    <w:tmpl w:val="E4588A44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BC6BCD"/>
    <w:multiLevelType w:val="hybridMultilevel"/>
    <w:tmpl w:val="A6405BFA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4E763A"/>
    <w:multiLevelType w:val="hybridMultilevel"/>
    <w:tmpl w:val="8592A9B4"/>
    <w:lvl w:ilvl="0" w:tplc="0AA4795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584FA0"/>
    <w:multiLevelType w:val="hybridMultilevel"/>
    <w:tmpl w:val="EEE804A2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927B42"/>
    <w:multiLevelType w:val="hybridMultilevel"/>
    <w:tmpl w:val="F724DF7C"/>
    <w:lvl w:ilvl="0" w:tplc="2C146D70">
      <w:start w:val="11"/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B26DD3"/>
    <w:multiLevelType w:val="hybridMultilevel"/>
    <w:tmpl w:val="318643C8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9" w15:restartNumberingAfterBreak="0">
    <w:nsid w:val="177D3B88"/>
    <w:multiLevelType w:val="hybridMultilevel"/>
    <w:tmpl w:val="03485A4A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6D5E25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843769"/>
    <w:multiLevelType w:val="hybridMultilevel"/>
    <w:tmpl w:val="3A66A762"/>
    <w:lvl w:ilvl="0" w:tplc="8FF892E0">
      <w:start w:val="11"/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14088B"/>
    <w:multiLevelType w:val="hybridMultilevel"/>
    <w:tmpl w:val="C360C086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 w15:restartNumberingAfterBreak="0">
    <w:nsid w:val="1C41269A"/>
    <w:multiLevelType w:val="hybridMultilevel"/>
    <w:tmpl w:val="56D22244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E50AE8"/>
    <w:multiLevelType w:val="hybridMultilevel"/>
    <w:tmpl w:val="3E04880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468588C"/>
    <w:multiLevelType w:val="hybridMultilevel"/>
    <w:tmpl w:val="97CAB482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6D5E25D6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45349D"/>
    <w:multiLevelType w:val="hybridMultilevel"/>
    <w:tmpl w:val="61902A54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D7662B"/>
    <w:multiLevelType w:val="hybridMultilevel"/>
    <w:tmpl w:val="86528DCC"/>
    <w:lvl w:ilvl="0" w:tplc="3AB6B81C">
      <w:start w:val="20"/>
      <w:numFmt w:val="bullet"/>
      <w:lvlText w:val="-"/>
      <w:lvlJc w:val="left"/>
      <w:pPr>
        <w:ind w:left="1494" w:hanging="36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2DC05521"/>
    <w:multiLevelType w:val="hybridMultilevel"/>
    <w:tmpl w:val="4BC4071A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454A22"/>
    <w:multiLevelType w:val="hybridMultilevel"/>
    <w:tmpl w:val="A3A8EE46"/>
    <w:lvl w:ilvl="0" w:tplc="0AA47958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675C96"/>
    <w:multiLevelType w:val="hybridMultilevel"/>
    <w:tmpl w:val="8418FE36"/>
    <w:lvl w:ilvl="0" w:tplc="1556CA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BFF7764"/>
    <w:multiLevelType w:val="hybridMultilevel"/>
    <w:tmpl w:val="17183958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37722"/>
    <w:multiLevelType w:val="hybridMultilevel"/>
    <w:tmpl w:val="F39EAAA2"/>
    <w:lvl w:ilvl="0" w:tplc="1556CA54">
      <w:start w:val="1"/>
      <w:numFmt w:val="bullet"/>
      <w:lvlText w:val=""/>
      <w:lvlJc w:val="left"/>
      <w:pPr>
        <w:ind w:left="1551" w:hanging="360"/>
      </w:pPr>
      <w:rPr>
        <w:rFonts w:ascii="Symbol" w:hAnsi="Symbol" w:hint="default"/>
      </w:rPr>
    </w:lvl>
    <w:lvl w:ilvl="1" w:tplc="B8CE3F3C">
      <w:numFmt w:val="bullet"/>
      <w:lvlText w:val=""/>
      <w:lvlJc w:val="left"/>
      <w:pPr>
        <w:ind w:left="2271" w:hanging="360"/>
      </w:pPr>
      <w:rPr>
        <w:rFonts w:ascii="Symbol" w:eastAsiaTheme="minorHAnsi" w:hAnsi="Symbol" w:cstheme="minorHAnsi" w:hint="default"/>
      </w:rPr>
    </w:lvl>
    <w:lvl w:ilvl="2" w:tplc="08130005" w:tentative="1">
      <w:start w:val="1"/>
      <w:numFmt w:val="bullet"/>
      <w:lvlText w:val=""/>
      <w:lvlJc w:val="left"/>
      <w:pPr>
        <w:ind w:left="2991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11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431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151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871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591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11" w:hanging="360"/>
      </w:pPr>
      <w:rPr>
        <w:rFonts w:ascii="Wingdings" w:hAnsi="Wingdings" w:hint="default"/>
      </w:rPr>
    </w:lvl>
  </w:abstractNum>
  <w:abstractNum w:abstractNumId="22" w15:restartNumberingAfterBreak="0">
    <w:nsid w:val="3F155369"/>
    <w:multiLevelType w:val="hybridMultilevel"/>
    <w:tmpl w:val="5B1CC292"/>
    <w:lvl w:ilvl="0" w:tplc="6D5E25D6">
      <w:numFmt w:val="bullet"/>
      <w:lvlText w:val="-"/>
      <w:lvlJc w:val="left"/>
      <w:pPr>
        <w:ind w:left="1315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abstractNum w:abstractNumId="23" w15:restartNumberingAfterBreak="0">
    <w:nsid w:val="41D4269F"/>
    <w:multiLevelType w:val="hybridMultilevel"/>
    <w:tmpl w:val="6512F8F8"/>
    <w:lvl w:ilvl="0" w:tplc="19E822DA">
      <w:numFmt w:val="bullet"/>
      <w:lvlText w:val="•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097A33"/>
    <w:multiLevelType w:val="hybridMultilevel"/>
    <w:tmpl w:val="938E193E"/>
    <w:lvl w:ilvl="0" w:tplc="B16E36D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9419D1"/>
    <w:multiLevelType w:val="hybridMultilevel"/>
    <w:tmpl w:val="242AA5F4"/>
    <w:lvl w:ilvl="0" w:tplc="DB363B1E">
      <w:numFmt w:val="bullet"/>
      <w:lvlText w:val=""/>
      <w:lvlJc w:val="left"/>
      <w:pPr>
        <w:ind w:left="1854" w:hanging="360"/>
      </w:pPr>
      <w:rPr>
        <w:rFonts w:ascii="Webdings" w:eastAsiaTheme="minorHAnsi" w:hAnsi="Webdings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6" w15:restartNumberingAfterBreak="0">
    <w:nsid w:val="4D1979CD"/>
    <w:multiLevelType w:val="hybridMultilevel"/>
    <w:tmpl w:val="D41AABAC"/>
    <w:lvl w:ilvl="0" w:tplc="B326313A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21E0EF9"/>
    <w:multiLevelType w:val="hybridMultilevel"/>
    <w:tmpl w:val="11EE53C0"/>
    <w:lvl w:ilvl="0" w:tplc="0813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8" w15:restartNumberingAfterBreak="0">
    <w:nsid w:val="54743BEE"/>
    <w:multiLevelType w:val="hybridMultilevel"/>
    <w:tmpl w:val="A546EEA0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786707"/>
    <w:multiLevelType w:val="hybridMultilevel"/>
    <w:tmpl w:val="80DCDBF2"/>
    <w:lvl w:ilvl="0" w:tplc="1556CA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4D3327"/>
    <w:multiLevelType w:val="hybridMultilevel"/>
    <w:tmpl w:val="5F4444FC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06513E"/>
    <w:multiLevelType w:val="hybridMultilevel"/>
    <w:tmpl w:val="E2C43614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C07A26"/>
    <w:multiLevelType w:val="hybridMultilevel"/>
    <w:tmpl w:val="B2A610CA"/>
    <w:lvl w:ilvl="0" w:tplc="6D5E25D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2009D4"/>
    <w:multiLevelType w:val="hybridMultilevel"/>
    <w:tmpl w:val="5F84CC94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B56A8"/>
    <w:multiLevelType w:val="hybridMultilevel"/>
    <w:tmpl w:val="50149D6E"/>
    <w:lvl w:ilvl="0" w:tplc="B3346474">
      <w:start w:val="1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4471057"/>
    <w:multiLevelType w:val="hybridMultilevel"/>
    <w:tmpl w:val="0A6EA032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0D461A"/>
    <w:multiLevelType w:val="hybridMultilevel"/>
    <w:tmpl w:val="14126BE0"/>
    <w:lvl w:ilvl="0" w:tplc="5BEA9E50">
      <w:start w:val="1"/>
      <w:numFmt w:val="bullet"/>
      <w:pStyle w:val="Lijstalinea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D405D3A"/>
    <w:multiLevelType w:val="hybridMultilevel"/>
    <w:tmpl w:val="8ACAF900"/>
    <w:lvl w:ilvl="0" w:tplc="4322C286">
      <w:start w:val="11"/>
      <w:numFmt w:val="bullet"/>
      <w:lvlText w:val="-"/>
      <w:lvlJc w:val="left"/>
      <w:pPr>
        <w:ind w:left="960" w:hanging="600"/>
      </w:pPr>
      <w:rPr>
        <w:rFonts w:ascii="Arial" w:eastAsiaTheme="minorHAnsi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E318A2"/>
    <w:multiLevelType w:val="hybridMultilevel"/>
    <w:tmpl w:val="53EC08C6"/>
    <w:lvl w:ilvl="0" w:tplc="B3346474">
      <w:start w:val="11"/>
      <w:numFmt w:val="bullet"/>
      <w:lvlText w:val=""/>
      <w:lvlJc w:val="left"/>
      <w:pPr>
        <w:ind w:left="960" w:hanging="600"/>
      </w:pPr>
      <w:rPr>
        <w:rFonts w:ascii="Symbol" w:eastAsia="Times New Roman" w:hAnsi="Symbo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32"/>
  </w:num>
  <w:num w:numId="3">
    <w:abstractNumId w:val="23"/>
  </w:num>
  <w:num w:numId="4">
    <w:abstractNumId w:val="12"/>
  </w:num>
  <w:num w:numId="5">
    <w:abstractNumId w:val="24"/>
  </w:num>
  <w:num w:numId="6">
    <w:abstractNumId w:val="30"/>
  </w:num>
  <w:num w:numId="7">
    <w:abstractNumId w:val="17"/>
  </w:num>
  <w:num w:numId="8">
    <w:abstractNumId w:val="2"/>
  </w:num>
  <w:num w:numId="9">
    <w:abstractNumId w:val="6"/>
  </w:num>
  <w:num w:numId="10">
    <w:abstractNumId w:val="3"/>
  </w:num>
  <w:num w:numId="11">
    <w:abstractNumId w:val="31"/>
  </w:num>
  <w:num w:numId="12">
    <w:abstractNumId w:val="20"/>
  </w:num>
  <w:num w:numId="13">
    <w:abstractNumId w:val="28"/>
  </w:num>
  <w:num w:numId="14">
    <w:abstractNumId w:val="1"/>
  </w:num>
  <w:num w:numId="15">
    <w:abstractNumId w:val="14"/>
  </w:num>
  <w:num w:numId="16">
    <w:abstractNumId w:val="9"/>
  </w:num>
  <w:num w:numId="17">
    <w:abstractNumId w:val="26"/>
  </w:num>
  <w:num w:numId="18">
    <w:abstractNumId w:val="13"/>
  </w:num>
  <w:num w:numId="19">
    <w:abstractNumId w:val="5"/>
  </w:num>
  <w:num w:numId="20">
    <w:abstractNumId w:val="18"/>
  </w:num>
  <w:num w:numId="21">
    <w:abstractNumId w:val="34"/>
  </w:num>
  <w:num w:numId="22">
    <w:abstractNumId w:val="7"/>
  </w:num>
  <w:num w:numId="23">
    <w:abstractNumId w:val="15"/>
  </w:num>
  <w:num w:numId="24">
    <w:abstractNumId w:val="10"/>
  </w:num>
  <w:num w:numId="25">
    <w:abstractNumId w:val="33"/>
  </w:num>
  <w:num w:numId="26">
    <w:abstractNumId w:val="35"/>
  </w:num>
  <w:num w:numId="27">
    <w:abstractNumId w:val="37"/>
  </w:num>
  <w:num w:numId="28">
    <w:abstractNumId w:val="4"/>
  </w:num>
  <w:num w:numId="29">
    <w:abstractNumId w:val="38"/>
  </w:num>
  <w:num w:numId="30">
    <w:abstractNumId w:val="25"/>
  </w:num>
  <w:num w:numId="31">
    <w:abstractNumId w:val="8"/>
  </w:num>
  <w:num w:numId="32">
    <w:abstractNumId w:val="27"/>
  </w:num>
  <w:num w:numId="33">
    <w:abstractNumId w:val="11"/>
  </w:num>
  <w:num w:numId="34">
    <w:abstractNumId w:val="19"/>
  </w:num>
  <w:num w:numId="35">
    <w:abstractNumId w:val="0"/>
  </w:num>
  <w:num w:numId="36">
    <w:abstractNumId w:val="21"/>
  </w:num>
  <w:num w:numId="37">
    <w:abstractNumId w:val="29"/>
  </w:num>
  <w:num w:numId="38">
    <w:abstractNumId w:val="16"/>
  </w:num>
  <w:num w:numId="39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attachedTemplate r:id="rId1"/>
  <w:defaultTabStop w:val="708"/>
  <w:hyphenationZone w:val="425"/>
  <w:drawingGridHorizontalSpacing w:val="595"/>
  <w:drawingGridVerticalSpacing w:val="595"/>
  <w:doNotUseMarginsForDrawingGridOrigin/>
  <w:drawingGridHorizontalOrigin w:val="0"/>
  <w:drawingGridVerticalOrigin w:val="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B98"/>
    <w:rsid w:val="000039DE"/>
    <w:rsid w:val="00005AE9"/>
    <w:rsid w:val="000225D9"/>
    <w:rsid w:val="00023999"/>
    <w:rsid w:val="000346A2"/>
    <w:rsid w:val="00040221"/>
    <w:rsid w:val="00045BFF"/>
    <w:rsid w:val="00053AD9"/>
    <w:rsid w:val="00067970"/>
    <w:rsid w:val="00073C54"/>
    <w:rsid w:val="00077DFA"/>
    <w:rsid w:val="00092AC1"/>
    <w:rsid w:val="000B2BB4"/>
    <w:rsid w:val="000F2877"/>
    <w:rsid w:val="000F7FEB"/>
    <w:rsid w:val="00130EB5"/>
    <w:rsid w:val="00141375"/>
    <w:rsid w:val="00147536"/>
    <w:rsid w:val="001875BA"/>
    <w:rsid w:val="001879AB"/>
    <w:rsid w:val="001A04DC"/>
    <w:rsid w:val="001A702C"/>
    <w:rsid w:val="001E2739"/>
    <w:rsid w:val="001E33F6"/>
    <w:rsid w:val="001E4768"/>
    <w:rsid w:val="001E67A3"/>
    <w:rsid w:val="001E6862"/>
    <w:rsid w:val="001E7B82"/>
    <w:rsid w:val="001F14DE"/>
    <w:rsid w:val="001F6092"/>
    <w:rsid w:val="001F7D49"/>
    <w:rsid w:val="00230F14"/>
    <w:rsid w:val="0024533F"/>
    <w:rsid w:val="00281234"/>
    <w:rsid w:val="00281DE4"/>
    <w:rsid w:val="002873C2"/>
    <w:rsid w:val="002A0E5B"/>
    <w:rsid w:val="002A1A04"/>
    <w:rsid w:val="002B19B7"/>
    <w:rsid w:val="002B27BF"/>
    <w:rsid w:val="002C5330"/>
    <w:rsid w:val="002E6ED3"/>
    <w:rsid w:val="002F3675"/>
    <w:rsid w:val="002F3BE3"/>
    <w:rsid w:val="002F3D1B"/>
    <w:rsid w:val="00317CC7"/>
    <w:rsid w:val="003275FC"/>
    <w:rsid w:val="00331A5C"/>
    <w:rsid w:val="00370FE8"/>
    <w:rsid w:val="00371106"/>
    <w:rsid w:val="003754C7"/>
    <w:rsid w:val="003831F4"/>
    <w:rsid w:val="003861B0"/>
    <w:rsid w:val="003908D0"/>
    <w:rsid w:val="00395AA4"/>
    <w:rsid w:val="003A65B9"/>
    <w:rsid w:val="003A7259"/>
    <w:rsid w:val="003D5455"/>
    <w:rsid w:val="003F19AE"/>
    <w:rsid w:val="003F2B18"/>
    <w:rsid w:val="003F7C8D"/>
    <w:rsid w:val="004006D2"/>
    <w:rsid w:val="00403247"/>
    <w:rsid w:val="00435B7C"/>
    <w:rsid w:val="0043700C"/>
    <w:rsid w:val="0043766B"/>
    <w:rsid w:val="00441A0A"/>
    <w:rsid w:val="004423C5"/>
    <w:rsid w:val="004546AB"/>
    <w:rsid w:val="00456975"/>
    <w:rsid w:val="00466688"/>
    <w:rsid w:val="00496080"/>
    <w:rsid w:val="004A5412"/>
    <w:rsid w:val="004B1E81"/>
    <w:rsid w:val="004C5927"/>
    <w:rsid w:val="004E1285"/>
    <w:rsid w:val="004E1601"/>
    <w:rsid w:val="004F2708"/>
    <w:rsid w:val="00501B17"/>
    <w:rsid w:val="005458B5"/>
    <w:rsid w:val="00552168"/>
    <w:rsid w:val="00566D47"/>
    <w:rsid w:val="00581724"/>
    <w:rsid w:val="00581D02"/>
    <w:rsid w:val="005A7AED"/>
    <w:rsid w:val="005B3F33"/>
    <w:rsid w:val="005E3AB7"/>
    <w:rsid w:val="006121B2"/>
    <w:rsid w:val="00616639"/>
    <w:rsid w:val="00637DFF"/>
    <w:rsid w:val="00657CA7"/>
    <w:rsid w:val="00661A9D"/>
    <w:rsid w:val="00663ECB"/>
    <w:rsid w:val="00667C8A"/>
    <w:rsid w:val="00672B77"/>
    <w:rsid w:val="006B389F"/>
    <w:rsid w:val="006C3D7C"/>
    <w:rsid w:val="006C4180"/>
    <w:rsid w:val="006D2104"/>
    <w:rsid w:val="006F7BDE"/>
    <w:rsid w:val="0071550D"/>
    <w:rsid w:val="00716E07"/>
    <w:rsid w:val="007231E0"/>
    <w:rsid w:val="007516CE"/>
    <w:rsid w:val="00781675"/>
    <w:rsid w:val="00796C05"/>
    <w:rsid w:val="007A1864"/>
    <w:rsid w:val="007A313E"/>
    <w:rsid w:val="007D7C51"/>
    <w:rsid w:val="007F0412"/>
    <w:rsid w:val="007F0C2B"/>
    <w:rsid w:val="008002BD"/>
    <w:rsid w:val="00800898"/>
    <w:rsid w:val="008268C8"/>
    <w:rsid w:val="00836578"/>
    <w:rsid w:val="008421DC"/>
    <w:rsid w:val="0085543A"/>
    <w:rsid w:val="00885ADE"/>
    <w:rsid w:val="00886FF0"/>
    <w:rsid w:val="008915A2"/>
    <w:rsid w:val="00897C9C"/>
    <w:rsid w:val="008A47C4"/>
    <w:rsid w:val="008D395B"/>
    <w:rsid w:val="008E170E"/>
    <w:rsid w:val="008E6071"/>
    <w:rsid w:val="009160A8"/>
    <w:rsid w:val="009174CF"/>
    <w:rsid w:val="00917BF1"/>
    <w:rsid w:val="0097541F"/>
    <w:rsid w:val="00983A1D"/>
    <w:rsid w:val="009A13AD"/>
    <w:rsid w:val="009A4154"/>
    <w:rsid w:val="009C3FEE"/>
    <w:rsid w:val="009E3616"/>
    <w:rsid w:val="00A13552"/>
    <w:rsid w:val="00A23875"/>
    <w:rsid w:val="00A46448"/>
    <w:rsid w:val="00A82800"/>
    <w:rsid w:val="00A96394"/>
    <w:rsid w:val="00AA217B"/>
    <w:rsid w:val="00AB4434"/>
    <w:rsid w:val="00AC417F"/>
    <w:rsid w:val="00AD32B0"/>
    <w:rsid w:val="00AE1482"/>
    <w:rsid w:val="00AF79DC"/>
    <w:rsid w:val="00B12EE8"/>
    <w:rsid w:val="00B24730"/>
    <w:rsid w:val="00B42913"/>
    <w:rsid w:val="00B44ADB"/>
    <w:rsid w:val="00B7260A"/>
    <w:rsid w:val="00BB029D"/>
    <w:rsid w:val="00BB6E8D"/>
    <w:rsid w:val="00BC2342"/>
    <w:rsid w:val="00BC2F0B"/>
    <w:rsid w:val="00BC6263"/>
    <w:rsid w:val="00BD5837"/>
    <w:rsid w:val="00C37469"/>
    <w:rsid w:val="00C44C72"/>
    <w:rsid w:val="00C50966"/>
    <w:rsid w:val="00C7123E"/>
    <w:rsid w:val="00C71A70"/>
    <w:rsid w:val="00CA2836"/>
    <w:rsid w:val="00CC0DEC"/>
    <w:rsid w:val="00CC25F9"/>
    <w:rsid w:val="00CE1C79"/>
    <w:rsid w:val="00CF674D"/>
    <w:rsid w:val="00D04F00"/>
    <w:rsid w:val="00D1243A"/>
    <w:rsid w:val="00D34860"/>
    <w:rsid w:val="00D71DA3"/>
    <w:rsid w:val="00D96955"/>
    <w:rsid w:val="00DA7607"/>
    <w:rsid w:val="00DB2ADA"/>
    <w:rsid w:val="00DB4FBF"/>
    <w:rsid w:val="00DE18F8"/>
    <w:rsid w:val="00DE3557"/>
    <w:rsid w:val="00DF2BFB"/>
    <w:rsid w:val="00DF2D40"/>
    <w:rsid w:val="00E03162"/>
    <w:rsid w:val="00E20CC5"/>
    <w:rsid w:val="00E4464F"/>
    <w:rsid w:val="00E53C30"/>
    <w:rsid w:val="00EB7A79"/>
    <w:rsid w:val="00EC3886"/>
    <w:rsid w:val="00EC7702"/>
    <w:rsid w:val="00ED687C"/>
    <w:rsid w:val="00EE3B98"/>
    <w:rsid w:val="00EF1AEB"/>
    <w:rsid w:val="00EF6AF5"/>
    <w:rsid w:val="00F5407E"/>
    <w:rsid w:val="00F60345"/>
    <w:rsid w:val="00F903DB"/>
    <w:rsid w:val="00F94C71"/>
    <w:rsid w:val="00FA6CF6"/>
    <w:rsid w:val="00FB5064"/>
    <w:rsid w:val="00FB7191"/>
    <w:rsid w:val="00FC5A2B"/>
    <w:rsid w:val="00FE6710"/>
    <w:rsid w:val="00FF0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0DA329D4"/>
  <w15:chartTrackingRefBased/>
  <w15:docId w15:val="{08BB02BD-47C2-4AE1-99F5-9B84CD6398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7F0C2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sz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41F"/>
  </w:style>
  <w:style w:type="paragraph" w:styleId="Voettekst">
    <w:name w:val="footer"/>
    <w:basedOn w:val="Standaard"/>
    <w:link w:val="VoettekstChar"/>
    <w:uiPriority w:val="99"/>
    <w:unhideWhenUsed/>
    <w:rsid w:val="0097541F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41F"/>
  </w:style>
  <w:style w:type="paragraph" w:customStyle="1" w:styleId="HTekst">
    <w:name w:val="H Tekst"/>
    <w:basedOn w:val="Standaard"/>
    <w:link w:val="HTekstChar"/>
    <w:qFormat/>
    <w:rsid w:val="007F0C2B"/>
    <w:pPr>
      <w:spacing w:line="275" w:lineRule="auto"/>
    </w:pPr>
  </w:style>
  <w:style w:type="paragraph" w:customStyle="1" w:styleId="HTekstOnderwerp">
    <w:name w:val="H Tekst Onderwerp"/>
    <w:basedOn w:val="HTekst"/>
    <w:qFormat/>
    <w:rsid w:val="007F0C2B"/>
    <w:rPr>
      <w:b/>
    </w:rPr>
  </w:style>
  <w:style w:type="paragraph" w:customStyle="1" w:styleId="HRefTekst">
    <w:name w:val="H Ref Tekst"/>
    <w:basedOn w:val="HTekst"/>
    <w:qFormat/>
    <w:rsid w:val="007F0C2B"/>
    <w:pPr>
      <w:spacing w:line="245" w:lineRule="auto"/>
    </w:pPr>
    <w:rPr>
      <w:sz w:val="16"/>
    </w:rPr>
  </w:style>
  <w:style w:type="paragraph" w:customStyle="1" w:styleId="HRefTitel">
    <w:name w:val="H Ref Titel"/>
    <w:basedOn w:val="HRefTekst"/>
    <w:qFormat/>
    <w:rsid w:val="004546AB"/>
    <w:pPr>
      <w:spacing w:before="56" w:line="262" w:lineRule="auto"/>
    </w:pPr>
    <w:rPr>
      <w:b/>
      <w:sz w:val="15"/>
    </w:rPr>
  </w:style>
  <w:style w:type="character" w:styleId="Hyperlink">
    <w:name w:val="Hyperlink"/>
    <w:basedOn w:val="Standaardalinea-lettertype"/>
    <w:uiPriority w:val="99"/>
    <w:unhideWhenUsed/>
    <w:rsid w:val="004546AB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4546AB"/>
    <w:rPr>
      <w:color w:val="808080"/>
      <w:shd w:val="clear" w:color="auto" w:fill="E6E6E6"/>
    </w:rPr>
  </w:style>
  <w:style w:type="paragraph" w:customStyle="1" w:styleId="HDocType">
    <w:name w:val="H Doc Type"/>
    <w:basedOn w:val="HTekst"/>
    <w:qFormat/>
    <w:rsid w:val="00466688"/>
    <w:pPr>
      <w:spacing w:line="240" w:lineRule="auto"/>
    </w:pPr>
    <w:rPr>
      <w:rFonts w:ascii="Arial Black" w:hAnsi="Arial Black"/>
      <w:caps/>
      <w:spacing w:val="6"/>
      <w:sz w:val="15"/>
      <w:szCs w:val="15"/>
    </w:rPr>
  </w:style>
  <w:style w:type="paragraph" w:customStyle="1" w:styleId="HTekstTitel">
    <w:name w:val="H Tekst Titel"/>
    <w:basedOn w:val="HTekstOnderwerp"/>
    <w:qFormat/>
    <w:rsid w:val="00AF79DC"/>
    <w:pPr>
      <w:spacing w:line="240" w:lineRule="auto"/>
    </w:pPr>
    <w:rPr>
      <w:sz w:val="30"/>
    </w:rPr>
  </w:style>
  <w:style w:type="paragraph" w:customStyle="1" w:styleId="HInfTekst">
    <w:name w:val="H Inf Tekst"/>
    <w:basedOn w:val="HTekst"/>
    <w:qFormat/>
    <w:rsid w:val="00FF0A73"/>
    <w:pPr>
      <w:pBdr>
        <w:left w:val="single" w:sz="4" w:space="28" w:color="auto"/>
      </w:pBdr>
      <w:spacing w:line="240" w:lineRule="auto"/>
    </w:pPr>
    <w:rPr>
      <w:caps/>
      <w:spacing w:val="2"/>
      <w:sz w:val="18"/>
    </w:rPr>
  </w:style>
  <w:style w:type="paragraph" w:customStyle="1" w:styleId="HInfTitel">
    <w:name w:val="H Inf Titel"/>
    <w:basedOn w:val="HInfTekst"/>
    <w:qFormat/>
    <w:rsid w:val="00F903DB"/>
    <w:rPr>
      <w:b/>
      <w:spacing w:val="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F19A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F19AE"/>
    <w:rPr>
      <w:rFonts w:ascii="Segoe UI" w:hAnsi="Segoe UI" w:cs="Segoe UI"/>
      <w:sz w:val="18"/>
      <w:szCs w:val="18"/>
    </w:rPr>
  </w:style>
  <w:style w:type="table" w:styleId="Tabelraster">
    <w:name w:val="Table Grid"/>
    <w:basedOn w:val="Standaardtabel"/>
    <w:uiPriority w:val="39"/>
    <w:rsid w:val="008D39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nopgelostemelding">
    <w:name w:val="Unresolved Mention"/>
    <w:basedOn w:val="Standaardalinea-lettertype"/>
    <w:uiPriority w:val="99"/>
    <w:semiHidden/>
    <w:unhideWhenUsed/>
    <w:rsid w:val="007D7C51"/>
    <w:rPr>
      <w:color w:val="605E5C"/>
      <w:shd w:val="clear" w:color="auto" w:fill="E1DFDD"/>
    </w:rPr>
  </w:style>
  <w:style w:type="paragraph" w:styleId="Lijstalinea">
    <w:name w:val="List Paragraph"/>
    <w:basedOn w:val="HTekst"/>
    <w:uiPriority w:val="34"/>
    <w:qFormat/>
    <w:rsid w:val="00983A1D"/>
    <w:pPr>
      <w:numPr>
        <w:numId w:val="39"/>
      </w:numPr>
      <w:tabs>
        <w:tab w:val="clear" w:pos="595"/>
        <w:tab w:val="clear" w:pos="1191"/>
        <w:tab w:val="clear" w:pos="1786"/>
        <w:tab w:val="clear" w:pos="2381"/>
        <w:tab w:val="clear" w:pos="2977"/>
        <w:tab w:val="clear" w:pos="3572"/>
        <w:tab w:val="clear" w:pos="4167"/>
        <w:tab w:val="clear" w:pos="4763"/>
        <w:tab w:val="clear" w:pos="5358"/>
        <w:tab w:val="clear" w:pos="5954"/>
      </w:tabs>
      <w:spacing w:after="120" w:line="240" w:lineRule="auto"/>
      <w:ind w:left="1775" w:hanging="357"/>
    </w:pPr>
  </w:style>
  <w:style w:type="paragraph" w:customStyle="1" w:styleId="Reglement">
    <w:name w:val="Reglement"/>
    <w:basedOn w:val="HTekst"/>
    <w:next w:val="HTekst"/>
    <w:link w:val="ReglementChar"/>
    <w:qFormat/>
    <w:rsid w:val="00983A1D"/>
    <w:pPr>
      <w:pBdr>
        <w:bottom w:val="single" w:sz="4" w:space="1" w:color="auto"/>
      </w:pBdr>
      <w:spacing w:after="240" w:line="276" w:lineRule="auto"/>
      <w:ind w:left="1134" w:right="-539"/>
    </w:pPr>
    <w:rPr>
      <w:rFonts w:cstheme="minorHAnsi"/>
      <w:b/>
      <w:noProof/>
      <w:lang w:eastAsia="nl-BE"/>
    </w:rPr>
  </w:style>
  <w:style w:type="character" w:customStyle="1" w:styleId="HTekstChar">
    <w:name w:val="H Tekst Char"/>
    <w:basedOn w:val="Standaardalinea-lettertype"/>
    <w:link w:val="HTekst"/>
    <w:rsid w:val="00983A1D"/>
    <w:rPr>
      <w:sz w:val="20"/>
    </w:rPr>
  </w:style>
  <w:style w:type="character" w:customStyle="1" w:styleId="ReglementChar">
    <w:name w:val="Reglement Char"/>
    <w:basedOn w:val="HTekstChar"/>
    <w:link w:val="Reglement"/>
    <w:rsid w:val="00983A1D"/>
    <w:rPr>
      <w:rFonts w:cstheme="minorHAnsi"/>
      <w:b/>
      <w:noProof/>
      <w:sz w:val="20"/>
      <w:lang w:eastAsia="nl-BE"/>
    </w:rPr>
  </w:style>
  <w:style w:type="character" w:styleId="Tekstvantijdelijkeaanduiding">
    <w:name w:val="Placeholder Text"/>
    <w:basedOn w:val="Standaardalinea-lettertype"/>
    <w:uiPriority w:val="99"/>
    <w:semiHidden/>
    <w:rsid w:val="00BB029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eugdsubsidies@hasselt.b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oenen\Desktop\AKTE%20VAN%20EEDAFLEGGING_NIEUW%20LOG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386A97D7FC4C54832574319BFD4E3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8EA2899-67C5-4155-AA40-D1184C184F99}"/>
      </w:docPartPr>
      <w:docPartBody>
        <w:p w:rsidR="00B717AB" w:rsidRDefault="00EC349B" w:rsidP="00EC349B">
          <w:pPr>
            <w:pStyle w:val="FD386A97D7FC4C54832574319BFD4E391"/>
          </w:pPr>
          <w:r>
            <w:rPr>
              <w:rFonts w:asciiTheme="majorHAnsi" w:hAnsiTheme="majorHAnsi" w:cstheme="majorHAnsi"/>
              <w:sz w:val="18"/>
              <w:szCs w:val="18"/>
              <w:lang w:val="nl-NL"/>
            </w:rPr>
            <w:t>Selecteer</w:t>
          </w:r>
        </w:p>
      </w:docPartBody>
    </w:docPart>
    <w:docPart>
      <w:docPartPr>
        <w:name w:val="CBE12BA5A0744EBEB538BF7C69475B89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9315922-9693-41F7-88BE-41CF8E443B60}"/>
      </w:docPartPr>
      <w:docPartBody>
        <w:p w:rsidR="00000000" w:rsidRDefault="00EC349B" w:rsidP="00EC349B">
          <w:pPr>
            <w:pStyle w:val="CBE12BA5A0744EBEB538BF7C69475B89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15341C18AE9D436E8FC25C7FEDCC9753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FAAA54D-A013-4101-974C-64460108CC0A}"/>
      </w:docPartPr>
      <w:docPartBody>
        <w:p w:rsidR="00000000" w:rsidRDefault="00EC349B" w:rsidP="00EC349B">
          <w:pPr>
            <w:pStyle w:val="15341C18AE9D436E8FC25C7FEDCC9753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38A853E1574147A490CDE3F24E369CD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AF0C6D9-9E82-4C54-AB1F-AC96A831E61F}"/>
      </w:docPartPr>
      <w:docPartBody>
        <w:p w:rsidR="00000000" w:rsidRDefault="00EC349B" w:rsidP="00EC349B">
          <w:pPr>
            <w:pStyle w:val="38A853E1574147A490CDE3F24E369CD8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97F495C81B924B118AF684006495FB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E0CEDBD-B24C-48B7-8D8F-06FE63052E29}"/>
      </w:docPartPr>
      <w:docPartBody>
        <w:p w:rsidR="00000000" w:rsidRDefault="00EC349B" w:rsidP="00EC349B">
          <w:pPr>
            <w:pStyle w:val="97F495C81B924B118AF684006495FBDD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31EE191A5BE0420E8920E033122A72F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91C1060-992F-4008-ACA2-CFE144504708}"/>
      </w:docPartPr>
      <w:docPartBody>
        <w:p w:rsidR="00000000" w:rsidRDefault="00EC349B" w:rsidP="00EC349B">
          <w:pPr>
            <w:pStyle w:val="31EE191A5BE0420E8920E033122A72FB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D911557C35D14F899863E783CE0D5DBA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07722635-E98F-4BB4-B685-EC8656CB3D49}"/>
      </w:docPartPr>
      <w:docPartBody>
        <w:p w:rsidR="00000000" w:rsidRDefault="00EC349B" w:rsidP="00EC349B">
          <w:pPr>
            <w:pStyle w:val="D911557C35D14F899863E783CE0D5DBA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AE2C4D5910694782ACA6ED62B1F76A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89C60B-0848-43AC-AE57-6BA009F451D3}"/>
      </w:docPartPr>
      <w:docPartBody>
        <w:p w:rsidR="00000000" w:rsidRDefault="00EC349B" w:rsidP="00EC349B">
          <w:pPr>
            <w:pStyle w:val="AE2C4D5910694782ACA6ED62B1F76A31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B9937E7D346E4C7D89B87594F612E18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587DD2FD-86B5-49FE-BE40-CE9BBCF87ECD}"/>
      </w:docPartPr>
      <w:docPartBody>
        <w:p w:rsidR="00000000" w:rsidRDefault="00EC349B" w:rsidP="00EC349B">
          <w:pPr>
            <w:pStyle w:val="B9937E7D346E4C7D89B87594F612E182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526C5885CA72447B856EAF54514B26C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BE3CF0C-63A7-40B8-BF66-685A6054B970}"/>
      </w:docPartPr>
      <w:docPartBody>
        <w:p w:rsidR="00000000" w:rsidRDefault="00EC349B" w:rsidP="00EC349B">
          <w:pPr>
            <w:pStyle w:val="526C5885CA72447B856EAF54514B26C1"/>
          </w:pPr>
          <w:r>
            <w:rPr>
              <w:rStyle w:val="Tekstvantijdelijkeaanduiding"/>
            </w:rPr>
            <w:t>dd/mm/jjjj</w:t>
          </w:r>
        </w:p>
      </w:docPartBody>
    </w:docPart>
    <w:docPart>
      <w:docPartPr>
        <w:name w:val="289BCEEE66C14F2B98667ACFC4006B0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D82AFACF-2BDE-48FB-A4FA-AA1F549D4841}"/>
      </w:docPartPr>
      <w:docPartBody>
        <w:p w:rsidR="00000000" w:rsidRDefault="00EC349B" w:rsidP="00EC349B">
          <w:pPr>
            <w:pStyle w:val="289BCEEE66C14F2B98667ACFC4006B04"/>
          </w:pPr>
          <w:r>
            <w:rPr>
              <w:rStyle w:val="Tekstvantijdelijkeaanduiding"/>
            </w:rPr>
            <w:t>dd/mm/jjjj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606"/>
    <w:rsid w:val="00436606"/>
    <w:rsid w:val="00B717AB"/>
    <w:rsid w:val="00EC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EC349B"/>
    <w:rPr>
      <w:color w:val="808080"/>
    </w:rPr>
  </w:style>
  <w:style w:type="paragraph" w:customStyle="1" w:styleId="FD386A97D7FC4C54832574319BFD4E39">
    <w:name w:val="FD386A97D7FC4C54832574319BFD4E39"/>
    <w:rsid w:val="00436606"/>
  </w:style>
  <w:style w:type="paragraph" w:customStyle="1" w:styleId="FD386A97D7FC4C54832574319BFD4E391">
    <w:name w:val="FD386A97D7FC4C54832574319BFD4E391"/>
    <w:rsid w:val="00EC349B"/>
    <w:pPr>
      <w:tabs>
        <w:tab w:val="left" w:pos="595"/>
        <w:tab w:val="left" w:pos="1191"/>
        <w:tab w:val="left" w:pos="1786"/>
        <w:tab w:val="left" w:pos="2381"/>
        <w:tab w:val="left" w:pos="2977"/>
        <w:tab w:val="left" w:pos="3572"/>
        <w:tab w:val="left" w:pos="4167"/>
        <w:tab w:val="left" w:pos="4763"/>
        <w:tab w:val="left" w:pos="5358"/>
        <w:tab w:val="left" w:pos="5954"/>
      </w:tabs>
      <w:spacing w:after="0" w:line="276" w:lineRule="auto"/>
    </w:pPr>
    <w:rPr>
      <w:rFonts w:eastAsiaTheme="minorHAnsi"/>
      <w:sz w:val="20"/>
      <w:lang w:eastAsia="en-US"/>
    </w:rPr>
  </w:style>
  <w:style w:type="paragraph" w:customStyle="1" w:styleId="CBE12BA5A0744EBEB538BF7C69475B89">
    <w:name w:val="CBE12BA5A0744EBEB538BF7C69475B89"/>
    <w:rsid w:val="00EC349B"/>
  </w:style>
  <w:style w:type="paragraph" w:customStyle="1" w:styleId="15341C18AE9D436E8FC25C7FEDCC9753">
    <w:name w:val="15341C18AE9D436E8FC25C7FEDCC9753"/>
    <w:rsid w:val="00EC349B"/>
  </w:style>
  <w:style w:type="paragraph" w:customStyle="1" w:styleId="38A853E1574147A490CDE3F24E369CD8">
    <w:name w:val="38A853E1574147A490CDE3F24E369CD8"/>
    <w:rsid w:val="00EC349B"/>
  </w:style>
  <w:style w:type="paragraph" w:customStyle="1" w:styleId="0E24DBAF31C74C0F8529EAE353A79782">
    <w:name w:val="0E24DBAF31C74C0F8529EAE353A79782"/>
    <w:rsid w:val="00EC349B"/>
  </w:style>
  <w:style w:type="paragraph" w:customStyle="1" w:styleId="BC75A66F3B814218AF519D6A041B5761">
    <w:name w:val="BC75A66F3B814218AF519D6A041B5761"/>
    <w:rsid w:val="00EC349B"/>
  </w:style>
  <w:style w:type="paragraph" w:customStyle="1" w:styleId="97F495C81B924B118AF684006495FBDD">
    <w:name w:val="97F495C81B924B118AF684006495FBDD"/>
    <w:rsid w:val="00EC349B"/>
  </w:style>
  <w:style w:type="paragraph" w:customStyle="1" w:styleId="31EE191A5BE0420E8920E033122A72FB">
    <w:name w:val="31EE191A5BE0420E8920E033122A72FB"/>
    <w:rsid w:val="00EC349B"/>
  </w:style>
  <w:style w:type="paragraph" w:customStyle="1" w:styleId="D911557C35D14F899863E783CE0D5DBA">
    <w:name w:val="D911557C35D14F899863E783CE0D5DBA"/>
    <w:rsid w:val="00EC349B"/>
  </w:style>
  <w:style w:type="paragraph" w:customStyle="1" w:styleId="AE2C4D5910694782ACA6ED62B1F76A31">
    <w:name w:val="AE2C4D5910694782ACA6ED62B1F76A31"/>
    <w:rsid w:val="00EC349B"/>
  </w:style>
  <w:style w:type="paragraph" w:customStyle="1" w:styleId="B9937E7D346E4C7D89B87594F612E182">
    <w:name w:val="B9937E7D346E4C7D89B87594F612E182"/>
    <w:rsid w:val="00EC349B"/>
  </w:style>
  <w:style w:type="paragraph" w:customStyle="1" w:styleId="526C5885CA72447B856EAF54514B26C1">
    <w:name w:val="526C5885CA72447B856EAF54514B26C1"/>
    <w:rsid w:val="00EC349B"/>
  </w:style>
  <w:style w:type="paragraph" w:customStyle="1" w:styleId="289BCEEE66C14F2B98667ACFC4006B04">
    <w:name w:val="289BCEEE66C14F2B98667ACFC4006B04"/>
    <w:rsid w:val="00EC349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Hassel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4FCAC-697E-4398-A1F7-2D38475BA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 VAN EEDAFLEGGING_NIEUW LOGO.dotx</Template>
  <TotalTime>89</TotalTime>
  <Pages>2</Pages>
  <Words>298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kcoenen</dc:creator>
  <cp:keywords/>
  <dc:description/>
  <cp:lastModifiedBy>Mathy Vandersmissen</cp:lastModifiedBy>
  <cp:revision>8</cp:revision>
  <cp:lastPrinted>2018-04-13T06:37:00Z</cp:lastPrinted>
  <dcterms:created xsi:type="dcterms:W3CDTF">2019-12-03T13:46:00Z</dcterms:created>
  <dcterms:modified xsi:type="dcterms:W3CDTF">2020-02-28T12:57:00Z</dcterms:modified>
</cp:coreProperties>
</file>