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A37E6" w14:textId="6DC87326" w:rsidR="009B69A2" w:rsidRPr="009B69A2" w:rsidRDefault="00B9293E" w:rsidP="009B69A2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right="-539"/>
        <w:rPr>
          <w:rStyle w:val="ReglementChar"/>
          <w:sz w:val="22"/>
        </w:rPr>
      </w:pPr>
      <w:r w:rsidRPr="009B69A2">
        <w:rPr>
          <w:rFonts w:cstheme="minorHAnsi"/>
          <w:b/>
          <w:bCs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1786B34B" wp14:editId="3CB2E6EB">
                <wp:simplePos x="0" y="0"/>
                <wp:positionH relativeFrom="page">
                  <wp:posOffset>2209801</wp:posOffset>
                </wp:positionH>
                <wp:positionV relativeFrom="page">
                  <wp:posOffset>333375</wp:posOffset>
                </wp:positionV>
                <wp:extent cx="2819400" cy="239340"/>
                <wp:effectExtent l="0" t="0" r="19050" b="2794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9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4FD38" w14:textId="072718E1" w:rsidR="00B347B6" w:rsidRPr="00E971D7" w:rsidRDefault="00B347B6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151B05">
                              <w:rPr>
                                <w:rFonts w:ascii="Verdana" w:hAnsi="Verdana"/>
                                <w:b/>
                              </w:rPr>
                              <w:t>herbruikbare bekers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6B34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pt;margin-top:26.25pt;width:222pt;height:18.8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W4HAIAAB0EAAAOAAAAZHJzL2Uyb0RvYy54bWysU9tu2zAMfR+wfxD0vthxuyY14hRdug4D&#10;ugvQ7gMYWY6FSKInKbGzry8lp2nQvQ3zgyCa1OHhIbm4GYxme+m8Qlvx6STnTFqBtbKbiv96uv8w&#10;58wHsDVotLLiB+n5zfL9u0XflbLAFnUtHSMQ68u+q3gbQldmmRetNOAn2ElLzgadgUCm22S1g57Q&#10;jc6KPL/KenR151BI7+nv3ejky4TfNFKEH03jZWC64sQtpNOlcx3PbLmAcuOga5U40oB/YGFAWUp6&#10;grqDAGzn1F9QRgmHHpswEWgybBolZKqBqpnmb6p5bKGTqRYSx3cnmfz/gxXf9z8dU3XFi+mMMwuG&#10;mvQktz7sYcuKqE/f+ZLCHjsKDMMnHKjPqVbfPaDYemZx1YLdyFvnsG8l1MRvGl9mZ09HHB9B1v03&#10;rCkN7AImoKFxJopHcjBCpz4dTr2RQ2CCfhbz6fVlTi5BvuLi+uIyNS+D8uV153z4ItGweKm4o94n&#10;dNg/+BDZQPkSEpNZvFdap/5ry3qiXMwIP7o8alVHbzLiKMqVdmwPNERhGEt7E2VUoDnWylR8nsdv&#10;nKyoxmdbpywBlB7vxETbozxRkVGbMKwHCoyarbE+kFAOx3ml/aJLi+4PZz3NasX97x04yZn+akns&#10;j7OrqEw4N9y5sT43wAqCoko4G6+rkBZiFOWWmtKopNcrkyNXmsEk43Ff4pCf2ynqdauXzwAAAP//&#10;AwBQSwMEFAAGAAgAAAAhAFmEvPPhAAAACQEAAA8AAABkcnMvZG93bnJldi54bWxMj81OwzAQhO9I&#10;vIO1SNyog0tJG7KpEKgHVBD058DRiZckENtR7Lbh7VlOcJyd0ew3+XK0nTjSEFrvEK4nCQhylTet&#10;qxH2u9XVHESI2hndeUcI3xRgWZyf5Toz/uQ2dNzGWnCJC5lGaGLsMylD1ZDVYeJ7cux9+MHqyHKo&#10;pRn0icttJ1WS3EqrW8cfGt3TQ0PV1/ZgEV6n6qlbv7Sr9O1981h+1mt6Vini5cV4fwci0hj/wvCL&#10;z+hQMFPpD84E0SFMb+a8JSLM1AwEB9KF4kOJsEgUyCKX/xcUPwAAAP//AwBQSwECLQAUAAYACAAA&#10;ACEAtoM4kv4AAADhAQAAEwAAAAAAAAAAAAAAAAAAAAAAW0NvbnRlbnRfVHlwZXNdLnhtbFBLAQIt&#10;ABQABgAIAAAAIQA4/SH/1gAAAJQBAAALAAAAAAAAAAAAAAAAAC8BAABfcmVscy8ucmVsc1BLAQIt&#10;ABQABgAIAAAAIQAAadW4HAIAAB0EAAAOAAAAAAAAAAAAAAAAAC4CAABkcnMvZTJvRG9jLnhtbFBL&#10;AQItABQABgAIAAAAIQBZhLzz4QAAAAkBAAAPAAAAAAAAAAAAAAAAAHYEAABkcnMvZG93bnJldi54&#10;bWxQSwUGAAAAAAQABADzAAAAhAUAAAAA&#10;" filled="f" strokecolor="black [3213]" strokeweight="1pt">
                <v:textbox inset="1.6mm,1.6mm,1.6mm,1.6mm">
                  <w:txbxContent>
                    <w:p w14:paraId="02D4FD38" w14:textId="072718E1" w:rsidR="00B347B6" w:rsidRPr="00E971D7" w:rsidRDefault="00B347B6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151B05">
                        <w:rPr>
                          <w:rFonts w:ascii="Verdana" w:hAnsi="Verdana"/>
                          <w:b/>
                        </w:rPr>
                        <w:t>herbruikbare bekers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9B69A2">
        <w:rPr>
          <w:rFonts w:cstheme="minorHAnsi"/>
          <w:b/>
          <w:bCs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79EB344A" wp14:editId="4F41E342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A3DDF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B017DD" w:rsidRPr="009B69A2"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4384" behindDoc="1" locked="1" layoutInCell="1" allowOverlap="1" wp14:anchorId="2DB835DE" wp14:editId="63325283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129" w:rsidRPr="009B69A2"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3F3D1C71" wp14:editId="2678EE86">
                <wp:simplePos x="0" y="0"/>
                <wp:positionH relativeFrom="page">
                  <wp:posOffset>387927</wp:posOffset>
                </wp:positionH>
                <wp:positionV relativeFrom="page">
                  <wp:posOffset>7970982</wp:posOffset>
                </wp:positionV>
                <wp:extent cx="1691640" cy="2317750"/>
                <wp:effectExtent l="0" t="0" r="3810" b="635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598A" w14:textId="2C7B2C99" w:rsidR="00B347B6" w:rsidRPr="000D25F7" w:rsidRDefault="000B3B23" w:rsidP="00B017DD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Contact</w:t>
                            </w:r>
                          </w:p>
                          <w:p w14:paraId="3B67DAE0" w14:textId="77777777" w:rsidR="00B347B6" w:rsidRPr="000D25F7" w:rsidRDefault="00B347B6" w:rsidP="00B017DD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14:paraId="1A4491C1" w14:textId="77777777" w:rsidR="00B347B6" w:rsidRPr="000D25F7" w:rsidRDefault="00B347B6" w:rsidP="00B017DD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D1C7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.55pt;margin-top:627.65pt;width:133.2pt;height:182.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6QGgIAABMEAAAOAAAAZHJzL2Uyb0RvYy54bWysU9tu2zAMfR+wfxD0vjjJlnY14hRdugwD&#10;ugvQ7gNoWY6FSKImKbG7ry8lJ2nRvQ3zg0BZ5CF5eLi8HoxmB+mDQlvx2WTKmbQCG2W3Ff/1sHn3&#10;kbMQwTag0cqKP8rAr1dv3yx7V8o5dqgb6RmB2FD2ruJdjK4siiA6aSBM0ElLjy16A5Gufls0HnpC&#10;N7qYT6cXRY++cR6FDIH+3o6PfJXx21aK+KNtg4xMV5xqi/n0+azTWayWUG49uE6JYxnwD1UYUJaS&#10;nqFuIQLbe/UXlFHCY8A2TgSaAttWCZl7oG5m01fd3HfgZO6FyAnuTFP4f7Di++GnZ6qpOA3KgqER&#10;PchdiAfYsXlip3ehJKd7R25x+IQDTTl3Gtwdil1gFtcd2K288R77TkJD1c1SZPEidMQJCaTuv2FD&#10;aWAfMQMNrTeJOiKDETpN6fE8GTlEJlLKi6vZxQd6EvQ2fz+7vFzk2RVQnsKdD/GLRMOSUXFPo8/w&#10;cLgLMZUD5cklZQuoVbNRWueL39Zr7dkBSCab/OUOXrlpy/qKXy3mi4xsMcVnBRkVScZaGeJxmr5R&#10;WImOz7bJLhGUHm2qRNsjP4mSkZw41EMeRCYvcVdj80iEeRxVS1tGRof+D2c9Kbbi4fcevORMf7VE&#10;epL3yfAnoz4ZYAWFVrzmbDTXMa9Bat/iDQ2jVZmm58zHEkl5mb3jliRpv7xnr+ddXj0BAAD//wMA&#10;UEsDBBQABgAIAAAAIQDJNSIU4AAAAAwBAAAPAAAAZHJzL2Rvd25yZXYueG1sTI/LTsMwEEX3SPyD&#10;NUjsqPOQA0rjVFCprIqqFj5gmrhJSjwOsdOGv2dYwXLuHN05U6xm24uLGX3nSEO8iEAYqlzdUaPh&#10;433z8ATCB6Qae0dGw7fxsCpvbwrMa3elvbkcQiO4hHyOGtoQhlxKX7XGol+4wRDvTm60GHgcG1mP&#10;eOVy28skijJpsSO+0OJg1q2pPg+T1bA9q53fVZvTl3KvL5hO67d522l9fzc/L0EEM4c/GH71WR1K&#10;djq6iWoveg1ZHDPJeaJUCoKJNHlUII4cZUmUgiwL+f+J8gcAAP//AwBQSwECLQAUAAYACAAAACEA&#10;toM4kv4AAADhAQAAEwAAAAAAAAAAAAAAAAAAAAAAW0NvbnRlbnRfVHlwZXNdLnhtbFBLAQItABQA&#10;BgAIAAAAIQA4/SH/1gAAAJQBAAALAAAAAAAAAAAAAAAAAC8BAABfcmVscy8ucmVsc1BLAQItABQA&#10;BgAIAAAAIQCwXi6QGgIAABMEAAAOAAAAAAAAAAAAAAAAAC4CAABkcnMvZTJvRG9jLnhtbFBLAQIt&#10;ABQABgAIAAAAIQDJNSIU4AAAAAwBAAAPAAAAAAAAAAAAAAAAAHQEAABkcnMvZG93bnJldi54bWxQ&#10;SwUGAAAAAAQABADzAAAAgQUAAAAA&#10;" stroked="f">
                <v:textbox inset="0,0,0,0">
                  <w:txbxContent>
                    <w:p w14:paraId="4FB0598A" w14:textId="2C7B2C99" w:rsidR="00B347B6" w:rsidRPr="000D25F7" w:rsidRDefault="000B3B23" w:rsidP="00B017DD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Contact</w:t>
                      </w:r>
                    </w:p>
                    <w:p w14:paraId="3B67DAE0" w14:textId="77777777" w:rsidR="00B347B6" w:rsidRPr="000D25F7" w:rsidRDefault="00B347B6" w:rsidP="00B017DD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  <w:r w:rsidRPr="000D25F7">
                        <w:rPr>
                          <w:sz w:val="15"/>
                        </w:rPr>
                        <w:t xml:space="preserve"> </w:t>
                      </w:r>
                    </w:p>
                    <w:p w14:paraId="1A4491C1" w14:textId="77777777" w:rsidR="00B347B6" w:rsidRPr="000D25F7" w:rsidRDefault="00B347B6" w:rsidP="00B017DD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69A2" w:rsidRPr="009B69A2">
        <w:rPr>
          <w:rFonts w:cstheme="minorHAnsi"/>
          <w:b/>
          <w:bCs/>
          <w:sz w:val="22"/>
        </w:rPr>
        <w:t>V</w:t>
      </w:r>
      <w:r w:rsidR="009B69A2" w:rsidRPr="009B69A2">
        <w:rPr>
          <w:rStyle w:val="ReglementChar"/>
          <w:sz w:val="22"/>
        </w:rPr>
        <w:t>OOR</w:t>
      </w:r>
      <w:r w:rsidR="00412698">
        <w:rPr>
          <w:rStyle w:val="ReglementChar"/>
          <w:sz w:val="22"/>
        </w:rPr>
        <w:t xml:space="preserve"> WIE</w:t>
      </w:r>
    </w:p>
    <w:p w14:paraId="7BD0C6AA" w14:textId="77777777" w:rsidR="009B69A2" w:rsidRDefault="009B69A2" w:rsidP="009B69A2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/>
        <w:contextualSpacing w:val="0"/>
      </w:pPr>
    </w:p>
    <w:p w14:paraId="5FB7427D" w14:textId="75C050C2" w:rsidR="00151B05" w:rsidRDefault="00412698" w:rsidP="00412698">
      <w:pPr>
        <w:pStyle w:val="Lijstalinea"/>
        <w:numPr>
          <w:ilvl w:val="0"/>
          <w:numId w:val="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Een erkende jeugdwerkorganisatie uit Hasselt, of</w:t>
      </w:r>
    </w:p>
    <w:p w14:paraId="2BC90C95" w14:textId="351F8773" w:rsidR="00412698" w:rsidRDefault="00412698" w:rsidP="00412698">
      <w:pPr>
        <w:pStyle w:val="Lijstalinea"/>
        <w:numPr>
          <w:ilvl w:val="0"/>
          <w:numId w:val="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Een groep van minimum 2 kinderen en/of jongeren van 6 t.e.m. 30 jaar, waarvan minstens één meerderjarig is, of</w:t>
      </w:r>
    </w:p>
    <w:p w14:paraId="66255EA8" w14:textId="637EBD0C" w:rsidR="00412698" w:rsidRDefault="00412698" w:rsidP="00412698">
      <w:pPr>
        <w:pStyle w:val="Lijstalinea"/>
        <w:numPr>
          <w:ilvl w:val="0"/>
          <w:numId w:val="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Studenten of leerlingen die afstudeer- of schoolprojecten willen organiseren.</w:t>
      </w:r>
    </w:p>
    <w:p w14:paraId="102756FF" w14:textId="79F04449" w:rsidR="005E4877" w:rsidRDefault="005E4877" w:rsidP="005E4877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</w:pPr>
    </w:p>
    <w:p w14:paraId="675F7908" w14:textId="7311DE1C" w:rsidR="00B429B5" w:rsidRDefault="00B429B5" w:rsidP="00B429B5">
      <w:pPr>
        <w:pStyle w:val="Reglement"/>
        <w:rPr>
          <w:sz w:val="22"/>
        </w:rPr>
      </w:pPr>
      <w:r>
        <w:rPr>
          <w:sz w:val="22"/>
        </w:rPr>
        <w:t>VOORWAARDEN</w:t>
      </w:r>
    </w:p>
    <w:p w14:paraId="28D93674" w14:textId="7B37DFB1" w:rsidR="00B429B5" w:rsidRDefault="00B429B5" w:rsidP="00B429B5">
      <w:pPr>
        <w:pStyle w:val="Lijstalinea"/>
        <w:numPr>
          <w:ilvl w:val="0"/>
          <w:numId w:val="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De activiteit vindt plaats op Hasselts grondgebied</w:t>
      </w:r>
      <w:r w:rsidR="00CC69EB">
        <w:t>.</w:t>
      </w:r>
    </w:p>
    <w:p w14:paraId="300AC06E" w14:textId="3EB9EB00" w:rsidR="00B429B5" w:rsidRDefault="00B429B5" w:rsidP="00B429B5">
      <w:pPr>
        <w:pStyle w:val="Lijstalinea"/>
        <w:numPr>
          <w:ilvl w:val="0"/>
          <w:numId w:val="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 xml:space="preserve">De activiteit richt zich op kinderen en/of jongeren van 3 tot 30 jaar. </w:t>
      </w:r>
    </w:p>
    <w:p w14:paraId="49E9C05C" w14:textId="02BB18FB" w:rsidR="00B429B5" w:rsidRDefault="00B429B5" w:rsidP="00B429B5">
      <w:pPr>
        <w:pStyle w:val="Lijstalinea"/>
        <w:numPr>
          <w:ilvl w:val="0"/>
          <w:numId w:val="7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>De activiteit is openbaar en toegankelijk voor alle kinderen en jongeren.</w:t>
      </w:r>
    </w:p>
    <w:p w14:paraId="5EBA170B" w14:textId="77777777" w:rsidR="00B429B5" w:rsidRDefault="00B429B5" w:rsidP="00B429B5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/>
        <w:contextualSpacing w:val="0"/>
      </w:pPr>
    </w:p>
    <w:p w14:paraId="3B22B7DA" w14:textId="3162C25A" w:rsidR="009B69A2" w:rsidRPr="001E6F95" w:rsidRDefault="001362A1" w:rsidP="009B69A2">
      <w:pPr>
        <w:pStyle w:val="Reglement"/>
        <w:rPr>
          <w:sz w:val="22"/>
        </w:rPr>
      </w:pPr>
      <w:r>
        <w:rPr>
          <w:sz w:val="22"/>
        </w:rPr>
        <w:t>TIMING</w:t>
      </w:r>
    </w:p>
    <w:p w14:paraId="75C3A0F4" w14:textId="4428DECA" w:rsidR="009B69A2" w:rsidRDefault="009B69A2" w:rsidP="00151B05">
      <w:pPr>
        <w:pStyle w:val="HTekst"/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szCs w:val="20"/>
        </w:rPr>
      </w:pPr>
      <w:r w:rsidRPr="007D7C51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 xml:space="preserve">aanvraag </w:t>
      </w:r>
      <w:r w:rsidR="00151B05">
        <w:rPr>
          <w:rFonts w:cstheme="minorHAnsi"/>
          <w:szCs w:val="20"/>
        </w:rPr>
        <w:t xml:space="preserve">moet </w:t>
      </w:r>
      <w:r w:rsidR="00151B05" w:rsidRPr="005E4877">
        <w:rPr>
          <w:rFonts w:cstheme="minorHAnsi"/>
          <w:b/>
          <w:bCs/>
          <w:szCs w:val="20"/>
        </w:rPr>
        <w:t>ten laatste 1 maand na plaatsvinden van het evenement</w:t>
      </w:r>
      <w:r w:rsidR="00151B05">
        <w:rPr>
          <w:rFonts w:cstheme="minorHAnsi"/>
          <w:szCs w:val="20"/>
        </w:rPr>
        <w:t xml:space="preserve"> toekomen op </w:t>
      </w:r>
      <w:hyperlink r:id="rId9" w:history="1">
        <w:r w:rsidR="00151B05" w:rsidRPr="00524314">
          <w:rPr>
            <w:rStyle w:val="Hyperlink"/>
            <w:rFonts w:cstheme="minorHAnsi"/>
            <w:szCs w:val="20"/>
          </w:rPr>
          <w:t>jeugdsubsidies@hasselt.be</w:t>
        </w:r>
      </w:hyperlink>
      <w:r w:rsidR="00151B05">
        <w:rPr>
          <w:rFonts w:cstheme="minorHAnsi"/>
          <w:szCs w:val="20"/>
        </w:rPr>
        <w:t xml:space="preserve">. </w:t>
      </w:r>
    </w:p>
    <w:p w14:paraId="6D02A407" w14:textId="77777777" w:rsidR="009B69A2" w:rsidRDefault="009B69A2" w:rsidP="009B69A2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</w:p>
    <w:p w14:paraId="3F74BD04" w14:textId="77777777" w:rsidR="009B69A2" w:rsidRPr="001E6F95" w:rsidRDefault="009B69A2" w:rsidP="009B69A2">
      <w:pPr>
        <w:pStyle w:val="Reglement"/>
        <w:rPr>
          <w:sz w:val="22"/>
        </w:rPr>
      </w:pPr>
      <w:r w:rsidRPr="001E6F95">
        <w:rPr>
          <w:sz w:val="22"/>
        </w:rPr>
        <w:t>BEDRAG</w:t>
      </w:r>
    </w:p>
    <w:p w14:paraId="4ED5847F" w14:textId="1954BD6B" w:rsidR="00773A7A" w:rsidRPr="002A2AA1" w:rsidRDefault="00151B05" w:rsidP="002A2AA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  <w:szCs w:val="20"/>
        </w:rPr>
        <w:t xml:space="preserve">50% van de reinigingskost, bepaald op de officiële factuur van de firma waar de bekers werden uitgeleend, met een maximum van 100,00 euro. </w:t>
      </w:r>
      <w:r w:rsidR="00773A7A" w:rsidRPr="002A2AA1">
        <w:rPr>
          <w:rFonts w:cstheme="minorHAnsi"/>
          <w:szCs w:val="20"/>
        </w:rPr>
        <w:br w:type="page"/>
      </w:r>
    </w:p>
    <w:p w14:paraId="03D69A68" w14:textId="7F9EDC29" w:rsidR="00E73D75" w:rsidRPr="007C4F3E" w:rsidRDefault="00B35B84" w:rsidP="00CC1D86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681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 xml:space="preserve">SUBSIDIE </w:t>
      </w:r>
      <w:r w:rsidR="00175418">
        <w:rPr>
          <w:rFonts w:cstheme="minorHAnsi"/>
          <w:b/>
          <w:sz w:val="22"/>
          <w:szCs w:val="20"/>
        </w:rPr>
        <w:t>HERBRUIKBARE BEKERS</w:t>
      </w:r>
    </w:p>
    <w:p w14:paraId="5AEE4A17" w14:textId="77777777"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14:paraId="18AE6771" w14:textId="77777777" w:rsidR="00332D4A" w:rsidRPr="00AC19D6" w:rsidRDefault="00332D4A" w:rsidP="00332D4A">
      <w:pPr>
        <w:pStyle w:val="Reglement"/>
        <w:ind w:left="0" w:right="-681"/>
        <w:rPr>
          <w:szCs w:val="20"/>
        </w:rPr>
      </w:pPr>
      <w:r w:rsidRPr="00AC19D6">
        <w:rPr>
          <w:szCs w:val="20"/>
        </w:rPr>
        <w:t xml:space="preserve">1. </w:t>
      </w:r>
      <w:r>
        <w:rPr>
          <w:szCs w:val="20"/>
        </w:rPr>
        <w:t xml:space="preserve">CHECKLIST </w:t>
      </w:r>
      <w:r w:rsidRPr="00B929D5">
        <w:rPr>
          <w:b w:val="0"/>
          <w:bCs/>
          <w:szCs w:val="20"/>
          <w:highlight w:val="yellow"/>
        </w:rPr>
        <w:t>kruis aan indien van toepassing</w:t>
      </w:r>
    </w:p>
    <w:tbl>
      <w:tblPr>
        <w:tblStyle w:val="Tabelraster"/>
        <w:tblW w:w="878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"/>
        <w:gridCol w:w="8192"/>
      </w:tblGrid>
      <w:tr w:rsidR="00332D4A" w14:paraId="050E442B" w14:textId="77777777" w:rsidTr="00E428CE">
        <w:trPr>
          <w:trHeight w:val="408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132479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75C3280C" w14:textId="77777777" w:rsidR="00332D4A" w:rsidRPr="00AE021D" w:rsidRDefault="00332D4A" w:rsidP="00E428CE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5AE457EF" w14:textId="55BB19DD" w:rsidR="00332D4A" w:rsidRPr="00AE021D" w:rsidRDefault="00332D4A" w:rsidP="00E428CE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 w:rsidRPr="00AE021D">
              <w:rPr>
                <w:rFonts w:cstheme="minorHAnsi"/>
                <w:bCs/>
                <w:szCs w:val="20"/>
              </w:rPr>
              <w:t xml:space="preserve">Het </w:t>
            </w:r>
            <w:r>
              <w:rPr>
                <w:rFonts w:cstheme="minorHAnsi"/>
                <w:bCs/>
                <w:szCs w:val="20"/>
              </w:rPr>
              <w:t>evenement</w:t>
            </w:r>
            <w:r w:rsidRPr="00AE021D">
              <w:rPr>
                <w:rFonts w:cstheme="minorHAnsi"/>
                <w:bCs/>
                <w:szCs w:val="20"/>
              </w:rPr>
              <w:t xml:space="preserve"> w</w:t>
            </w:r>
            <w:r>
              <w:rPr>
                <w:rFonts w:cstheme="minorHAnsi"/>
                <w:bCs/>
                <w:szCs w:val="20"/>
              </w:rPr>
              <w:t>erd</w:t>
            </w:r>
            <w:r w:rsidRPr="00AE021D">
              <w:rPr>
                <w:rFonts w:cstheme="minorHAnsi"/>
                <w:bCs/>
                <w:szCs w:val="20"/>
              </w:rPr>
              <w:t xml:space="preserve"> aangevraagd bij de</w:t>
            </w:r>
            <w:r w:rsidR="00CC69EB">
              <w:rPr>
                <w:rFonts w:cstheme="minorHAnsi"/>
                <w:bCs/>
                <w:szCs w:val="20"/>
              </w:rPr>
              <w:t xml:space="preserve"> </w:t>
            </w:r>
            <w:r w:rsidR="00CC69EB">
              <w:t>dienst</w:t>
            </w:r>
            <w:r w:rsidRPr="00AE021D">
              <w:rPr>
                <w:rFonts w:cstheme="minorHAnsi"/>
                <w:bCs/>
                <w:szCs w:val="20"/>
              </w:rPr>
              <w:t xml:space="preserve"> </w:t>
            </w:r>
            <w:hyperlink r:id="rId10" w:history="1">
              <w:r w:rsidRPr="00B347B6">
                <w:rPr>
                  <w:rStyle w:val="Hyperlink"/>
                  <w:rFonts w:cstheme="minorHAnsi"/>
                  <w:bCs/>
                  <w:szCs w:val="20"/>
                </w:rPr>
                <w:t>Evenementen</w:t>
              </w:r>
            </w:hyperlink>
            <w:r w:rsidRPr="00AE021D">
              <w:rPr>
                <w:rFonts w:cstheme="minorHAnsi"/>
                <w:bCs/>
                <w:szCs w:val="20"/>
              </w:rPr>
              <w:t xml:space="preserve"> van Stad Hasselt</w:t>
            </w:r>
            <w:r>
              <w:rPr>
                <w:rFonts w:cstheme="minorHAnsi"/>
                <w:bCs/>
                <w:szCs w:val="20"/>
              </w:rPr>
              <w:t>.</w:t>
            </w:r>
          </w:p>
        </w:tc>
      </w:tr>
      <w:tr w:rsidR="00332D4A" w14:paraId="70ADEF94" w14:textId="77777777" w:rsidTr="00E428CE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173681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5D6797A1" w14:textId="77777777" w:rsidR="00332D4A" w:rsidRDefault="00332D4A" w:rsidP="00E428CE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6A30E429" w14:textId="77777777" w:rsidR="00332D4A" w:rsidRDefault="00332D4A" w:rsidP="00E428CE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>H</w:t>
            </w:r>
            <w:r>
              <w:rPr>
                <w:bCs/>
                <w:szCs w:val="20"/>
              </w:rPr>
              <w:t>et project verwerft (mogelijk) nog andere financiële ondersteuning.</w:t>
            </w:r>
            <w:r>
              <w:rPr>
                <w:bCs/>
                <w:szCs w:val="20"/>
              </w:rPr>
              <w:br/>
            </w:r>
            <w:r w:rsidRPr="00B975D5">
              <w:rPr>
                <w:rFonts w:cstheme="minorHAnsi"/>
                <w:bCs/>
                <w:i/>
                <w:iCs/>
                <w:szCs w:val="20"/>
              </w:rPr>
              <w:t xml:space="preserve">Verklaar </w:t>
            </w:r>
            <w:r>
              <w:rPr>
                <w:rFonts w:cstheme="minorHAnsi"/>
                <w:bCs/>
                <w:i/>
                <w:iCs/>
                <w:szCs w:val="20"/>
              </w:rPr>
              <w:t>wanneer</w:t>
            </w:r>
            <w:r w:rsidRPr="00B975D5">
              <w:rPr>
                <w:rFonts w:cstheme="minorHAnsi"/>
                <w:bCs/>
                <w:i/>
                <w:iCs/>
                <w:szCs w:val="20"/>
              </w:rPr>
              <w:t xml:space="preserve"> aangekruist</w:t>
            </w:r>
            <w:r>
              <w:rPr>
                <w:rFonts w:cstheme="minorHAnsi"/>
                <w:bCs/>
                <w:szCs w:val="20"/>
              </w:rPr>
              <w:t>:</w:t>
            </w:r>
          </w:p>
        </w:tc>
      </w:tr>
      <w:tr w:rsidR="00332D4A" w14:paraId="4CF0B735" w14:textId="77777777" w:rsidTr="00E428CE">
        <w:trPr>
          <w:trHeight w:val="284"/>
        </w:trPr>
        <w:tc>
          <w:tcPr>
            <w:tcW w:w="596" w:type="dxa"/>
            <w:vAlign w:val="center"/>
          </w:tcPr>
          <w:p w14:paraId="5BCCF62D" w14:textId="77777777" w:rsidR="00332D4A" w:rsidRDefault="00332D4A" w:rsidP="00E428CE">
            <w:pPr>
              <w:pStyle w:val="HTekst"/>
              <w:spacing w:line="276" w:lineRule="auto"/>
              <w:ind w:right="-1106"/>
              <w:rPr>
                <w:rFonts w:ascii="Courier New" w:hAnsi="Courier New" w:cs="Courier New"/>
                <w:b/>
                <w:sz w:val="36"/>
                <w:szCs w:val="36"/>
              </w:rPr>
            </w:pPr>
          </w:p>
        </w:tc>
        <w:tc>
          <w:tcPr>
            <w:tcW w:w="8192" w:type="dxa"/>
          </w:tcPr>
          <w:p w14:paraId="610D0E76" w14:textId="77777777" w:rsidR="00332D4A" w:rsidRDefault="00332D4A" w:rsidP="00E428CE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instrText xml:space="preserve"> FORMTEXT </w:instrText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fldChar w:fldCharType="separate"/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en-GB"/>
              </w:rPr>
              <w:fldChar w:fldCharType="end"/>
            </w:r>
          </w:p>
        </w:tc>
      </w:tr>
    </w:tbl>
    <w:p w14:paraId="029D4B0C" w14:textId="0630EEBE" w:rsidR="00DB2ADA" w:rsidRPr="00DB2ADA" w:rsidRDefault="00CC02C6" w:rsidP="00CC1D86">
      <w:pPr>
        <w:pStyle w:val="HTekst"/>
        <w:pBdr>
          <w:bottom w:val="single" w:sz="4" w:space="1" w:color="auto"/>
        </w:pBdr>
        <w:spacing w:after="120"/>
        <w:ind w:right="-681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2</w:t>
      </w:r>
      <w:r w:rsidR="00DB2ADA" w:rsidRPr="00DB2ADA">
        <w:rPr>
          <w:rFonts w:cstheme="minorHAnsi"/>
          <w:b/>
          <w:szCs w:val="20"/>
        </w:rPr>
        <w:t xml:space="preserve">. GEGEVENS </w:t>
      </w:r>
      <w:r w:rsidR="00E73D75">
        <w:rPr>
          <w:rFonts w:cstheme="minorHAnsi"/>
          <w:b/>
          <w:szCs w:val="20"/>
        </w:rPr>
        <w:t>ORGANISAT</w:t>
      </w:r>
      <w:r w:rsidR="009511D1">
        <w:rPr>
          <w:rFonts w:cstheme="minorHAnsi"/>
          <w:b/>
          <w:szCs w:val="20"/>
        </w:rPr>
        <w:t>IE</w:t>
      </w:r>
    </w:p>
    <w:p w14:paraId="6754B40B" w14:textId="77777777" w:rsidR="002213AF" w:rsidRDefault="002213AF" w:rsidP="00A92AC7"/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2410"/>
        <w:gridCol w:w="992"/>
        <w:gridCol w:w="1276"/>
      </w:tblGrid>
      <w:tr w:rsidR="002213AF" w:rsidRPr="00FE4FCB" w14:paraId="0AD380E2" w14:textId="77777777" w:rsidTr="007642E3">
        <w:trPr>
          <w:trHeight w:val="408"/>
        </w:trPr>
        <w:tc>
          <w:tcPr>
            <w:tcW w:w="4106" w:type="dxa"/>
            <w:vAlign w:val="center"/>
          </w:tcPr>
          <w:p w14:paraId="378BFC0A" w14:textId="77C4ABFA" w:rsidR="002213AF" w:rsidRPr="00995284" w:rsidRDefault="0078291E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</w:t>
            </w:r>
            <w:r w:rsidR="002213AF">
              <w:rPr>
                <w:rFonts w:ascii="Arial" w:hAnsi="Arial" w:cs="Arial"/>
                <w:b/>
                <w:sz w:val="18"/>
                <w:szCs w:val="18"/>
                <w:lang w:val="nl-NL"/>
              </w:rPr>
              <w:t>ORGANISATIE</w:t>
            </w:r>
          </w:p>
        </w:tc>
        <w:tc>
          <w:tcPr>
            <w:tcW w:w="4678" w:type="dxa"/>
            <w:gridSpan w:val="3"/>
            <w:vAlign w:val="center"/>
          </w:tcPr>
          <w:p w14:paraId="1050E7A6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01A8EF70" w14:textId="77777777" w:rsidTr="007642E3">
        <w:trPr>
          <w:trHeight w:val="408"/>
        </w:trPr>
        <w:tc>
          <w:tcPr>
            <w:tcW w:w="4106" w:type="dxa"/>
            <w:vAlign w:val="center"/>
          </w:tcPr>
          <w:p w14:paraId="6F040CB4" w14:textId="77777777" w:rsidR="002213AF" w:rsidRPr="00995284" w:rsidRDefault="002213A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REKENINGNUMMER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 xml:space="preserve"> organisatie</w:t>
            </w:r>
          </w:p>
        </w:tc>
        <w:tc>
          <w:tcPr>
            <w:tcW w:w="2410" w:type="dxa"/>
            <w:vAlign w:val="center"/>
          </w:tcPr>
          <w:p w14:paraId="096854D9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28BBB43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b/>
                <w:sz w:val="18"/>
                <w:szCs w:val="18"/>
                <w:lang w:val="en-GB"/>
              </w:rPr>
              <w:t>BIC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code</w:t>
            </w:r>
          </w:p>
        </w:tc>
        <w:tc>
          <w:tcPr>
            <w:tcW w:w="1276" w:type="dxa"/>
            <w:vAlign w:val="center"/>
          </w:tcPr>
          <w:p w14:paraId="459BB62E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6706E" w:rsidRPr="00FE4FCB" w14:paraId="2C8EAD5A" w14:textId="77777777" w:rsidTr="007642E3">
        <w:trPr>
          <w:trHeight w:val="408"/>
        </w:trPr>
        <w:tc>
          <w:tcPr>
            <w:tcW w:w="4106" w:type="dxa"/>
            <w:vAlign w:val="center"/>
          </w:tcPr>
          <w:p w14:paraId="48F6554F" w14:textId="77777777" w:rsidR="0096706E" w:rsidRPr="00995284" w:rsidRDefault="00403B0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BANKREKENING OP NAAM VAN</w:t>
            </w:r>
          </w:p>
        </w:tc>
        <w:tc>
          <w:tcPr>
            <w:tcW w:w="4678" w:type="dxa"/>
            <w:gridSpan w:val="3"/>
            <w:vAlign w:val="center"/>
          </w:tcPr>
          <w:p w14:paraId="2D338554" w14:textId="77777777" w:rsidR="0096706E" w:rsidRPr="00313FB9" w:rsidRDefault="00403B0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6D6F7463" w14:textId="77777777" w:rsidTr="007642E3">
        <w:trPr>
          <w:trHeight w:val="408"/>
        </w:trPr>
        <w:tc>
          <w:tcPr>
            <w:tcW w:w="4106" w:type="dxa"/>
            <w:vAlign w:val="center"/>
          </w:tcPr>
          <w:p w14:paraId="789D1442" w14:textId="77777777" w:rsidR="002213AF" w:rsidRPr="00995284" w:rsidRDefault="002213A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STRAAT &amp; NUMMER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96706E">
              <w:rPr>
                <w:rFonts w:ascii="Arial" w:hAnsi="Arial" w:cs="Arial"/>
                <w:sz w:val="18"/>
                <w:szCs w:val="18"/>
                <w:lang w:val="nl-NL"/>
              </w:rPr>
              <w:t>or</w:t>
            </w:r>
          </w:p>
        </w:tc>
        <w:tc>
          <w:tcPr>
            <w:tcW w:w="4678" w:type="dxa"/>
            <w:gridSpan w:val="3"/>
            <w:vAlign w:val="center"/>
          </w:tcPr>
          <w:p w14:paraId="3D1F1B84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231ED10B" w14:textId="77777777" w:rsidTr="007642E3">
        <w:trPr>
          <w:trHeight w:val="408"/>
        </w:trPr>
        <w:tc>
          <w:tcPr>
            <w:tcW w:w="4106" w:type="dxa"/>
            <w:vAlign w:val="center"/>
          </w:tcPr>
          <w:p w14:paraId="67D0E735" w14:textId="77777777" w:rsidR="002213AF" w:rsidRDefault="002213A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96706E">
              <w:rPr>
                <w:rFonts w:ascii="Arial" w:hAnsi="Arial" w:cs="Arial"/>
                <w:sz w:val="18"/>
                <w:szCs w:val="18"/>
                <w:lang w:val="nl-NL"/>
              </w:rPr>
              <w:t>or</w:t>
            </w:r>
          </w:p>
        </w:tc>
        <w:tc>
          <w:tcPr>
            <w:tcW w:w="4678" w:type="dxa"/>
            <w:gridSpan w:val="3"/>
            <w:vAlign w:val="center"/>
          </w:tcPr>
          <w:p w14:paraId="5442D629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65F6B238" w14:textId="77777777" w:rsidTr="004A21EA">
        <w:trPr>
          <w:trHeight w:val="567"/>
        </w:trPr>
        <w:tc>
          <w:tcPr>
            <w:tcW w:w="4106" w:type="dxa"/>
            <w:vAlign w:val="center"/>
          </w:tcPr>
          <w:p w14:paraId="704646EB" w14:textId="0952CECD" w:rsidR="002213AF" w:rsidRPr="00684237" w:rsidRDefault="004A21EA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ONDERNEMINGSNUMMER</w:t>
            </w:r>
            <w:r w:rsidR="00AC67B2">
              <w:rPr>
                <w:rFonts w:ascii="Arial" w:hAnsi="Arial" w:cs="Arial"/>
                <w:b/>
                <w:sz w:val="18"/>
                <w:szCs w:val="18"/>
                <w:lang w:val="nl-NL"/>
              </w:rPr>
              <w:br/>
            </w:r>
            <w:r w:rsidR="00AC67B2">
              <w:rPr>
                <w:rFonts w:ascii="Arial" w:hAnsi="Arial" w:cs="Arial"/>
                <w:bCs/>
                <w:sz w:val="18"/>
                <w:szCs w:val="18"/>
                <w:lang w:val="nl-NL"/>
              </w:rPr>
              <w:t>indien van toepassing</w:t>
            </w:r>
            <w:r w:rsidR="002213AF" w:rsidRPr="004A21EA">
              <w:rPr>
                <w:rFonts w:ascii="Arial" w:hAnsi="Arial" w:cs="Arial"/>
                <w:bCs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678" w:type="dxa"/>
            <w:gridSpan w:val="3"/>
            <w:vAlign w:val="center"/>
          </w:tcPr>
          <w:p w14:paraId="531BA0DA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3A30449" w14:textId="31DB8BE0" w:rsidR="00453D41" w:rsidRDefault="00453D4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Cs w:val="20"/>
        </w:rPr>
      </w:pPr>
    </w:p>
    <w:p w14:paraId="0891093E" w14:textId="77777777" w:rsidR="00CC02C6" w:rsidRPr="00DB2ADA" w:rsidRDefault="00CC02C6" w:rsidP="00CC02C6">
      <w:pPr>
        <w:pStyle w:val="Reglement"/>
        <w:ind w:left="0"/>
      </w:pPr>
      <w:r>
        <w:t>3</w:t>
      </w:r>
      <w:r w:rsidRPr="00DB2ADA">
        <w:t xml:space="preserve">. GEGEVENS </w:t>
      </w:r>
      <w:r>
        <w:t>EVENEMENT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2031"/>
        <w:gridCol w:w="2032"/>
        <w:gridCol w:w="2032"/>
      </w:tblGrid>
      <w:tr w:rsidR="00CC02C6" w:rsidRPr="00882047" w14:paraId="4D6DF707" w14:textId="77777777" w:rsidTr="00E428CE">
        <w:trPr>
          <w:trHeight w:val="40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1C3B5B" w14:textId="77777777" w:rsidR="00CC02C6" w:rsidRPr="00C82E1F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EVENEMENT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1DF5DD" w14:textId="77777777" w:rsidR="00CC02C6" w:rsidRPr="00882047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C02C6" w:rsidRPr="00882047" w14:paraId="3CFB538C" w14:textId="77777777" w:rsidTr="00E428CE">
        <w:trPr>
          <w:trHeight w:val="408"/>
        </w:trPr>
        <w:tc>
          <w:tcPr>
            <w:tcW w:w="26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AA95EC" w14:textId="77777777" w:rsidR="00CC02C6" w:rsidRPr="00C82E1F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DATUM</w:t>
            </w: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46320F" w14:textId="64D6F733" w:rsidR="00CC02C6" w:rsidRPr="00995284" w:rsidRDefault="00CC69EB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435944985"/>
                <w:placeholder>
                  <w:docPart w:val="2B3FADB9E23242BDB7CFCDC3E80E03D9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5B1D68">
                  <w:rPr>
                    <w:rStyle w:val="Tekstvantijdelijkeaanduiding"/>
                  </w:rPr>
                  <w:t>dd/mm/jjjj</w:t>
                </w:r>
              </w:sdtContent>
            </w:sdt>
          </w:p>
        </w:tc>
      </w:tr>
      <w:tr w:rsidR="00CC02C6" w:rsidRPr="00882047" w14:paraId="3C5E4F36" w14:textId="77777777" w:rsidTr="00E428CE">
        <w:trPr>
          <w:trHeight w:val="408"/>
        </w:trPr>
        <w:tc>
          <w:tcPr>
            <w:tcW w:w="26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C1037F" w14:textId="77777777" w:rsidR="00CC02C6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BEGINUUR</w:t>
            </w:r>
          </w:p>
        </w:tc>
        <w:tc>
          <w:tcPr>
            <w:tcW w:w="2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AFC640" w14:textId="77777777" w:rsidR="00CC02C6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55580D" w14:textId="77777777" w:rsidR="00CC02C6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D266B0">
              <w:rPr>
                <w:rFonts w:ascii="Arial" w:hAnsi="Arial" w:cs="Arial"/>
                <w:b/>
                <w:sz w:val="18"/>
                <w:szCs w:val="18"/>
                <w:lang w:val="nl-NL"/>
              </w:rPr>
              <w:t>EINDUUR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1F9330" w14:textId="77777777" w:rsidR="00CC02C6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C02C6" w:rsidRPr="00D266B0" w14:paraId="4A4F5018" w14:textId="77777777" w:rsidTr="00E428CE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09119BFE" w14:textId="77777777" w:rsidR="00CC02C6" w:rsidRPr="00C82E1F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LOCATIE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039A1CCB" w14:textId="77777777" w:rsidR="00CC02C6" w:rsidRPr="00995284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C02C6" w:rsidRPr="00D266B0" w14:paraId="3ED998E5" w14:textId="77777777" w:rsidTr="00E428CE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5FC072F9" w14:textId="77777777" w:rsidR="00CC02C6" w:rsidRPr="00C82E1F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ADRES LOCATIE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5079485" w14:textId="77777777" w:rsidR="00CC02C6" w:rsidRPr="00995284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C02C6" w:rsidRPr="00D266B0" w14:paraId="7D9A32F9" w14:textId="77777777" w:rsidTr="00E428CE">
        <w:trPr>
          <w:trHeight w:val="567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738699C4" w14:textId="77777777" w:rsidR="00CC02C6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LINK 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>facebook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en/of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website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F023" w14:textId="77777777" w:rsidR="00CC02C6" w:rsidRPr="00995284" w:rsidRDefault="00CC02C6" w:rsidP="00E428C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br/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E91E412" w14:textId="77777777" w:rsidR="00453D41" w:rsidRDefault="00453D4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0FE8366B" w14:textId="4AD11774" w:rsidR="00403B0F" w:rsidRPr="00DB2ADA" w:rsidRDefault="00CC02C6" w:rsidP="0078291E">
      <w:pPr>
        <w:pStyle w:val="Reglement"/>
        <w:ind w:left="0"/>
      </w:pPr>
      <w:r>
        <w:lastRenderedPageBreak/>
        <w:t>4</w:t>
      </w:r>
      <w:r w:rsidR="00403B0F" w:rsidRPr="00DB2ADA">
        <w:t xml:space="preserve">. </w:t>
      </w:r>
      <w:r w:rsidR="00C23E96">
        <w:t>BEWIJSMATERIAAL</w:t>
      </w:r>
    </w:p>
    <w:p w14:paraId="525E6A36" w14:textId="77777777" w:rsidR="000433A3" w:rsidRPr="000433A3" w:rsidRDefault="000433A3" w:rsidP="000433A3">
      <w:pPr>
        <w:pStyle w:val="HTekst"/>
        <w:rPr>
          <w:lang w:eastAsia="nl-BE"/>
        </w:rPr>
      </w:pPr>
    </w:p>
    <w:tbl>
      <w:tblPr>
        <w:tblStyle w:val="Tabelraster"/>
        <w:tblW w:w="892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C26973" w14:paraId="635A76AC" w14:textId="77777777" w:rsidTr="00F54B41">
        <w:tc>
          <w:tcPr>
            <w:tcW w:w="8926" w:type="dxa"/>
            <w:shd w:val="clear" w:color="auto" w:fill="F2F2F2" w:themeFill="background1" w:themeFillShade="F2"/>
          </w:tcPr>
          <w:p w14:paraId="6A3A8DB0" w14:textId="7CA88FE1" w:rsidR="00C26973" w:rsidRPr="0006582E" w:rsidRDefault="000433A3" w:rsidP="00976896">
            <w:r>
              <w:br w:type="page"/>
            </w:r>
            <w:r w:rsidR="00C23E96">
              <w:t>FACTUUR HERBRUIKBARE BEKERS</w:t>
            </w:r>
          </w:p>
        </w:tc>
      </w:tr>
      <w:tr w:rsidR="00C26973" w14:paraId="0A5C1870" w14:textId="77777777" w:rsidTr="00F54B41">
        <w:tc>
          <w:tcPr>
            <w:tcW w:w="8926" w:type="dxa"/>
          </w:tcPr>
          <w:p w14:paraId="51ABC185" w14:textId="77777777" w:rsidR="0006582E" w:rsidRDefault="0006582E" w:rsidP="00976896">
            <w:pPr>
              <w:rPr>
                <w:i/>
              </w:rPr>
            </w:pPr>
          </w:p>
          <w:p w14:paraId="3EE0AE44" w14:textId="2C20D9B8" w:rsidR="0006582E" w:rsidRDefault="00C23E96" w:rsidP="00976896">
            <w:pPr>
              <w:rPr>
                <w:iCs/>
              </w:rPr>
            </w:pPr>
            <w:r w:rsidRPr="00CC69EB">
              <w:rPr>
                <w:iCs/>
                <w:highlight w:val="yellow"/>
              </w:rPr>
              <w:t>Voeg als bijlage een kopie van de factuur van de herbruikbare bekers toe, waarop duidelijk is welke de reinigingskosten zijn.</w:t>
            </w:r>
          </w:p>
          <w:p w14:paraId="2087873E" w14:textId="034D41B0" w:rsidR="00C26973" w:rsidRPr="00C26973" w:rsidRDefault="00C26973" w:rsidP="00976896">
            <w:pPr>
              <w:rPr>
                <w:i/>
              </w:rPr>
            </w:pPr>
          </w:p>
        </w:tc>
      </w:tr>
    </w:tbl>
    <w:p w14:paraId="0A223C09" w14:textId="51C097E0" w:rsidR="00C26973" w:rsidRDefault="00C26973" w:rsidP="00976896"/>
    <w:tbl>
      <w:tblPr>
        <w:tblStyle w:val="Tabelraster"/>
        <w:tblW w:w="892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C3780" w14:paraId="4BF8D9F3" w14:textId="77777777" w:rsidTr="005C7C25">
        <w:tc>
          <w:tcPr>
            <w:tcW w:w="8926" w:type="dxa"/>
            <w:shd w:val="clear" w:color="auto" w:fill="F2F2F2" w:themeFill="background1" w:themeFillShade="F2"/>
          </w:tcPr>
          <w:p w14:paraId="52276274" w14:textId="77777777" w:rsidR="000C3780" w:rsidRPr="0006582E" w:rsidRDefault="000C3780" w:rsidP="005C7C25">
            <w:r>
              <w:br w:type="page"/>
              <w:t>BEWIJS REKENINGHOUDER</w:t>
            </w:r>
          </w:p>
        </w:tc>
      </w:tr>
      <w:tr w:rsidR="000C3780" w14:paraId="6FAEA5F1" w14:textId="77777777" w:rsidTr="005C7C25">
        <w:tc>
          <w:tcPr>
            <w:tcW w:w="8926" w:type="dxa"/>
          </w:tcPr>
          <w:p w14:paraId="24CE2901" w14:textId="77777777" w:rsidR="000C3780" w:rsidRDefault="000C3780" w:rsidP="005C7C25">
            <w:pPr>
              <w:rPr>
                <w:i/>
              </w:rPr>
            </w:pPr>
          </w:p>
          <w:p w14:paraId="1407CA28" w14:textId="77777777" w:rsidR="000C3780" w:rsidRDefault="000C3780" w:rsidP="005C7C25">
            <w:pPr>
              <w:rPr>
                <w:iCs/>
              </w:rPr>
            </w:pPr>
            <w:r w:rsidRPr="00281B2F">
              <w:rPr>
                <w:b/>
                <w:bCs/>
                <w:iCs/>
              </w:rPr>
              <w:t>Ontvang je op jaarbasis minder dan 500 euro subsidies?</w:t>
            </w:r>
            <w:r>
              <w:rPr>
                <w:iCs/>
              </w:rPr>
              <w:br/>
              <w:t xml:space="preserve">Voeg een kopie van een rekeninguittreksel toe als bewijs van de rekeninghouder. </w:t>
            </w:r>
          </w:p>
          <w:p w14:paraId="09E31C41" w14:textId="77777777" w:rsidR="000C3780" w:rsidRDefault="000C3780" w:rsidP="005C7C25">
            <w:pPr>
              <w:rPr>
                <w:iCs/>
              </w:rPr>
            </w:pPr>
          </w:p>
          <w:p w14:paraId="68BF942C" w14:textId="01213B5F" w:rsidR="000C3780" w:rsidRDefault="000C3780" w:rsidP="005C7C25">
            <w:pPr>
              <w:rPr>
                <w:iCs/>
              </w:rPr>
            </w:pPr>
            <w:r w:rsidRPr="00281B2F">
              <w:rPr>
                <w:b/>
                <w:bCs/>
                <w:iCs/>
              </w:rPr>
              <w:t xml:space="preserve">Ontvang je </w:t>
            </w:r>
            <w:r>
              <w:rPr>
                <w:b/>
                <w:bCs/>
                <w:iCs/>
              </w:rPr>
              <w:t xml:space="preserve">op jaarbasis </w:t>
            </w:r>
            <w:r w:rsidRPr="00281B2F">
              <w:rPr>
                <w:b/>
                <w:bCs/>
                <w:iCs/>
              </w:rPr>
              <w:t>meer dan 500 euro subsidies?</w:t>
            </w:r>
            <w:r>
              <w:rPr>
                <w:iCs/>
              </w:rPr>
              <w:t xml:space="preserve"> </w:t>
            </w:r>
            <w:r>
              <w:rPr>
                <w:iCs/>
              </w:rPr>
              <w:br/>
            </w:r>
            <w:r w:rsidRPr="00CC02C6">
              <w:rPr>
                <w:iCs/>
              </w:rPr>
              <w:t xml:space="preserve">Voeg </w:t>
            </w:r>
            <w:r>
              <w:rPr>
                <w:iCs/>
              </w:rPr>
              <w:t>eenmalig een bank</w:t>
            </w:r>
            <w:r w:rsidRPr="00CC02C6">
              <w:rPr>
                <w:iCs/>
              </w:rPr>
              <w:t>attest</w:t>
            </w:r>
            <w:r>
              <w:rPr>
                <w:iCs/>
              </w:rPr>
              <w:t>, opgevraagd bij je bankinstelling,</w:t>
            </w:r>
            <w:r w:rsidRPr="00CC02C6">
              <w:rPr>
                <w:iCs/>
              </w:rPr>
              <w:t xml:space="preserve"> </w:t>
            </w:r>
            <w:r>
              <w:rPr>
                <w:iCs/>
              </w:rPr>
              <w:t xml:space="preserve">toe. Dit is een schriftelijke </w:t>
            </w:r>
            <w:r>
              <w:t xml:space="preserve">verklaring van de bank dat een financiële rekening op naam </w:t>
            </w:r>
            <w:r w:rsidR="00CC69EB">
              <w:t>van de organisator</w:t>
            </w:r>
            <w:bookmarkStart w:id="0" w:name="_GoBack"/>
            <w:bookmarkEnd w:id="0"/>
            <w:r>
              <w:t xml:space="preserve"> staat.</w:t>
            </w:r>
          </w:p>
          <w:p w14:paraId="18A43C6B" w14:textId="77777777" w:rsidR="000C3780" w:rsidRPr="00C26973" w:rsidRDefault="000C3780" w:rsidP="005C7C25">
            <w:pPr>
              <w:rPr>
                <w:i/>
              </w:rPr>
            </w:pPr>
          </w:p>
        </w:tc>
      </w:tr>
    </w:tbl>
    <w:p w14:paraId="648F58F2" w14:textId="77777777" w:rsidR="00332D4A" w:rsidRDefault="00332D4A" w:rsidP="00976896"/>
    <w:p w14:paraId="5E65D359" w14:textId="385A84C6" w:rsidR="00F9559A" w:rsidRPr="00DB2ADA" w:rsidRDefault="00CC02C6" w:rsidP="0001769B">
      <w:pPr>
        <w:pStyle w:val="Reglement"/>
        <w:ind w:left="0"/>
      </w:pPr>
      <w:r>
        <w:t>5</w:t>
      </w:r>
      <w:r w:rsidR="00F9559A" w:rsidRPr="00DB2ADA">
        <w:t xml:space="preserve">. </w:t>
      </w:r>
      <w:r w:rsidR="00F9559A">
        <w:t xml:space="preserve">ONDERTEKENING AANVRAAG </w:t>
      </w:r>
      <w:r w:rsidR="00F9559A" w:rsidRPr="0001769B">
        <w:rPr>
          <w:b w:val="0"/>
          <w:bCs/>
        </w:rPr>
        <w:t>door de organisat</w:t>
      </w:r>
      <w:r w:rsidR="00201DDA">
        <w:rPr>
          <w:b w:val="0"/>
          <w:bCs/>
        </w:rPr>
        <w:t>ie</w:t>
      </w:r>
    </w:p>
    <w:p w14:paraId="0369F260" w14:textId="61E8A89E" w:rsidR="00F9559A" w:rsidRDefault="00F9559A" w:rsidP="00F9559A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p w14:paraId="7ECB3B58" w14:textId="55B09308" w:rsidR="00205C01" w:rsidRDefault="00AA7F2A" w:rsidP="00F9559A">
      <w:pPr>
        <w:pStyle w:val="HTekst"/>
        <w:spacing w:after="120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De schriftelijke of digitale </w:t>
      </w:r>
      <w:r w:rsidR="002A2AA1">
        <w:rPr>
          <w:rFonts w:cstheme="minorHAnsi"/>
          <w:szCs w:val="20"/>
        </w:rPr>
        <w:t>verzenddatum geldt als</w:t>
      </w:r>
      <w:r w:rsidR="0001769B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bewijs van indiening.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6521"/>
      </w:tblGrid>
      <w:tr w:rsidR="00F9559A" w:rsidRPr="00FE4FCB" w14:paraId="2DD28911" w14:textId="77777777" w:rsidTr="009055EB">
        <w:trPr>
          <w:trHeight w:val="567"/>
        </w:trPr>
        <w:tc>
          <w:tcPr>
            <w:tcW w:w="2405" w:type="dxa"/>
            <w:vAlign w:val="center"/>
          </w:tcPr>
          <w:p w14:paraId="1283F5B7" w14:textId="77777777" w:rsidR="00F9559A" w:rsidRPr="009055EB" w:rsidRDefault="00F9559A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1</w:t>
            </w:r>
          </w:p>
        </w:tc>
        <w:tc>
          <w:tcPr>
            <w:tcW w:w="6521" w:type="dxa"/>
            <w:vAlign w:val="center"/>
          </w:tcPr>
          <w:p w14:paraId="6B7620BB" w14:textId="77777777" w:rsidR="00F9559A" w:rsidRPr="009055EB" w:rsidRDefault="00F9559A" w:rsidP="00CB4C3A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  <w:tr w:rsidR="00F9559A" w:rsidRPr="00FE4FCB" w14:paraId="4E8BAD80" w14:textId="77777777" w:rsidTr="009055EB">
        <w:trPr>
          <w:trHeight w:val="567"/>
        </w:trPr>
        <w:tc>
          <w:tcPr>
            <w:tcW w:w="2405" w:type="dxa"/>
            <w:vAlign w:val="center"/>
          </w:tcPr>
          <w:p w14:paraId="00E110A5" w14:textId="77777777" w:rsidR="00F9559A" w:rsidRPr="009055EB" w:rsidRDefault="00F9559A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2</w:t>
            </w:r>
          </w:p>
        </w:tc>
        <w:tc>
          <w:tcPr>
            <w:tcW w:w="6521" w:type="dxa"/>
            <w:vAlign w:val="center"/>
          </w:tcPr>
          <w:p w14:paraId="554837A6" w14:textId="77777777" w:rsidR="00F9559A" w:rsidRPr="009055EB" w:rsidRDefault="00F9559A" w:rsidP="00CB4C3A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</w:tbl>
    <w:p w14:paraId="5F8BF6C4" w14:textId="77777777" w:rsidR="00C26973" w:rsidRPr="00C26973" w:rsidRDefault="00C26973" w:rsidP="00F9559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</w:p>
    <w:sectPr w:rsidR="00C26973" w:rsidRPr="00C26973" w:rsidSect="00616639">
      <w:headerReference w:type="default" r:id="rId11"/>
      <w:footerReference w:type="default" r:id="rId12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1E50A" w14:textId="77777777" w:rsidR="00B347B6" w:rsidRDefault="00B347B6" w:rsidP="0097541F">
      <w:pPr>
        <w:spacing w:line="240" w:lineRule="auto"/>
      </w:pPr>
      <w:r>
        <w:separator/>
      </w:r>
    </w:p>
  </w:endnote>
  <w:endnote w:type="continuationSeparator" w:id="0">
    <w:p w14:paraId="5F3D1584" w14:textId="77777777" w:rsidR="00B347B6" w:rsidRDefault="00B347B6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DC302A2E-6EDE-45ED-AAEC-F6C681980B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79015AC-2AC8-4FAB-8331-CE292AB707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E070DB5C-CBCC-42FA-89D1-2D89FDFA6D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BE74C021-C16E-4C13-9DB7-CF195A0D9F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E4A059B-663E-4480-B89E-60592AC2C8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1E73F" w14:textId="77777777" w:rsidR="00B347B6" w:rsidRDefault="00B347B6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1B306E" wp14:editId="3B1DD72F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1056A7" w14:textId="77777777" w:rsidR="00B347B6" w:rsidRDefault="00B347B6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B30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241056A7" w14:textId="77777777" w:rsidR="00B347B6" w:rsidRDefault="00B347B6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34B7F" w14:textId="77777777" w:rsidR="00B347B6" w:rsidRDefault="00B347B6" w:rsidP="0097541F">
      <w:pPr>
        <w:spacing w:line="240" w:lineRule="auto"/>
      </w:pPr>
      <w:r>
        <w:separator/>
      </w:r>
    </w:p>
  </w:footnote>
  <w:footnote w:type="continuationSeparator" w:id="0">
    <w:p w14:paraId="057182D2" w14:textId="77777777" w:rsidR="00B347B6" w:rsidRDefault="00B347B6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2B3CC" w14:textId="77777777" w:rsidR="00B347B6" w:rsidRDefault="00B347B6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7B18265" wp14:editId="7FE436E7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E5D35"/>
    <w:multiLevelType w:val="hybridMultilevel"/>
    <w:tmpl w:val="171E16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B42A2"/>
    <w:multiLevelType w:val="hybridMultilevel"/>
    <w:tmpl w:val="16FE7F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D1D90"/>
    <w:multiLevelType w:val="hybridMultilevel"/>
    <w:tmpl w:val="8DC2E08E"/>
    <w:lvl w:ilvl="0" w:tplc="3AB6B81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25E462B0"/>
    <w:multiLevelType w:val="hybridMultilevel"/>
    <w:tmpl w:val="978E9AB0"/>
    <w:lvl w:ilvl="0" w:tplc="1556CA54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27615CA4"/>
    <w:multiLevelType w:val="hybridMultilevel"/>
    <w:tmpl w:val="8AB606D2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9067303"/>
    <w:multiLevelType w:val="hybridMultilevel"/>
    <w:tmpl w:val="5C6E7EA8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7662B"/>
    <w:multiLevelType w:val="hybridMultilevel"/>
    <w:tmpl w:val="86528DCC"/>
    <w:lvl w:ilvl="0" w:tplc="3AB6B81C">
      <w:start w:val="20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2A9E1E7A"/>
    <w:multiLevelType w:val="hybridMultilevel"/>
    <w:tmpl w:val="ADFE54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D32D6"/>
    <w:multiLevelType w:val="hybridMultilevel"/>
    <w:tmpl w:val="DA98B14C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11D5B98"/>
    <w:multiLevelType w:val="hybridMultilevel"/>
    <w:tmpl w:val="3F0E58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BC31F1"/>
    <w:multiLevelType w:val="hybridMultilevel"/>
    <w:tmpl w:val="3AF64684"/>
    <w:lvl w:ilvl="0" w:tplc="1556CA5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5BA34147"/>
    <w:multiLevelType w:val="hybridMultilevel"/>
    <w:tmpl w:val="1DE2E55A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C4B2E"/>
    <w:multiLevelType w:val="hybridMultilevel"/>
    <w:tmpl w:val="E38898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E1206"/>
    <w:multiLevelType w:val="hybridMultilevel"/>
    <w:tmpl w:val="2EBC6404"/>
    <w:lvl w:ilvl="0" w:tplc="3AB6B81C">
      <w:start w:val="20"/>
      <w:numFmt w:val="bullet"/>
      <w:lvlText w:val="-"/>
      <w:lvlJc w:val="left"/>
      <w:pPr>
        <w:ind w:left="2628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9035F07"/>
    <w:multiLevelType w:val="hybridMultilevel"/>
    <w:tmpl w:val="B7666850"/>
    <w:lvl w:ilvl="0" w:tplc="B8841666">
      <w:start w:val="5"/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AFD0FC3"/>
    <w:multiLevelType w:val="hybridMultilevel"/>
    <w:tmpl w:val="D41CB5CC"/>
    <w:lvl w:ilvl="0" w:tplc="A9406620">
      <w:start w:val="30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D461A"/>
    <w:multiLevelType w:val="hybridMultilevel"/>
    <w:tmpl w:val="14126BE0"/>
    <w:lvl w:ilvl="0" w:tplc="5BEA9E5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1"/>
  </w:num>
  <w:num w:numId="5">
    <w:abstractNumId w:val="5"/>
  </w:num>
  <w:num w:numId="6">
    <w:abstractNumId w:val="9"/>
  </w:num>
  <w:num w:numId="7">
    <w:abstractNumId w:val="16"/>
  </w:num>
  <w:num w:numId="8">
    <w:abstractNumId w:val="6"/>
  </w:num>
  <w:num w:numId="9">
    <w:abstractNumId w:val="4"/>
  </w:num>
  <w:num w:numId="10">
    <w:abstractNumId w:val="14"/>
  </w:num>
  <w:num w:numId="11">
    <w:abstractNumId w:val="8"/>
  </w:num>
  <w:num w:numId="12">
    <w:abstractNumId w:val="0"/>
  </w:num>
  <w:num w:numId="13">
    <w:abstractNumId w:val="13"/>
  </w:num>
  <w:num w:numId="14">
    <w:abstractNumId w:val="2"/>
  </w:num>
  <w:num w:numId="15">
    <w:abstractNumId w:val="15"/>
  </w:num>
  <w:num w:numId="16">
    <w:abstractNumId w:val="12"/>
  </w:num>
  <w:num w:numId="1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1F01"/>
    <w:rsid w:val="000039DE"/>
    <w:rsid w:val="00005AE9"/>
    <w:rsid w:val="0001769B"/>
    <w:rsid w:val="000225D9"/>
    <w:rsid w:val="00023999"/>
    <w:rsid w:val="000346A2"/>
    <w:rsid w:val="00040221"/>
    <w:rsid w:val="000433A3"/>
    <w:rsid w:val="00043D8F"/>
    <w:rsid w:val="0006582E"/>
    <w:rsid w:val="00067970"/>
    <w:rsid w:val="00072D15"/>
    <w:rsid w:val="00077DFA"/>
    <w:rsid w:val="0008274B"/>
    <w:rsid w:val="00092AC1"/>
    <w:rsid w:val="000B2BB4"/>
    <w:rsid w:val="000B3B23"/>
    <w:rsid w:val="000C25D1"/>
    <w:rsid w:val="000C3780"/>
    <w:rsid w:val="000D5EDF"/>
    <w:rsid w:val="000E2BEB"/>
    <w:rsid w:val="000F2877"/>
    <w:rsid w:val="000F7FEB"/>
    <w:rsid w:val="00130EB5"/>
    <w:rsid w:val="00135A74"/>
    <w:rsid w:val="001362A1"/>
    <w:rsid w:val="001365FC"/>
    <w:rsid w:val="0014054F"/>
    <w:rsid w:val="0014713D"/>
    <w:rsid w:val="00147536"/>
    <w:rsid w:val="00151B05"/>
    <w:rsid w:val="00157522"/>
    <w:rsid w:val="00167419"/>
    <w:rsid w:val="00170EE2"/>
    <w:rsid w:val="00175418"/>
    <w:rsid w:val="001875BA"/>
    <w:rsid w:val="001879AB"/>
    <w:rsid w:val="001A04DC"/>
    <w:rsid w:val="001A702C"/>
    <w:rsid w:val="001E4768"/>
    <w:rsid w:val="001E67A3"/>
    <w:rsid w:val="001E6862"/>
    <w:rsid w:val="001E6F95"/>
    <w:rsid w:val="001E7B82"/>
    <w:rsid w:val="001F14DE"/>
    <w:rsid w:val="001F2F0C"/>
    <w:rsid w:val="001F6092"/>
    <w:rsid w:val="00201DDA"/>
    <w:rsid w:val="00205C01"/>
    <w:rsid w:val="00211334"/>
    <w:rsid w:val="002166C2"/>
    <w:rsid w:val="002213AF"/>
    <w:rsid w:val="002234A3"/>
    <w:rsid w:val="00230F14"/>
    <w:rsid w:val="0023495A"/>
    <w:rsid w:val="0024533F"/>
    <w:rsid w:val="00272EE3"/>
    <w:rsid w:val="00281234"/>
    <w:rsid w:val="002873C2"/>
    <w:rsid w:val="002A2AA1"/>
    <w:rsid w:val="002B19B7"/>
    <w:rsid w:val="002B27BF"/>
    <w:rsid w:val="002B3462"/>
    <w:rsid w:val="002B6800"/>
    <w:rsid w:val="002C5330"/>
    <w:rsid w:val="002C6E18"/>
    <w:rsid w:val="002F3675"/>
    <w:rsid w:val="002F3BE3"/>
    <w:rsid w:val="00301F68"/>
    <w:rsid w:val="00325798"/>
    <w:rsid w:val="003275FC"/>
    <w:rsid w:val="0032791A"/>
    <w:rsid w:val="00331A5C"/>
    <w:rsid w:val="00332D4A"/>
    <w:rsid w:val="00333DEC"/>
    <w:rsid w:val="00346F70"/>
    <w:rsid w:val="003634F0"/>
    <w:rsid w:val="00381B0D"/>
    <w:rsid w:val="003831F4"/>
    <w:rsid w:val="0038376B"/>
    <w:rsid w:val="003861B0"/>
    <w:rsid w:val="003908D0"/>
    <w:rsid w:val="003A65B9"/>
    <w:rsid w:val="003A7259"/>
    <w:rsid w:val="003D0D28"/>
    <w:rsid w:val="003D5455"/>
    <w:rsid w:val="003E2685"/>
    <w:rsid w:val="003F0706"/>
    <w:rsid w:val="003F19AE"/>
    <w:rsid w:val="003F7C8D"/>
    <w:rsid w:val="004006D2"/>
    <w:rsid w:val="00403247"/>
    <w:rsid w:val="00403B0F"/>
    <w:rsid w:val="00412698"/>
    <w:rsid w:val="00412DBF"/>
    <w:rsid w:val="004300FD"/>
    <w:rsid w:val="00431FCA"/>
    <w:rsid w:val="00435B7C"/>
    <w:rsid w:val="00437FCF"/>
    <w:rsid w:val="00441A0A"/>
    <w:rsid w:val="004423C5"/>
    <w:rsid w:val="00451526"/>
    <w:rsid w:val="00453D41"/>
    <w:rsid w:val="004546AB"/>
    <w:rsid w:val="00457433"/>
    <w:rsid w:val="004654CD"/>
    <w:rsid w:val="00466688"/>
    <w:rsid w:val="00486911"/>
    <w:rsid w:val="00493800"/>
    <w:rsid w:val="00496080"/>
    <w:rsid w:val="004A21EA"/>
    <w:rsid w:val="004A5412"/>
    <w:rsid w:val="004B1E81"/>
    <w:rsid w:val="004C5927"/>
    <w:rsid w:val="004E1601"/>
    <w:rsid w:val="004E3B97"/>
    <w:rsid w:val="004F2708"/>
    <w:rsid w:val="004F3A60"/>
    <w:rsid w:val="004F693F"/>
    <w:rsid w:val="004F7097"/>
    <w:rsid w:val="00501B17"/>
    <w:rsid w:val="00504253"/>
    <w:rsid w:val="00506942"/>
    <w:rsid w:val="005216A4"/>
    <w:rsid w:val="00524AE0"/>
    <w:rsid w:val="005458B5"/>
    <w:rsid w:val="00557060"/>
    <w:rsid w:val="005579B4"/>
    <w:rsid w:val="00562582"/>
    <w:rsid w:val="00566D47"/>
    <w:rsid w:val="00581724"/>
    <w:rsid w:val="00581D02"/>
    <w:rsid w:val="005A7AED"/>
    <w:rsid w:val="005B1D68"/>
    <w:rsid w:val="005D42B7"/>
    <w:rsid w:val="005E1D48"/>
    <w:rsid w:val="005E1F9A"/>
    <w:rsid w:val="005E3AB7"/>
    <w:rsid w:val="005E4877"/>
    <w:rsid w:val="005F1889"/>
    <w:rsid w:val="006013A7"/>
    <w:rsid w:val="006121B2"/>
    <w:rsid w:val="00616639"/>
    <w:rsid w:val="00620159"/>
    <w:rsid w:val="00623892"/>
    <w:rsid w:val="00645466"/>
    <w:rsid w:val="00647421"/>
    <w:rsid w:val="006529CC"/>
    <w:rsid w:val="006552CB"/>
    <w:rsid w:val="00657CA7"/>
    <w:rsid w:val="00663ECB"/>
    <w:rsid w:val="00667C8A"/>
    <w:rsid w:val="00672B77"/>
    <w:rsid w:val="00685B99"/>
    <w:rsid w:val="006A1D4D"/>
    <w:rsid w:val="006A3D57"/>
    <w:rsid w:val="006B185A"/>
    <w:rsid w:val="006B389F"/>
    <w:rsid w:val="006C3D7C"/>
    <w:rsid w:val="006C4180"/>
    <w:rsid w:val="006D2104"/>
    <w:rsid w:val="006D2534"/>
    <w:rsid w:val="006E6444"/>
    <w:rsid w:val="006F3D42"/>
    <w:rsid w:val="006F7BDE"/>
    <w:rsid w:val="007040E4"/>
    <w:rsid w:val="00716E07"/>
    <w:rsid w:val="007231E0"/>
    <w:rsid w:val="007246C9"/>
    <w:rsid w:val="00743529"/>
    <w:rsid w:val="007642E3"/>
    <w:rsid w:val="00767989"/>
    <w:rsid w:val="00773A7A"/>
    <w:rsid w:val="0077792F"/>
    <w:rsid w:val="00781675"/>
    <w:rsid w:val="0078291E"/>
    <w:rsid w:val="00796C05"/>
    <w:rsid w:val="007C27F8"/>
    <w:rsid w:val="007F0C2B"/>
    <w:rsid w:val="007F59A0"/>
    <w:rsid w:val="00826A99"/>
    <w:rsid w:val="00836578"/>
    <w:rsid w:val="008421DC"/>
    <w:rsid w:val="008427CE"/>
    <w:rsid w:val="008457A8"/>
    <w:rsid w:val="00855125"/>
    <w:rsid w:val="0085543A"/>
    <w:rsid w:val="00877B5A"/>
    <w:rsid w:val="0088596E"/>
    <w:rsid w:val="00885ADE"/>
    <w:rsid w:val="00886FF0"/>
    <w:rsid w:val="008915A2"/>
    <w:rsid w:val="00897288"/>
    <w:rsid w:val="00897C9C"/>
    <w:rsid w:val="008C2293"/>
    <w:rsid w:val="008C7CC9"/>
    <w:rsid w:val="008D395B"/>
    <w:rsid w:val="008D7B53"/>
    <w:rsid w:val="008E170E"/>
    <w:rsid w:val="008E6071"/>
    <w:rsid w:val="009055EB"/>
    <w:rsid w:val="00905E1C"/>
    <w:rsid w:val="00911129"/>
    <w:rsid w:val="009160A8"/>
    <w:rsid w:val="009174CF"/>
    <w:rsid w:val="00917954"/>
    <w:rsid w:val="00917BF1"/>
    <w:rsid w:val="009253B0"/>
    <w:rsid w:val="00927199"/>
    <w:rsid w:val="009279CE"/>
    <w:rsid w:val="00930D69"/>
    <w:rsid w:val="009358DD"/>
    <w:rsid w:val="009372D1"/>
    <w:rsid w:val="009511D1"/>
    <w:rsid w:val="00963C28"/>
    <w:rsid w:val="0096706E"/>
    <w:rsid w:val="0097541F"/>
    <w:rsid w:val="00976896"/>
    <w:rsid w:val="009924BB"/>
    <w:rsid w:val="00995284"/>
    <w:rsid w:val="009A2DE9"/>
    <w:rsid w:val="009A4154"/>
    <w:rsid w:val="009B69A2"/>
    <w:rsid w:val="009C0CEA"/>
    <w:rsid w:val="009C3FEE"/>
    <w:rsid w:val="009C67DD"/>
    <w:rsid w:val="009D0388"/>
    <w:rsid w:val="009E3616"/>
    <w:rsid w:val="009E7CC3"/>
    <w:rsid w:val="00A03C53"/>
    <w:rsid w:val="00A13552"/>
    <w:rsid w:val="00A16B6C"/>
    <w:rsid w:val="00A23875"/>
    <w:rsid w:val="00A75196"/>
    <w:rsid w:val="00A82800"/>
    <w:rsid w:val="00A9080B"/>
    <w:rsid w:val="00A91F7B"/>
    <w:rsid w:val="00A92AC7"/>
    <w:rsid w:val="00A96394"/>
    <w:rsid w:val="00A966B5"/>
    <w:rsid w:val="00AA217B"/>
    <w:rsid w:val="00AA3E5E"/>
    <w:rsid w:val="00AA7F2A"/>
    <w:rsid w:val="00AC4407"/>
    <w:rsid w:val="00AC67B2"/>
    <w:rsid w:val="00AC67D7"/>
    <w:rsid w:val="00AC733C"/>
    <w:rsid w:val="00AD0D18"/>
    <w:rsid w:val="00AD2C17"/>
    <w:rsid w:val="00AE1482"/>
    <w:rsid w:val="00AE4CDF"/>
    <w:rsid w:val="00AF79DC"/>
    <w:rsid w:val="00B017DD"/>
    <w:rsid w:val="00B12EE8"/>
    <w:rsid w:val="00B25794"/>
    <w:rsid w:val="00B26A12"/>
    <w:rsid w:val="00B347B6"/>
    <w:rsid w:val="00B35B84"/>
    <w:rsid w:val="00B42913"/>
    <w:rsid w:val="00B429B5"/>
    <w:rsid w:val="00B44ADB"/>
    <w:rsid w:val="00B44E1F"/>
    <w:rsid w:val="00B5077F"/>
    <w:rsid w:val="00B66E87"/>
    <w:rsid w:val="00B7151C"/>
    <w:rsid w:val="00B870EE"/>
    <w:rsid w:val="00B87AD4"/>
    <w:rsid w:val="00B9092C"/>
    <w:rsid w:val="00B9293E"/>
    <w:rsid w:val="00B929D5"/>
    <w:rsid w:val="00B975D5"/>
    <w:rsid w:val="00B979F4"/>
    <w:rsid w:val="00BA7FFE"/>
    <w:rsid w:val="00BB6E8D"/>
    <w:rsid w:val="00BC04D1"/>
    <w:rsid w:val="00BC2F0B"/>
    <w:rsid w:val="00BC5086"/>
    <w:rsid w:val="00BC6263"/>
    <w:rsid w:val="00BD27C5"/>
    <w:rsid w:val="00BD5837"/>
    <w:rsid w:val="00BE21C8"/>
    <w:rsid w:val="00C077E6"/>
    <w:rsid w:val="00C1271E"/>
    <w:rsid w:val="00C23E96"/>
    <w:rsid w:val="00C26973"/>
    <w:rsid w:val="00C2734B"/>
    <w:rsid w:val="00C44C72"/>
    <w:rsid w:val="00C50966"/>
    <w:rsid w:val="00C50EBD"/>
    <w:rsid w:val="00C52FB1"/>
    <w:rsid w:val="00C60AFC"/>
    <w:rsid w:val="00C71A70"/>
    <w:rsid w:val="00C73524"/>
    <w:rsid w:val="00C974C5"/>
    <w:rsid w:val="00CA3D78"/>
    <w:rsid w:val="00CA764E"/>
    <w:rsid w:val="00CB0705"/>
    <w:rsid w:val="00CB4C3A"/>
    <w:rsid w:val="00CB4D94"/>
    <w:rsid w:val="00CB6E2B"/>
    <w:rsid w:val="00CC02C6"/>
    <w:rsid w:val="00CC0DEC"/>
    <w:rsid w:val="00CC1D86"/>
    <w:rsid w:val="00CC25F9"/>
    <w:rsid w:val="00CC69EB"/>
    <w:rsid w:val="00CF2D6B"/>
    <w:rsid w:val="00CF674D"/>
    <w:rsid w:val="00D04F00"/>
    <w:rsid w:val="00D1243A"/>
    <w:rsid w:val="00D20718"/>
    <w:rsid w:val="00D2167A"/>
    <w:rsid w:val="00D23041"/>
    <w:rsid w:val="00D34860"/>
    <w:rsid w:val="00D3631E"/>
    <w:rsid w:val="00D463DB"/>
    <w:rsid w:val="00D50203"/>
    <w:rsid w:val="00D703B6"/>
    <w:rsid w:val="00D75D4C"/>
    <w:rsid w:val="00D836DE"/>
    <w:rsid w:val="00D86193"/>
    <w:rsid w:val="00D868C0"/>
    <w:rsid w:val="00D96955"/>
    <w:rsid w:val="00DA7607"/>
    <w:rsid w:val="00DB2ADA"/>
    <w:rsid w:val="00DE18F8"/>
    <w:rsid w:val="00DF2D40"/>
    <w:rsid w:val="00E03162"/>
    <w:rsid w:val="00E123FE"/>
    <w:rsid w:val="00E20CC5"/>
    <w:rsid w:val="00E22F22"/>
    <w:rsid w:val="00E3147F"/>
    <w:rsid w:val="00E35454"/>
    <w:rsid w:val="00E73D75"/>
    <w:rsid w:val="00E751B8"/>
    <w:rsid w:val="00E971D7"/>
    <w:rsid w:val="00EA5996"/>
    <w:rsid w:val="00EB7A79"/>
    <w:rsid w:val="00EC3886"/>
    <w:rsid w:val="00EC7702"/>
    <w:rsid w:val="00ED687C"/>
    <w:rsid w:val="00EE3B98"/>
    <w:rsid w:val="00EE7BC8"/>
    <w:rsid w:val="00EF1AEB"/>
    <w:rsid w:val="00EF6AF5"/>
    <w:rsid w:val="00F425FE"/>
    <w:rsid w:val="00F51D2D"/>
    <w:rsid w:val="00F52D0A"/>
    <w:rsid w:val="00F5407E"/>
    <w:rsid w:val="00F54B41"/>
    <w:rsid w:val="00F55E04"/>
    <w:rsid w:val="00F60345"/>
    <w:rsid w:val="00F73532"/>
    <w:rsid w:val="00F84111"/>
    <w:rsid w:val="00F903DB"/>
    <w:rsid w:val="00F94C71"/>
    <w:rsid w:val="00F9559A"/>
    <w:rsid w:val="00FA5F7A"/>
    <w:rsid w:val="00FA6CF6"/>
    <w:rsid w:val="00FB06AE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3C36B2AF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D2C17"/>
    <w:pPr>
      <w:ind w:left="284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03B0F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193"/>
    <w:rPr>
      <w:color w:val="605E5C"/>
      <w:shd w:val="clear" w:color="auto" w:fill="E1DFDD"/>
    </w:rPr>
  </w:style>
  <w:style w:type="paragraph" w:customStyle="1" w:styleId="Reglement">
    <w:name w:val="Reglement"/>
    <w:basedOn w:val="HTekst"/>
    <w:next w:val="HTekst"/>
    <w:link w:val="ReglementChar"/>
    <w:qFormat/>
    <w:rsid w:val="009B69A2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lang w:eastAsia="nl-BE"/>
    </w:rPr>
  </w:style>
  <w:style w:type="character" w:customStyle="1" w:styleId="HTekstChar">
    <w:name w:val="H Tekst Char"/>
    <w:basedOn w:val="Standaardalinea-lettertype"/>
    <w:link w:val="HTekst"/>
    <w:rsid w:val="009B69A2"/>
    <w:rPr>
      <w:sz w:val="20"/>
    </w:rPr>
  </w:style>
  <w:style w:type="character" w:customStyle="1" w:styleId="ReglementChar">
    <w:name w:val="Reglement Char"/>
    <w:basedOn w:val="HTekstChar"/>
    <w:link w:val="Reglement"/>
    <w:rsid w:val="009B69A2"/>
    <w:rPr>
      <w:rFonts w:cstheme="minorHAnsi"/>
      <w:b/>
      <w:noProof/>
      <w:sz w:val="20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5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venement.hasselt.b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ugdsubsidies@hasselt.be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B3FADB9E23242BDB7CFCDC3E80E03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D7CC98-F658-4035-B1D7-FC1F7A9ADAB8}"/>
      </w:docPartPr>
      <w:docPartBody>
        <w:p w:rsidR="002E027D" w:rsidRDefault="001B23B1" w:rsidP="001B23B1">
          <w:pPr>
            <w:pStyle w:val="2B3FADB9E23242BDB7CFCDC3E80E03D9"/>
          </w:pPr>
          <w:r>
            <w:rPr>
              <w:rStyle w:val="Tekstvantijdelijkeaanduiding"/>
            </w:rPr>
            <w:t>dd/mm/jjjj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825"/>
    <w:rsid w:val="001B23B1"/>
    <w:rsid w:val="002E027D"/>
    <w:rsid w:val="00401D79"/>
    <w:rsid w:val="00866825"/>
    <w:rsid w:val="00A8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B23B1"/>
    <w:rPr>
      <w:color w:val="808080"/>
    </w:rPr>
  </w:style>
  <w:style w:type="paragraph" w:customStyle="1" w:styleId="5FED2721B1974DAC9ACB5AA14A92B628">
    <w:name w:val="5FED2721B1974DAC9ACB5AA14A92B628"/>
    <w:rsid w:val="00866825"/>
  </w:style>
  <w:style w:type="paragraph" w:customStyle="1" w:styleId="5FED2721B1974DAC9ACB5AA14A92B6281">
    <w:name w:val="5FED2721B1974DAC9ACB5AA14A92B6281"/>
    <w:rsid w:val="00A80571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2B3FADB9E23242BDB7CFCDC3E80E03D9">
    <w:name w:val="2B3FADB9E23242BDB7CFCDC3E80E03D9"/>
    <w:rsid w:val="001B23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48C33-8FF7-4345-936C-FC042D25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148</TotalTime>
  <Pages>3</Pages>
  <Words>408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12</cp:revision>
  <cp:lastPrinted>2018-04-13T06:37:00Z</cp:lastPrinted>
  <dcterms:created xsi:type="dcterms:W3CDTF">2020-01-20T13:26:00Z</dcterms:created>
  <dcterms:modified xsi:type="dcterms:W3CDTF">2020-09-03T10:34:00Z</dcterms:modified>
</cp:coreProperties>
</file>