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A37E6" w14:textId="17173EAD" w:rsidR="009B69A2" w:rsidRPr="009B69A2" w:rsidRDefault="00B9293E" w:rsidP="009B69A2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right="-539"/>
        <w:rPr>
          <w:rStyle w:val="ReglementChar"/>
          <w:sz w:val="22"/>
        </w:rPr>
      </w:pPr>
      <w:r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1786B34B" wp14:editId="55DEB1B4">
                <wp:simplePos x="0" y="0"/>
                <wp:positionH relativeFrom="page">
                  <wp:posOffset>2209801</wp:posOffset>
                </wp:positionH>
                <wp:positionV relativeFrom="page">
                  <wp:posOffset>333375</wp:posOffset>
                </wp:positionV>
                <wp:extent cx="3486150" cy="239340"/>
                <wp:effectExtent l="0" t="0" r="1905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39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4FD38" w14:textId="5C556F95" w:rsidR="00CB4C3A" w:rsidRPr="00E971D7" w:rsidRDefault="00CB4C3A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Pr="00B9293E">
                              <w:rPr>
                                <w:rFonts w:ascii="Verdana" w:hAnsi="Verdana"/>
                                <w:b/>
                              </w:rPr>
                              <w:t>PROJECT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ONDERSTEUNING</w:t>
                            </w:r>
                            <w:r w:rsidR="00534AD3">
                              <w:rPr>
                                <w:rFonts w:ascii="Verdana" w:hAnsi="Verdana"/>
                                <w:b/>
                              </w:rPr>
                              <w:t xml:space="preserve"> – FASE 1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B34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6.25pt;width:274.5pt;height:18.8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" filled="f" strokecolor="black [3213]" strokeweight="1pt">
                <v:textbox inset="1.6mm,1.6mm,1.6mm,1.6mm">
                  <w:txbxContent>
                    <w:p w14:paraId="02D4FD38" w14:textId="5C556F95" w:rsidR="00CB4C3A" w:rsidRPr="00E971D7" w:rsidRDefault="00CB4C3A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Pr="00B9293E">
                        <w:rPr>
                          <w:rFonts w:ascii="Verdana" w:hAnsi="Verdana"/>
                          <w:b/>
                        </w:rPr>
                        <w:t>PROJECT</w:t>
                      </w:r>
                      <w:r>
                        <w:rPr>
                          <w:rFonts w:ascii="Verdana" w:hAnsi="Verdana"/>
                          <w:b/>
                        </w:rPr>
                        <w:t>ONDERSTEUNING</w:t>
                      </w:r>
                      <w:r w:rsidR="00534AD3">
                        <w:rPr>
                          <w:rFonts w:ascii="Verdana" w:hAnsi="Verdana"/>
                          <w:b/>
                        </w:rPr>
                        <w:t xml:space="preserve"> – FASE 1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79EB344A" wp14:editId="4F41E342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DD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B017DD" w:rsidRPr="009B69A2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4384" behindDoc="1" locked="1" layoutInCell="1" allowOverlap="1" wp14:anchorId="2DB835DE" wp14:editId="0AB92049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29" w:rsidRPr="009B69A2"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3F3D1C71" wp14:editId="2678EE86">
                <wp:simplePos x="0" y="0"/>
                <wp:positionH relativeFrom="page">
                  <wp:posOffset>387927</wp:posOffset>
                </wp:positionH>
                <wp:positionV relativeFrom="page">
                  <wp:posOffset>7970982</wp:posOffset>
                </wp:positionV>
                <wp:extent cx="1691640" cy="2317750"/>
                <wp:effectExtent l="0" t="0" r="3810" b="63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598A" w14:textId="00F77444" w:rsidR="00CB4C3A" w:rsidRPr="000D25F7" w:rsidRDefault="006C12CD" w:rsidP="00B017DD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3B67DAE0" w14:textId="77777777" w:rsidR="00CB4C3A" w:rsidRPr="000D25F7" w:rsidRDefault="00CB4C3A" w:rsidP="00B017DD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14:paraId="1A4491C1" w14:textId="77777777" w:rsidR="00CB4C3A" w:rsidRPr="000D25F7" w:rsidRDefault="00CB4C3A" w:rsidP="00B017DD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1C71" id="_x0000_s1027" type="#_x0000_t202" style="position:absolute;margin-left:30.55pt;margin-top:627.65pt;width:133.2pt;height:182.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" stroked="f">
                <v:textbox inset="0,0,0,0">
                  <w:txbxContent>
                    <w:p w14:paraId="4FB0598A" w14:textId="00F77444" w:rsidR="00CB4C3A" w:rsidRPr="000D25F7" w:rsidRDefault="006C12CD" w:rsidP="00B017DD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3B67DAE0" w14:textId="77777777" w:rsidR="00CB4C3A" w:rsidRPr="000D25F7" w:rsidRDefault="00CB4C3A" w:rsidP="00B017DD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Pr="000D25F7">
                        <w:rPr>
                          <w:sz w:val="15"/>
                        </w:rPr>
                        <w:t xml:space="preserve"> </w:t>
                      </w:r>
                    </w:p>
                    <w:p w14:paraId="1A4491C1" w14:textId="77777777" w:rsidR="00CB4C3A" w:rsidRPr="000D25F7" w:rsidRDefault="00CB4C3A" w:rsidP="00B017DD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69A2" w:rsidRPr="009B69A2">
        <w:rPr>
          <w:rFonts w:cstheme="minorHAnsi"/>
          <w:b/>
          <w:bCs/>
          <w:sz w:val="22"/>
        </w:rPr>
        <w:t>V</w:t>
      </w:r>
      <w:r w:rsidR="009B69A2" w:rsidRPr="009B69A2">
        <w:rPr>
          <w:rStyle w:val="ReglementChar"/>
          <w:sz w:val="22"/>
        </w:rPr>
        <w:t>OORWAARDEN</w:t>
      </w:r>
    </w:p>
    <w:p w14:paraId="7BD0C6AA" w14:textId="77777777" w:rsidR="009B69A2" w:rsidRDefault="009B69A2" w:rsidP="009B69A2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</w:p>
    <w:p w14:paraId="15BAD24E" w14:textId="621F282D" w:rsidR="009B69A2" w:rsidRDefault="009B69A2" w:rsidP="00C1271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left="1134"/>
      </w:pPr>
      <w:r>
        <w:t>Alle voorwaarden</w:t>
      </w:r>
      <w:r w:rsidR="00E96D65">
        <w:t xml:space="preserve"> kan je bekijken op de </w:t>
      </w:r>
      <w:hyperlink r:id="rId9" w:history="1">
        <w:r w:rsidR="00E96D65" w:rsidRPr="00802FDF">
          <w:rPr>
            <w:rStyle w:val="Hyperlink"/>
          </w:rPr>
          <w:t>webpagina</w:t>
        </w:r>
      </w:hyperlink>
      <w:r w:rsidR="00E96D65">
        <w:t xml:space="preserve"> van deze subsidie</w:t>
      </w:r>
      <w:r w:rsidR="008A58DF">
        <w:t xml:space="preserve"> of</w:t>
      </w:r>
      <w:r>
        <w:t xml:space="preserve"> in het </w:t>
      </w:r>
      <w:hyperlink r:id="rId10" w:history="1">
        <w:r w:rsidRPr="00802FDF">
          <w:rPr>
            <w:rStyle w:val="Hyperlink"/>
          </w:rPr>
          <w:t>jeugdsubsidiereglement</w:t>
        </w:r>
      </w:hyperlink>
      <w:bookmarkStart w:id="0" w:name="_GoBack"/>
      <w:bookmarkEnd w:id="0"/>
      <w:r>
        <w:t xml:space="preserve">. </w:t>
      </w:r>
    </w:p>
    <w:p w14:paraId="7857F56A" w14:textId="77777777" w:rsidR="0014713D" w:rsidRDefault="0014713D" w:rsidP="00C1271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left="1134"/>
        <w:rPr>
          <w:rFonts w:cstheme="minorHAnsi"/>
          <w:b/>
          <w:szCs w:val="20"/>
        </w:rPr>
      </w:pPr>
    </w:p>
    <w:p w14:paraId="3B22B7DA" w14:textId="3162C25A" w:rsidR="009B69A2" w:rsidRPr="001E6F95" w:rsidRDefault="001362A1" w:rsidP="009B69A2">
      <w:pPr>
        <w:pStyle w:val="Reglement"/>
        <w:rPr>
          <w:sz w:val="22"/>
        </w:rPr>
      </w:pPr>
      <w:r>
        <w:rPr>
          <w:sz w:val="22"/>
        </w:rPr>
        <w:t>TIMING</w:t>
      </w:r>
    </w:p>
    <w:p w14:paraId="3DF404E8" w14:textId="3145F3FA" w:rsidR="009B69A2" w:rsidRPr="007D7C51" w:rsidRDefault="009B69A2" w:rsidP="009B69A2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szCs w:val="20"/>
        </w:rPr>
      </w:pPr>
      <w:r w:rsidRPr="007D7C51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aanvraag van deze subsidie bestaat uit twee fases.</w:t>
      </w:r>
    </w:p>
    <w:p w14:paraId="5F54FD0B" w14:textId="5FF1C983" w:rsidR="00EA5996" w:rsidRPr="00EA5996" w:rsidRDefault="009B69A2" w:rsidP="00EA5996">
      <w:pPr>
        <w:pStyle w:val="HTekst"/>
        <w:numPr>
          <w:ilvl w:val="0"/>
          <w:numId w:val="8"/>
        </w:numPr>
        <w:tabs>
          <w:tab w:val="clear" w:pos="1786"/>
          <w:tab w:val="left" w:pos="1134"/>
        </w:tabs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FASE 1:</w:t>
      </w:r>
      <w:r w:rsidR="001362A1">
        <w:rPr>
          <w:rFonts w:cstheme="minorHAnsi"/>
          <w:b/>
          <w:szCs w:val="20"/>
        </w:rPr>
        <w:t xml:space="preserve"> </w:t>
      </w:r>
      <w:r w:rsidR="001362A1">
        <w:rPr>
          <w:rFonts w:cstheme="minorHAnsi"/>
          <w:bCs/>
          <w:szCs w:val="20"/>
        </w:rPr>
        <w:t>Het a</w:t>
      </w:r>
      <w:r w:rsidR="001362A1" w:rsidRPr="001362A1">
        <w:rPr>
          <w:rFonts w:cstheme="minorHAnsi"/>
          <w:bCs/>
          <w:szCs w:val="20"/>
        </w:rPr>
        <w:t>anvraagformulier wordt, afhankelijk van de indiening</w:t>
      </w:r>
      <w:r w:rsidR="001362A1">
        <w:rPr>
          <w:rFonts w:cstheme="minorHAnsi"/>
          <w:bCs/>
          <w:szCs w:val="20"/>
        </w:rPr>
        <w:t>,</w:t>
      </w:r>
      <w:r w:rsidR="001362A1" w:rsidRPr="001362A1">
        <w:rPr>
          <w:rFonts w:cstheme="minorHAnsi"/>
          <w:bCs/>
          <w:szCs w:val="20"/>
        </w:rPr>
        <w:t xml:space="preserve"> </w:t>
      </w:r>
      <w:r w:rsidR="001362A1">
        <w:rPr>
          <w:rFonts w:cstheme="minorHAnsi"/>
          <w:bCs/>
          <w:szCs w:val="20"/>
        </w:rPr>
        <w:t>gekeurd vanaf 28 februari, 31 mei, 15 september of 30 november</w:t>
      </w:r>
      <w:r>
        <w:rPr>
          <w:rFonts w:cstheme="minorHAnsi"/>
          <w:b/>
          <w:szCs w:val="20"/>
        </w:rPr>
        <w:t>.</w:t>
      </w:r>
    </w:p>
    <w:p w14:paraId="52071BD5" w14:textId="55A19A95" w:rsidR="009B69A2" w:rsidRPr="007D7C51" w:rsidRDefault="009B69A2" w:rsidP="009B69A2">
      <w:pPr>
        <w:pStyle w:val="HTekst"/>
        <w:numPr>
          <w:ilvl w:val="0"/>
          <w:numId w:val="8"/>
        </w:numPr>
        <w:tabs>
          <w:tab w:val="clear" w:pos="1786"/>
          <w:tab w:val="left" w:pos="1134"/>
        </w:tabs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FASE 2: </w:t>
      </w:r>
      <w:r w:rsidR="00E96D65">
        <w:rPr>
          <w:rFonts w:cstheme="minorHAnsi"/>
          <w:szCs w:val="20"/>
        </w:rPr>
        <w:t>Dit document ontvang je na goedkeuring fase 1.</w:t>
      </w:r>
    </w:p>
    <w:p w14:paraId="75C3A0F4" w14:textId="616ED4DF" w:rsidR="009B69A2" w:rsidRDefault="009B69A2" w:rsidP="009B69A2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Mail alle gevraagde documenten </w:t>
      </w:r>
      <w:r w:rsidRPr="009A13AD">
        <w:rPr>
          <w:rFonts w:cstheme="minorHAnsi"/>
          <w:szCs w:val="20"/>
        </w:rPr>
        <w:t xml:space="preserve">naar </w:t>
      </w:r>
      <w:hyperlink r:id="rId11" w:history="1">
        <w:r w:rsidRPr="003B651D">
          <w:rPr>
            <w:rStyle w:val="Hyperlink"/>
            <w:rFonts w:cstheme="minorHAnsi"/>
            <w:szCs w:val="20"/>
          </w:rPr>
          <w:t>jeugdsubsidies@hasselt.be</w:t>
        </w:r>
      </w:hyperlink>
      <w:r>
        <w:rPr>
          <w:rFonts w:cstheme="minorHAnsi"/>
          <w:szCs w:val="20"/>
        </w:rPr>
        <w:t>.</w:t>
      </w:r>
    </w:p>
    <w:p w14:paraId="6D02A407" w14:textId="77777777" w:rsidR="009B69A2" w:rsidRDefault="009B69A2" w:rsidP="009B69A2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3F74BD04" w14:textId="77777777" w:rsidR="009B69A2" w:rsidRPr="001E6F95" w:rsidRDefault="009B69A2" w:rsidP="009B69A2">
      <w:pPr>
        <w:pStyle w:val="Reglement"/>
        <w:rPr>
          <w:sz w:val="22"/>
        </w:rPr>
      </w:pPr>
      <w:r w:rsidRPr="001E6F95">
        <w:rPr>
          <w:sz w:val="22"/>
        </w:rPr>
        <w:t>BEDRAG</w:t>
      </w:r>
    </w:p>
    <w:p w14:paraId="083D0A30" w14:textId="4E23D7F1" w:rsidR="00557060" w:rsidRDefault="00CF2D6B" w:rsidP="00557060">
      <w:pPr>
        <w:rPr>
          <w:rFonts w:cstheme="minorHAnsi"/>
        </w:rPr>
      </w:pPr>
      <w:r>
        <w:rPr>
          <w:rFonts w:cstheme="minorHAnsi"/>
        </w:rPr>
        <w:t>Je kan</w:t>
      </w:r>
      <w:r w:rsidR="00557060">
        <w:rPr>
          <w:rFonts w:cstheme="minorHAnsi"/>
        </w:rPr>
        <w:t xml:space="preserve"> </w:t>
      </w:r>
      <w:r>
        <w:rPr>
          <w:rFonts w:cstheme="minorHAnsi"/>
        </w:rPr>
        <w:t>een subsidie aanvragen</w:t>
      </w:r>
      <w:r w:rsidR="00557060">
        <w:rPr>
          <w:rFonts w:cstheme="minorHAnsi"/>
        </w:rPr>
        <w:t xml:space="preserve"> voor één van </w:t>
      </w:r>
      <w:r>
        <w:rPr>
          <w:rFonts w:cstheme="minorHAnsi"/>
        </w:rPr>
        <w:t xml:space="preserve">de </w:t>
      </w:r>
      <w:r w:rsidR="00557060">
        <w:rPr>
          <w:rFonts w:cstheme="minorHAnsi"/>
        </w:rPr>
        <w:t>volgende drie bedragen</w:t>
      </w:r>
      <w:r>
        <w:rPr>
          <w:rFonts w:cstheme="minorHAnsi"/>
        </w:rPr>
        <w:t>:</w:t>
      </w:r>
      <w:r w:rsidR="00557060">
        <w:rPr>
          <w:rFonts w:cstheme="minorHAnsi"/>
        </w:rPr>
        <w:t xml:space="preserve"> </w:t>
      </w:r>
    </w:p>
    <w:p w14:paraId="28BC8E8F" w14:textId="77777777" w:rsidR="00557060" w:rsidRDefault="00557060" w:rsidP="00557060">
      <w:pPr>
        <w:rPr>
          <w:rFonts w:cstheme="minorHAnsi"/>
        </w:rPr>
      </w:pPr>
    </w:p>
    <w:p w14:paraId="64B5C37D" w14:textId="3B584AE6" w:rsidR="00557060" w:rsidRPr="006529CC" w:rsidRDefault="00557060" w:rsidP="00557060">
      <w:pPr>
        <w:rPr>
          <w:rFonts w:cstheme="minorHAnsi"/>
          <w:b/>
          <w:bCs/>
        </w:rPr>
      </w:pPr>
      <w:r w:rsidRPr="006529CC">
        <w:rPr>
          <w:rFonts w:cstheme="minorHAnsi"/>
          <w:b/>
          <w:bCs/>
        </w:rPr>
        <w:t xml:space="preserve">600 </w:t>
      </w:r>
      <w:r w:rsidR="00CF2D6B">
        <w:rPr>
          <w:rFonts w:cstheme="minorHAnsi"/>
          <w:b/>
          <w:bCs/>
        </w:rPr>
        <w:t>euro</w:t>
      </w:r>
    </w:p>
    <w:p w14:paraId="2C196D73" w14:textId="0C9DC262" w:rsidR="00557060" w:rsidRPr="006529CC" w:rsidRDefault="00557060" w:rsidP="006529CC">
      <w:pPr>
        <w:pStyle w:val="Lijstalinea"/>
        <w:numPr>
          <w:ilvl w:val="0"/>
          <w:numId w:val="11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 w:rsidRPr="006529CC">
        <w:rPr>
          <w:rFonts w:cstheme="minorHAnsi"/>
        </w:rPr>
        <w:t xml:space="preserve">Gericht op </w:t>
      </w:r>
      <w:r w:rsidR="006529CC">
        <w:rPr>
          <w:rFonts w:cstheme="minorHAnsi"/>
        </w:rPr>
        <w:t xml:space="preserve">een </w:t>
      </w:r>
      <w:r w:rsidRPr="006529CC">
        <w:rPr>
          <w:rFonts w:cstheme="minorHAnsi"/>
        </w:rPr>
        <w:t>ruim en lokaal publiek.</w:t>
      </w:r>
    </w:p>
    <w:p w14:paraId="22DC6960" w14:textId="77777777" w:rsidR="00557060" w:rsidRDefault="00557060" w:rsidP="00557060">
      <w:pPr>
        <w:rPr>
          <w:rFonts w:cstheme="minorHAnsi"/>
        </w:rPr>
      </w:pPr>
    </w:p>
    <w:p w14:paraId="7CC35C17" w14:textId="18152D62" w:rsidR="00557060" w:rsidRPr="006529CC" w:rsidRDefault="00557060" w:rsidP="00557060">
      <w:pPr>
        <w:rPr>
          <w:rFonts w:cstheme="minorHAnsi"/>
          <w:b/>
          <w:bCs/>
        </w:rPr>
      </w:pPr>
      <w:r w:rsidRPr="006529CC">
        <w:rPr>
          <w:rFonts w:cstheme="minorHAnsi"/>
          <w:b/>
          <w:bCs/>
        </w:rPr>
        <w:t>1</w:t>
      </w:r>
      <w:r w:rsidR="006529CC" w:rsidRPr="006529CC">
        <w:rPr>
          <w:rFonts w:cstheme="minorHAnsi"/>
          <w:b/>
          <w:bCs/>
        </w:rPr>
        <w:t>.</w:t>
      </w:r>
      <w:r w:rsidRPr="006529CC">
        <w:rPr>
          <w:rFonts w:cstheme="minorHAnsi"/>
          <w:b/>
          <w:bCs/>
        </w:rPr>
        <w:t>200</w:t>
      </w:r>
      <w:r w:rsidR="00CF2D6B">
        <w:rPr>
          <w:rFonts w:cstheme="minorHAnsi"/>
          <w:b/>
          <w:bCs/>
        </w:rPr>
        <w:t xml:space="preserve"> euro</w:t>
      </w:r>
    </w:p>
    <w:p w14:paraId="6DB0E4D9" w14:textId="7FD1E7FB" w:rsidR="00557060" w:rsidRDefault="00557060" w:rsidP="00557060">
      <w:pPr>
        <w:pStyle w:val="Lijstalinea"/>
        <w:numPr>
          <w:ilvl w:val="0"/>
          <w:numId w:val="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</w:rPr>
        <w:t xml:space="preserve">Gericht op </w:t>
      </w:r>
      <w:r w:rsidR="006529CC">
        <w:rPr>
          <w:rFonts w:cstheme="minorHAnsi"/>
        </w:rPr>
        <w:t xml:space="preserve">een </w:t>
      </w:r>
      <w:r>
        <w:rPr>
          <w:rFonts w:cstheme="minorHAnsi"/>
        </w:rPr>
        <w:t>ruim en bovenlokaal publiek</w:t>
      </w:r>
      <w:r w:rsidR="006529CC">
        <w:rPr>
          <w:rFonts w:cstheme="minorHAnsi"/>
        </w:rPr>
        <w:t xml:space="preserve">, </w:t>
      </w:r>
      <w:r>
        <w:rPr>
          <w:rFonts w:cstheme="minorHAnsi"/>
        </w:rPr>
        <w:t>minstens provincie Limburg.</w:t>
      </w:r>
    </w:p>
    <w:p w14:paraId="10D17CEA" w14:textId="77777777" w:rsidR="00557060" w:rsidRDefault="00557060" w:rsidP="00557060">
      <w:pPr>
        <w:pStyle w:val="Lijstalinea"/>
        <w:numPr>
          <w:ilvl w:val="0"/>
          <w:numId w:val="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</w:rPr>
        <w:t>Het project speelt in op de noden en behoeften van een (specifieke) groep kinderen en of jongeren.</w:t>
      </w:r>
    </w:p>
    <w:p w14:paraId="4FB1E730" w14:textId="77777777" w:rsidR="00557060" w:rsidRDefault="00557060" w:rsidP="00557060">
      <w:pPr>
        <w:rPr>
          <w:rFonts w:cstheme="minorHAnsi"/>
        </w:rPr>
      </w:pPr>
    </w:p>
    <w:p w14:paraId="76FEEF88" w14:textId="47CD8B4E" w:rsidR="00557060" w:rsidRPr="006529CC" w:rsidRDefault="00557060" w:rsidP="00557060">
      <w:pPr>
        <w:rPr>
          <w:rFonts w:cstheme="minorHAnsi"/>
          <w:b/>
          <w:bCs/>
        </w:rPr>
      </w:pPr>
      <w:r w:rsidRPr="006529CC">
        <w:rPr>
          <w:rFonts w:cstheme="minorHAnsi"/>
          <w:b/>
          <w:bCs/>
        </w:rPr>
        <w:t>2</w:t>
      </w:r>
      <w:r w:rsidR="006529CC" w:rsidRPr="006529CC">
        <w:rPr>
          <w:rFonts w:cstheme="minorHAnsi"/>
          <w:b/>
          <w:bCs/>
        </w:rPr>
        <w:t>.</w:t>
      </w:r>
      <w:r w:rsidRPr="006529CC">
        <w:rPr>
          <w:rFonts w:cstheme="minorHAnsi"/>
          <w:b/>
          <w:bCs/>
        </w:rPr>
        <w:t>500</w:t>
      </w:r>
      <w:r w:rsidR="00CF2D6B">
        <w:rPr>
          <w:rFonts w:cstheme="minorHAnsi"/>
          <w:b/>
          <w:bCs/>
        </w:rPr>
        <w:t xml:space="preserve"> euro</w:t>
      </w:r>
      <w:r w:rsidRPr="006529CC">
        <w:rPr>
          <w:rFonts w:cstheme="minorHAnsi"/>
          <w:b/>
          <w:bCs/>
        </w:rPr>
        <w:t xml:space="preserve"> </w:t>
      </w:r>
    </w:p>
    <w:p w14:paraId="2D381F1B" w14:textId="0F08EB63" w:rsidR="00557060" w:rsidRPr="009257BC" w:rsidRDefault="006529CC" w:rsidP="00557060">
      <w:pPr>
        <w:pStyle w:val="Lijstalinea"/>
        <w:numPr>
          <w:ilvl w:val="0"/>
          <w:numId w:val="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</w:rPr>
        <w:t>G</w:t>
      </w:r>
      <w:r w:rsidR="00557060" w:rsidRPr="009257BC">
        <w:rPr>
          <w:rFonts w:cstheme="minorHAnsi"/>
        </w:rPr>
        <w:t>ericht op een ruim en bovenlokaal publiek</w:t>
      </w:r>
      <w:r>
        <w:rPr>
          <w:rFonts w:cstheme="minorHAnsi"/>
        </w:rPr>
        <w:t xml:space="preserve">, </w:t>
      </w:r>
      <w:r w:rsidR="00557060" w:rsidRPr="009257BC">
        <w:rPr>
          <w:rFonts w:cstheme="minorHAnsi"/>
        </w:rPr>
        <w:t>minstens Vlaanderen</w:t>
      </w:r>
      <w:r w:rsidR="00CF2D6B">
        <w:rPr>
          <w:rFonts w:cstheme="minorHAnsi"/>
        </w:rPr>
        <w:t xml:space="preserve">, </w:t>
      </w:r>
      <w:r w:rsidR="00557060" w:rsidRPr="009257BC">
        <w:rPr>
          <w:rFonts w:cstheme="minorHAnsi"/>
        </w:rPr>
        <w:t>Brussel en/of Euregi</w:t>
      </w:r>
      <w:r>
        <w:rPr>
          <w:rFonts w:cstheme="minorHAnsi"/>
        </w:rPr>
        <w:t>o.</w:t>
      </w:r>
    </w:p>
    <w:p w14:paraId="014050BE" w14:textId="77777777" w:rsidR="00557060" w:rsidRDefault="00557060" w:rsidP="00557060">
      <w:pPr>
        <w:pStyle w:val="Lijstalinea"/>
        <w:numPr>
          <w:ilvl w:val="0"/>
          <w:numId w:val="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</w:rPr>
        <w:t>Het project speelt in op de noden en behoeften van een (specifieke) groep kinderen en of jongeren.</w:t>
      </w:r>
    </w:p>
    <w:p w14:paraId="4CE2AC2A" w14:textId="77777777" w:rsidR="002A2AA1" w:rsidRDefault="00557060" w:rsidP="00557060">
      <w:pPr>
        <w:pStyle w:val="Lijstalinea"/>
        <w:numPr>
          <w:ilvl w:val="0"/>
          <w:numId w:val="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</w:rPr>
        <w:t xml:space="preserve">Het project heeft een duurzaam effect op kinderen en jongeren(cultuur). Het project moet het eenmalige karakter overstijgen. </w:t>
      </w:r>
    </w:p>
    <w:p w14:paraId="2AD288E0" w14:textId="77777777" w:rsidR="002A2AA1" w:rsidRDefault="002A2AA1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  <w:szCs w:val="20"/>
        </w:rPr>
      </w:pPr>
    </w:p>
    <w:p w14:paraId="342D03B1" w14:textId="4B6B7E83" w:rsidR="002A2AA1" w:rsidRDefault="002A2AA1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Na goedkeuring van fase 1 wordt </w:t>
      </w:r>
      <w:r w:rsidRPr="002A2AA1">
        <w:rPr>
          <w:rFonts w:cstheme="minorHAnsi"/>
          <w:b/>
          <w:bCs/>
          <w:szCs w:val="20"/>
        </w:rPr>
        <w:t>een voorschot van 75%</w:t>
      </w:r>
      <w:r>
        <w:rPr>
          <w:rFonts w:cstheme="minorHAnsi"/>
          <w:szCs w:val="20"/>
        </w:rPr>
        <w:t xml:space="preserve"> van het </w:t>
      </w:r>
      <w:r w:rsidR="004F693F">
        <w:rPr>
          <w:rFonts w:cstheme="minorHAnsi"/>
          <w:szCs w:val="20"/>
        </w:rPr>
        <w:t xml:space="preserve">toegewezen </w:t>
      </w:r>
      <w:r>
        <w:rPr>
          <w:rFonts w:cstheme="minorHAnsi"/>
          <w:szCs w:val="20"/>
        </w:rPr>
        <w:t xml:space="preserve">subsidiebedrag uitgekeerd. </w:t>
      </w:r>
    </w:p>
    <w:p w14:paraId="4ED5847F" w14:textId="67D7B8D0" w:rsidR="00773A7A" w:rsidRPr="002A2AA1" w:rsidRDefault="002A2AA1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  <w:szCs w:val="20"/>
        </w:rPr>
        <w:t xml:space="preserve">Na goedkeuring van fase 2 wordt het resterende bedrag overgemaakt. </w:t>
      </w:r>
      <w:r w:rsidR="00773A7A" w:rsidRPr="002A2AA1">
        <w:rPr>
          <w:rFonts w:cstheme="minorHAnsi"/>
          <w:szCs w:val="20"/>
        </w:rPr>
        <w:br w:type="page"/>
      </w:r>
    </w:p>
    <w:p w14:paraId="03D69A68" w14:textId="7C9148A3" w:rsidR="00E73D75" w:rsidRPr="007C4F3E" w:rsidRDefault="00E73D75" w:rsidP="00CC1D86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681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</w:t>
      </w:r>
      <w:r w:rsidR="00D50203">
        <w:rPr>
          <w:rFonts w:cstheme="minorHAnsi"/>
          <w:b/>
          <w:sz w:val="22"/>
          <w:szCs w:val="20"/>
        </w:rPr>
        <w:t>FORMULIER</w:t>
      </w:r>
      <w:r w:rsidR="00524AE0">
        <w:rPr>
          <w:rFonts w:cstheme="minorHAnsi"/>
          <w:b/>
          <w:sz w:val="22"/>
          <w:szCs w:val="20"/>
        </w:rPr>
        <w:t>: FASE 1</w:t>
      </w:r>
    </w:p>
    <w:p w14:paraId="5AEE4A17" w14:textId="77777777"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14:paraId="1FDB11D6" w14:textId="24F983A9" w:rsidR="00D50203" w:rsidRPr="00AC19D6" w:rsidRDefault="00D50203" w:rsidP="00CC1D86">
      <w:pPr>
        <w:pStyle w:val="Reglement"/>
        <w:ind w:left="0" w:right="-681"/>
        <w:rPr>
          <w:szCs w:val="20"/>
        </w:rPr>
      </w:pPr>
      <w:r w:rsidRPr="00AC19D6">
        <w:rPr>
          <w:szCs w:val="20"/>
        </w:rPr>
        <w:t xml:space="preserve">1. </w:t>
      </w:r>
      <w:r>
        <w:rPr>
          <w:szCs w:val="20"/>
        </w:rPr>
        <w:t xml:space="preserve">CHECKLIST </w:t>
      </w:r>
      <w:r w:rsidRPr="00B929D5">
        <w:rPr>
          <w:b w:val="0"/>
          <w:bCs/>
          <w:szCs w:val="20"/>
          <w:highlight w:val="yellow"/>
        </w:rPr>
        <w:t>kruis aan indien van toepassing</w:t>
      </w:r>
    </w:p>
    <w:tbl>
      <w:tblPr>
        <w:tblStyle w:val="Tabelraster"/>
        <w:tblW w:w="878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8192"/>
      </w:tblGrid>
      <w:tr w:rsidR="00D50203" w14:paraId="0DF88848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32479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32480E04" w14:textId="6A551950" w:rsidR="00D50203" w:rsidRPr="00AE021D" w:rsidRDefault="00B929D5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1AE27F90" w14:textId="01B04E10" w:rsidR="00C974C5" w:rsidRDefault="00D50203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 w:rsidRPr="00AE021D">
              <w:rPr>
                <w:rFonts w:cstheme="minorHAnsi"/>
                <w:bCs/>
                <w:szCs w:val="20"/>
              </w:rPr>
              <w:t xml:space="preserve">Het </w:t>
            </w:r>
            <w:r w:rsidR="0008274B">
              <w:rPr>
                <w:rFonts w:cstheme="minorHAnsi"/>
                <w:bCs/>
                <w:szCs w:val="20"/>
              </w:rPr>
              <w:t>project</w:t>
            </w:r>
            <w:r w:rsidRPr="00AE021D">
              <w:rPr>
                <w:rFonts w:cstheme="minorHAnsi"/>
                <w:bCs/>
                <w:szCs w:val="20"/>
              </w:rPr>
              <w:t xml:space="preserve"> wordt / werd aangevraagd bij de </w:t>
            </w:r>
            <w:r w:rsidR="00FD2E1A">
              <w:rPr>
                <w:rFonts w:cstheme="minorHAnsi"/>
                <w:bCs/>
                <w:szCs w:val="20"/>
              </w:rPr>
              <w:t>d</w:t>
            </w:r>
            <w:r w:rsidRPr="00AE021D">
              <w:rPr>
                <w:rFonts w:cstheme="minorHAnsi"/>
                <w:bCs/>
                <w:szCs w:val="20"/>
              </w:rPr>
              <w:t>ienst Evenementen van Stad Hasselt</w:t>
            </w:r>
            <w:r w:rsidR="00C974C5">
              <w:rPr>
                <w:rFonts w:cstheme="minorHAnsi"/>
                <w:bCs/>
                <w:szCs w:val="20"/>
              </w:rPr>
              <w:t>.</w:t>
            </w:r>
          </w:p>
          <w:p w14:paraId="114E900A" w14:textId="3BAFA221" w:rsidR="00D50203" w:rsidRPr="00AE021D" w:rsidRDefault="00802FDF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hyperlink r:id="rId12" w:history="1">
              <w:r w:rsidR="00F55E04" w:rsidRPr="0019539E">
                <w:rPr>
                  <w:rStyle w:val="Hyperlink"/>
                  <w:rFonts w:cstheme="minorHAnsi"/>
                  <w:bCs/>
                  <w:szCs w:val="20"/>
                </w:rPr>
                <w:t>http://evenement.hasselt.be</w:t>
              </w:r>
            </w:hyperlink>
          </w:p>
        </w:tc>
      </w:tr>
      <w:tr w:rsidR="00D50203" w14:paraId="061B4924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40112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1290F1EC" w14:textId="2ABE596E" w:rsidR="00D50203" w:rsidRPr="00AE021D" w:rsidRDefault="00B929D5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01D884A9" w14:textId="77777777" w:rsidR="00C974C5" w:rsidRDefault="00D50203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Op het promomateriaal van het </w:t>
            </w:r>
            <w:r w:rsidR="0008274B">
              <w:rPr>
                <w:rFonts w:cstheme="minorHAnsi"/>
                <w:bCs/>
                <w:szCs w:val="20"/>
              </w:rPr>
              <w:t>project</w:t>
            </w:r>
            <w:r>
              <w:rPr>
                <w:rFonts w:cstheme="minorHAnsi"/>
                <w:bCs/>
                <w:szCs w:val="20"/>
              </w:rPr>
              <w:t xml:space="preserve"> wordt het logo van Stad Hasselt mee opgenomen</w:t>
            </w:r>
            <w:r w:rsidR="00C974C5">
              <w:rPr>
                <w:rFonts w:cstheme="minorHAnsi"/>
                <w:bCs/>
                <w:szCs w:val="20"/>
              </w:rPr>
              <w:t>.</w:t>
            </w:r>
          </w:p>
          <w:p w14:paraId="5D9DB450" w14:textId="6A65E823" w:rsidR="00D50203" w:rsidRPr="00AE021D" w:rsidRDefault="00802FDF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hyperlink r:id="rId13" w:history="1">
              <w:r w:rsidR="00D50203" w:rsidRPr="007F6AA5">
                <w:rPr>
                  <w:rStyle w:val="Hyperlink"/>
                  <w:rFonts w:cstheme="minorHAnsi"/>
                  <w:bCs/>
                  <w:szCs w:val="20"/>
                </w:rPr>
                <w:t>https://www.hasselt.be/nl/huisstijl-hasselt-heeft-het</w:t>
              </w:r>
            </w:hyperlink>
          </w:p>
        </w:tc>
      </w:tr>
      <w:tr w:rsidR="00AC6AD2" w14:paraId="370EE148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957168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74ABBAA5" w14:textId="1214451F" w:rsidR="00AC6AD2" w:rsidRDefault="00AC6AD2" w:rsidP="00AC6AD2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7B2434EA" w14:textId="162E1D29" w:rsidR="00AC6AD2" w:rsidRDefault="00AC6AD2" w:rsidP="00AC6AD2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Vraag een bankattest op bij je bankinstelling om de identiteit van de rekeninghouder te bevestigen. Dit is nodig voor uitbetaling van de subsidie. </w:t>
            </w:r>
          </w:p>
        </w:tc>
      </w:tr>
      <w:tr w:rsidR="00D50203" w14:paraId="0DC260A4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14173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5FD1A904" w14:textId="40F7F2BE" w:rsidR="00D50203" w:rsidRPr="00AE021D" w:rsidRDefault="00B929D5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094DEE79" w14:textId="5DC00ADF" w:rsidR="00D50203" w:rsidRPr="00AE021D" w:rsidRDefault="00D50203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Er wordt toegang / tickets voorzien voor 4 personen</w:t>
            </w:r>
            <w:r w:rsidR="0008274B">
              <w:rPr>
                <w:rFonts w:cstheme="minorHAnsi"/>
                <w:bCs/>
                <w:szCs w:val="20"/>
              </w:rPr>
              <w:t xml:space="preserve"> tijdens het project</w:t>
            </w:r>
            <w:r>
              <w:rPr>
                <w:rFonts w:cstheme="minorHAnsi"/>
                <w:bCs/>
                <w:szCs w:val="20"/>
              </w:rPr>
              <w:t xml:space="preserve">, welke verloot kunnen worden door de </w:t>
            </w:r>
            <w:r w:rsidR="00FD2E1A">
              <w:rPr>
                <w:rFonts w:cstheme="minorHAnsi"/>
                <w:bCs/>
                <w:szCs w:val="20"/>
              </w:rPr>
              <w:t>d</w:t>
            </w:r>
            <w:r>
              <w:rPr>
                <w:rFonts w:cstheme="minorHAnsi"/>
                <w:bCs/>
                <w:szCs w:val="20"/>
              </w:rPr>
              <w:t xml:space="preserve">ienst Jeugd. </w:t>
            </w:r>
          </w:p>
        </w:tc>
      </w:tr>
      <w:tr w:rsidR="0008274B" w14:paraId="5A376030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1702244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3D69EE70" w14:textId="15975F83" w:rsidR="0008274B" w:rsidRDefault="0008274B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23ED1B27" w14:textId="652F4C5A" w:rsidR="0008274B" w:rsidRDefault="0008274B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Ik vraag een subsidie aan voor één </w:t>
            </w:r>
            <w:r w:rsidR="00930D69">
              <w:rPr>
                <w:rFonts w:cstheme="minorHAnsi"/>
                <w:bCs/>
                <w:szCs w:val="20"/>
              </w:rPr>
              <w:t>activiteit</w:t>
            </w:r>
            <w:r w:rsidR="00B929D5">
              <w:rPr>
                <w:rFonts w:cstheme="minorHAnsi"/>
                <w:bCs/>
                <w:szCs w:val="20"/>
              </w:rPr>
              <w:t>.</w:t>
            </w:r>
          </w:p>
        </w:tc>
      </w:tr>
      <w:tr w:rsidR="0008274B" w14:paraId="77E162D5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-69738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3E2117D4" w14:textId="129C4770" w:rsidR="0008274B" w:rsidRDefault="00C1271E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169BF3B7" w14:textId="7DC66E0F" w:rsidR="0008274B" w:rsidRDefault="0008274B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Ik vraag </w:t>
            </w:r>
            <w:r w:rsidR="00B929D5">
              <w:rPr>
                <w:rFonts w:cstheme="minorHAnsi"/>
                <w:bCs/>
                <w:szCs w:val="20"/>
              </w:rPr>
              <w:t xml:space="preserve">met dit formulier </w:t>
            </w:r>
            <w:r>
              <w:rPr>
                <w:rFonts w:cstheme="minorHAnsi"/>
                <w:bCs/>
                <w:szCs w:val="20"/>
              </w:rPr>
              <w:t xml:space="preserve">subsidies aan voor meerdere activiteiten </w:t>
            </w:r>
            <w:r w:rsidR="00B929D5">
              <w:rPr>
                <w:rFonts w:cstheme="minorHAnsi"/>
                <w:bCs/>
                <w:szCs w:val="20"/>
              </w:rPr>
              <w:t xml:space="preserve">(binnen eenzelfde project) </w:t>
            </w:r>
            <w:r>
              <w:rPr>
                <w:rFonts w:cstheme="minorHAnsi"/>
                <w:bCs/>
                <w:szCs w:val="20"/>
              </w:rPr>
              <w:t>of een jaarwerking</w:t>
            </w:r>
            <w:r w:rsidR="00B929D5">
              <w:rPr>
                <w:rFonts w:cstheme="minorHAnsi"/>
                <w:bCs/>
                <w:szCs w:val="20"/>
              </w:rPr>
              <w:t>.</w:t>
            </w:r>
          </w:p>
        </w:tc>
      </w:tr>
      <w:tr w:rsidR="00647421" w14:paraId="428DFCBD" w14:textId="77777777" w:rsidTr="00B5077F">
        <w:trPr>
          <w:trHeight w:val="680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173681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1D7E6B1B" w14:textId="4BDE7478" w:rsidR="00647421" w:rsidRDefault="00647421" w:rsidP="00CB4C3A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15DFB777" w14:textId="6E51B90E" w:rsidR="00647421" w:rsidRDefault="00647421" w:rsidP="00CB4C3A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>H</w:t>
            </w:r>
            <w:r>
              <w:rPr>
                <w:bCs/>
                <w:szCs w:val="20"/>
              </w:rPr>
              <w:t>et project verwerft (mogelijk) nog andere financiële ondersteuning.</w:t>
            </w:r>
            <w:r>
              <w:rPr>
                <w:bCs/>
                <w:szCs w:val="20"/>
              </w:rPr>
              <w:br/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Verklaar </w:t>
            </w:r>
            <w:r>
              <w:rPr>
                <w:rFonts w:cstheme="minorHAnsi"/>
                <w:bCs/>
                <w:i/>
                <w:iCs/>
                <w:szCs w:val="20"/>
              </w:rPr>
              <w:t>wanneer</w:t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 aangekruist</w:t>
            </w:r>
            <w:r>
              <w:rPr>
                <w:rFonts w:cstheme="minorHAnsi"/>
                <w:bCs/>
                <w:szCs w:val="20"/>
              </w:rPr>
              <w:t>:</w:t>
            </w:r>
          </w:p>
        </w:tc>
      </w:tr>
      <w:tr w:rsidR="00647421" w14:paraId="726E016B" w14:textId="77777777" w:rsidTr="00381B0D">
        <w:trPr>
          <w:trHeight w:val="284"/>
        </w:trPr>
        <w:tc>
          <w:tcPr>
            <w:tcW w:w="596" w:type="dxa"/>
            <w:vAlign w:val="center"/>
          </w:tcPr>
          <w:p w14:paraId="6D4E9347" w14:textId="77777777" w:rsidR="00647421" w:rsidRDefault="00647421" w:rsidP="00647421">
            <w:pPr>
              <w:pStyle w:val="HTekst"/>
              <w:spacing w:line="276" w:lineRule="auto"/>
              <w:ind w:right="-1106"/>
              <w:rPr>
                <w:rFonts w:ascii="Courier New" w:hAnsi="Courier New" w:cs="Courier New"/>
                <w:b/>
                <w:sz w:val="36"/>
                <w:szCs w:val="36"/>
              </w:rPr>
            </w:pPr>
          </w:p>
        </w:tc>
        <w:tc>
          <w:tcPr>
            <w:tcW w:w="8192" w:type="dxa"/>
          </w:tcPr>
          <w:p w14:paraId="7A74EB26" w14:textId="245C7942" w:rsidR="00647421" w:rsidRDefault="00647421" w:rsidP="00647421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instrText xml:space="preserve"> FORMTEXT </w:instrTex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separate"/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en-GB"/>
              </w:rPr>
              <w:fldChar w:fldCharType="end"/>
            </w:r>
          </w:p>
        </w:tc>
      </w:tr>
      <w:tr w:rsidR="00647421" w14:paraId="2C84CD6C" w14:textId="77777777" w:rsidTr="00272EE3">
        <w:trPr>
          <w:trHeight w:val="907"/>
        </w:trPr>
        <w:sdt>
          <w:sdtPr>
            <w:rPr>
              <w:rFonts w:ascii="Courier New" w:hAnsi="Courier New" w:cs="Courier New"/>
              <w:b/>
              <w:sz w:val="36"/>
              <w:szCs w:val="36"/>
            </w:rPr>
            <w:id w:val="100262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6" w:type="dxa"/>
                <w:vAlign w:val="center"/>
              </w:tcPr>
              <w:p w14:paraId="57DC97AA" w14:textId="52FBB87B" w:rsidR="00647421" w:rsidRDefault="00647421" w:rsidP="00647421">
                <w:pPr>
                  <w:pStyle w:val="HTekst"/>
                  <w:spacing w:line="276" w:lineRule="auto"/>
                  <w:ind w:right="-1106"/>
                  <w:rPr>
                    <w:rFonts w:ascii="Courier New" w:hAnsi="Courier New" w:cs="Courier New"/>
                    <w:b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="Courier New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8192" w:type="dxa"/>
            <w:vAlign w:val="center"/>
          </w:tcPr>
          <w:p w14:paraId="44B345AD" w14:textId="57151393" w:rsidR="00647421" w:rsidRDefault="00647421" w:rsidP="00647421">
            <w:pPr>
              <w:pStyle w:val="HTekst"/>
              <w:spacing w:line="276" w:lineRule="auto"/>
              <w:rPr>
                <w:rFonts w:cstheme="minorHAnsi"/>
                <w:bCs/>
                <w:szCs w:val="20"/>
              </w:rPr>
            </w:pPr>
            <w:r>
              <w:rPr>
                <w:rFonts w:cstheme="minorHAnsi"/>
                <w:bCs/>
                <w:szCs w:val="20"/>
              </w:rPr>
              <w:t xml:space="preserve">Ik wens graag verdere ondersteuning door de </w:t>
            </w:r>
            <w:r w:rsidR="00FF3FCA">
              <w:rPr>
                <w:rFonts w:cstheme="minorHAnsi"/>
                <w:bCs/>
                <w:szCs w:val="20"/>
              </w:rPr>
              <w:t>d</w:t>
            </w:r>
            <w:r>
              <w:rPr>
                <w:rFonts w:cstheme="minorHAnsi"/>
                <w:bCs/>
                <w:szCs w:val="20"/>
              </w:rPr>
              <w:t>ienst Jeugd, zoals het mee ontwikkelen van het idee van dit jeugdproject of hulp bij het opstellen van dit subsidiedossier.</w:t>
            </w:r>
            <w:r>
              <w:rPr>
                <w:rFonts w:cstheme="minorHAnsi"/>
                <w:bCs/>
                <w:szCs w:val="20"/>
              </w:rPr>
              <w:br/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Verklaar </w:t>
            </w:r>
            <w:r>
              <w:rPr>
                <w:rFonts w:cstheme="minorHAnsi"/>
                <w:bCs/>
                <w:i/>
                <w:iCs/>
                <w:szCs w:val="20"/>
              </w:rPr>
              <w:t>wanneer</w:t>
            </w:r>
            <w:r w:rsidRPr="00B975D5">
              <w:rPr>
                <w:rFonts w:cstheme="minorHAnsi"/>
                <w:bCs/>
                <w:i/>
                <w:iCs/>
                <w:szCs w:val="20"/>
              </w:rPr>
              <w:t xml:space="preserve"> aangekruist</w:t>
            </w:r>
            <w:r>
              <w:rPr>
                <w:rFonts w:cstheme="minorHAnsi"/>
                <w:bCs/>
                <w:szCs w:val="20"/>
              </w:rPr>
              <w:t>:</w:t>
            </w:r>
          </w:p>
        </w:tc>
      </w:tr>
      <w:tr w:rsidR="00647421" w14:paraId="7CC87814" w14:textId="77777777" w:rsidTr="00272EE3">
        <w:trPr>
          <w:trHeight w:val="567"/>
        </w:trPr>
        <w:tc>
          <w:tcPr>
            <w:tcW w:w="596" w:type="dxa"/>
            <w:vAlign w:val="center"/>
          </w:tcPr>
          <w:p w14:paraId="3FB948E3" w14:textId="77777777" w:rsidR="00647421" w:rsidRDefault="00647421" w:rsidP="00647421">
            <w:pPr>
              <w:pStyle w:val="HTekst"/>
              <w:spacing w:line="276" w:lineRule="auto"/>
              <w:ind w:right="-1106"/>
              <w:rPr>
                <w:rFonts w:ascii="Courier New" w:hAnsi="Courier New" w:cs="Courier New"/>
                <w:b/>
                <w:sz w:val="36"/>
                <w:szCs w:val="36"/>
              </w:rPr>
            </w:pPr>
          </w:p>
        </w:tc>
        <w:tc>
          <w:tcPr>
            <w:tcW w:w="8192" w:type="dxa"/>
          </w:tcPr>
          <w:p w14:paraId="422E142A" w14:textId="527040C9" w:rsidR="00647421" w:rsidRPr="00F52D0A" w:rsidRDefault="00647421" w:rsidP="00647421">
            <w:pPr>
              <w:pStyle w:val="HTekst"/>
              <w:spacing w:line="276" w:lineRule="auto"/>
              <w:rPr>
                <w:rFonts w:cstheme="minorHAnsi"/>
                <w:b/>
                <w:bCs/>
                <w:szCs w:val="20"/>
              </w:rPr>
            </w:pP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instrText xml:space="preserve"> FORMTEXT </w:instrTex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nl-NL"/>
              </w:rPr>
              <w:fldChar w:fldCharType="separate"/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eastAsia="MS Mincho" w:hAnsiTheme="majorHAnsi" w:cstheme="majorHAnsi"/>
                <w:b/>
                <w:bCs/>
                <w:szCs w:val="20"/>
                <w:lang w:val="nl-NL"/>
              </w:rPr>
              <w:t> </w:t>
            </w:r>
            <w:r w:rsidRPr="00F52D0A">
              <w:rPr>
                <w:rFonts w:asciiTheme="majorHAnsi" w:hAnsiTheme="majorHAnsi" w:cstheme="majorHAnsi"/>
                <w:b/>
                <w:bCs/>
                <w:szCs w:val="20"/>
                <w:lang w:val="en-GB"/>
              </w:rPr>
              <w:fldChar w:fldCharType="end"/>
            </w:r>
          </w:p>
        </w:tc>
      </w:tr>
    </w:tbl>
    <w:p w14:paraId="029D4B0C" w14:textId="20D57C30" w:rsidR="00DB2ADA" w:rsidRPr="00DB2ADA" w:rsidRDefault="00D20718" w:rsidP="00CC1D86">
      <w:pPr>
        <w:pStyle w:val="HTekst"/>
        <w:pBdr>
          <w:bottom w:val="single" w:sz="4" w:space="1" w:color="auto"/>
        </w:pBdr>
        <w:spacing w:after="120"/>
        <w:ind w:right="-681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="00DB2ADA" w:rsidRPr="00DB2ADA">
        <w:rPr>
          <w:rFonts w:cstheme="minorHAnsi"/>
          <w:b/>
          <w:szCs w:val="20"/>
        </w:rPr>
        <w:t xml:space="preserve">. GEGEVENS </w:t>
      </w:r>
      <w:r w:rsidR="00E73D75">
        <w:rPr>
          <w:rFonts w:cstheme="minorHAnsi"/>
          <w:b/>
          <w:szCs w:val="20"/>
        </w:rPr>
        <w:t>ORGANISAT</w:t>
      </w:r>
      <w:r w:rsidR="00B26A16">
        <w:rPr>
          <w:rFonts w:cstheme="minorHAnsi"/>
          <w:b/>
          <w:szCs w:val="20"/>
        </w:rPr>
        <w:t>IE</w:t>
      </w:r>
    </w:p>
    <w:p w14:paraId="6754B40B" w14:textId="77777777" w:rsidR="002213AF" w:rsidRDefault="002213AF" w:rsidP="00A92AC7"/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843"/>
        <w:gridCol w:w="992"/>
        <w:gridCol w:w="2410"/>
        <w:gridCol w:w="992"/>
        <w:gridCol w:w="1276"/>
      </w:tblGrid>
      <w:tr w:rsidR="002213AF" w:rsidRPr="00FE4FCB" w14:paraId="0AD380E2" w14:textId="77777777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14:paraId="378BFC0A" w14:textId="77C4ABFA" w:rsidR="002213AF" w:rsidRPr="00995284" w:rsidRDefault="0078291E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 w:rsidR="002213AF">
              <w:rPr>
                <w:rFonts w:ascii="Arial" w:hAnsi="Arial" w:cs="Arial"/>
                <w:b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678" w:type="dxa"/>
            <w:gridSpan w:val="3"/>
            <w:vAlign w:val="center"/>
          </w:tcPr>
          <w:p w14:paraId="1050E7A6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01A8EF70" w14:textId="77777777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14:paraId="6F040CB4" w14:textId="77777777" w:rsidR="002213AF" w:rsidRPr="00995284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organisatie</w:t>
            </w:r>
          </w:p>
        </w:tc>
        <w:tc>
          <w:tcPr>
            <w:tcW w:w="2410" w:type="dxa"/>
            <w:vAlign w:val="center"/>
          </w:tcPr>
          <w:p w14:paraId="096854D9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28BBB43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276" w:type="dxa"/>
            <w:vAlign w:val="center"/>
          </w:tcPr>
          <w:p w14:paraId="459BB62E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6706E" w:rsidRPr="00FE4FCB" w14:paraId="2C8EAD5A" w14:textId="77777777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14:paraId="48F6554F" w14:textId="77777777" w:rsidR="0096706E" w:rsidRPr="00995284" w:rsidRDefault="00403B0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BANKREKENING OP NAAM VAN</w:t>
            </w:r>
          </w:p>
        </w:tc>
        <w:tc>
          <w:tcPr>
            <w:tcW w:w="4678" w:type="dxa"/>
            <w:gridSpan w:val="3"/>
            <w:vAlign w:val="center"/>
          </w:tcPr>
          <w:p w14:paraId="2D338554" w14:textId="77777777" w:rsidR="0096706E" w:rsidRPr="00313FB9" w:rsidRDefault="00403B0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6D6F7463" w14:textId="77777777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14:paraId="789D1442" w14:textId="77777777" w:rsidR="002213AF" w:rsidRPr="00995284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14:paraId="3D1F1B84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231ED10B" w14:textId="77777777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14:paraId="67D0E735" w14:textId="77777777" w:rsidR="002213AF" w:rsidRDefault="002213AF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14:paraId="5442D629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14:paraId="65F6B238" w14:textId="77777777" w:rsidTr="004A21EA">
        <w:trPr>
          <w:trHeight w:val="567"/>
        </w:trPr>
        <w:tc>
          <w:tcPr>
            <w:tcW w:w="4106" w:type="dxa"/>
            <w:gridSpan w:val="3"/>
            <w:vAlign w:val="center"/>
          </w:tcPr>
          <w:p w14:paraId="704646EB" w14:textId="0952CECD" w:rsidR="002213AF" w:rsidRPr="00684237" w:rsidRDefault="004A21EA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ONDERNEMINGSNUMMER</w:t>
            </w:r>
            <w:r w:rsidR="00AC67B2">
              <w:rPr>
                <w:rFonts w:ascii="Arial" w:hAnsi="Arial" w:cs="Arial"/>
                <w:b/>
                <w:sz w:val="18"/>
                <w:szCs w:val="18"/>
                <w:lang w:val="nl-NL"/>
              </w:rPr>
              <w:br/>
            </w:r>
            <w:r w:rsidR="00AC67B2">
              <w:rPr>
                <w:rFonts w:ascii="Arial" w:hAnsi="Arial" w:cs="Arial"/>
                <w:bCs/>
                <w:sz w:val="18"/>
                <w:szCs w:val="18"/>
                <w:lang w:val="nl-NL"/>
              </w:rPr>
              <w:t>indien van toepassing</w:t>
            </w:r>
            <w:r w:rsidR="002213AF" w:rsidRPr="004A21EA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678" w:type="dxa"/>
            <w:gridSpan w:val="3"/>
            <w:vAlign w:val="center"/>
          </w:tcPr>
          <w:p w14:paraId="531BA0DA" w14:textId="77777777" w:rsidR="002213AF" w:rsidRPr="00313FB9" w:rsidRDefault="002213AF" w:rsidP="00CB4C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70404D" w14:paraId="60672380" w14:textId="77777777" w:rsidTr="00AC67B2">
        <w:trPr>
          <w:trHeight w:val="284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60609C" w14:textId="6EEE3799" w:rsidR="002213AF" w:rsidRPr="0021133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  <w:lang w:val="nl-NL"/>
              </w:rPr>
            </w:pP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Vul de gegevens in van </w:t>
            </w:r>
            <w:r w:rsidR="00AC67B2"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de </w:t>
            </w: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>perso</w:t>
            </w:r>
            <w:r w:rsidR="0096706E"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>n</w:t>
            </w:r>
            <w:r w:rsidR="001E6F95"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>en</w:t>
            </w: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die instaa</w:t>
            </w:r>
            <w:r w:rsidR="001E6F95"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>n</w:t>
            </w:r>
            <w:r w:rsidRPr="00211334">
              <w:rPr>
                <w:rFonts w:cstheme="minorHAnsi"/>
                <w:i/>
                <w:iCs/>
                <w:sz w:val="18"/>
                <w:szCs w:val="18"/>
                <w:lang w:val="nl-NL"/>
              </w:rPr>
              <w:t xml:space="preserve"> voor de organisatie van het evenement</w:t>
            </w:r>
            <w:r w:rsidR="00A9080B">
              <w:rPr>
                <w:rFonts w:cstheme="minorHAnsi"/>
                <w:i/>
                <w:iCs/>
                <w:sz w:val="18"/>
                <w:szCs w:val="18"/>
                <w:lang w:val="nl-NL"/>
              </w:rPr>
              <w:t>:</w:t>
            </w:r>
          </w:p>
        </w:tc>
      </w:tr>
      <w:tr w:rsidR="002213AF" w:rsidRPr="00176A8F" w14:paraId="45737CCC" w14:textId="77777777" w:rsidTr="009B69A2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6FC9D5BD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843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2D19B79C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14:paraId="4EA5B091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2213AF" w:rsidRPr="00176A8F" w14:paraId="55C3B332" w14:textId="77777777" w:rsidTr="009B69A2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A877AF1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3A8471C7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060DAD72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64D08C13" w14:textId="77777777" w:rsidTr="009B69A2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FBE7BA0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99989A2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241E3E4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555BF085" w14:textId="77777777" w:rsidTr="009B69A2">
        <w:trPr>
          <w:trHeight w:val="408"/>
        </w:trPr>
        <w:tc>
          <w:tcPr>
            <w:tcW w:w="1271" w:type="dxa"/>
            <w:vMerge/>
            <w:tcBorders>
              <w:top w:val="dotted" w:sz="6" w:space="0" w:color="auto"/>
              <w:bottom w:val="dotted" w:sz="4" w:space="0" w:color="auto"/>
            </w:tcBorders>
            <w:vAlign w:val="center"/>
          </w:tcPr>
          <w:p w14:paraId="2F9AA49F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4" w:space="0" w:color="auto"/>
            </w:tcBorders>
            <w:vAlign w:val="center"/>
          </w:tcPr>
          <w:p w14:paraId="5AAA3AEE" w14:textId="77777777"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4" w:space="0" w:color="auto"/>
            </w:tcBorders>
            <w:vAlign w:val="center"/>
          </w:tcPr>
          <w:p w14:paraId="4FA3AE20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5E8BC289" w14:textId="77777777" w:rsidTr="009B69A2">
        <w:trPr>
          <w:trHeight w:val="408"/>
        </w:trPr>
        <w:tc>
          <w:tcPr>
            <w:tcW w:w="1271" w:type="dxa"/>
            <w:vMerge w:val="restart"/>
            <w:tcBorders>
              <w:top w:val="dotted" w:sz="4" w:space="0" w:color="auto"/>
            </w:tcBorders>
            <w:vAlign w:val="center"/>
          </w:tcPr>
          <w:p w14:paraId="4326F190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6" w:space="0" w:color="auto"/>
            </w:tcBorders>
            <w:vAlign w:val="center"/>
          </w:tcPr>
          <w:p w14:paraId="480DF395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dotted" w:sz="4" w:space="0" w:color="auto"/>
              <w:bottom w:val="dotted" w:sz="6" w:space="0" w:color="auto"/>
            </w:tcBorders>
            <w:vAlign w:val="center"/>
          </w:tcPr>
          <w:p w14:paraId="5A4685E7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11536F75" w14:textId="77777777" w:rsidTr="007642E3">
        <w:trPr>
          <w:trHeight w:val="408"/>
        </w:trPr>
        <w:tc>
          <w:tcPr>
            <w:tcW w:w="1271" w:type="dxa"/>
            <w:vMerge/>
            <w:vAlign w:val="center"/>
          </w:tcPr>
          <w:p w14:paraId="32B2F6E2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6B61246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1E7B68F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38AB354A" w14:textId="77777777" w:rsidTr="007642E3">
        <w:trPr>
          <w:trHeight w:val="408"/>
        </w:trPr>
        <w:tc>
          <w:tcPr>
            <w:tcW w:w="1271" w:type="dxa"/>
            <w:vMerge/>
            <w:vAlign w:val="center"/>
          </w:tcPr>
          <w:p w14:paraId="48E7975F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7A6F65E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B4672B3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14:paraId="580ADBE7" w14:textId="77777777" w:rsidTr="004A21EA">
        <w:trPr>
          <w:trHeight w:val="408"/>
        </w:trPr>
        <w:tc>
          <w:tcPr>
            <w:tcW w:w="1271" w:type="dxa"/>
            <w:vMerge/>
            <w:vAlign w:val="center"/>
          </w:tcPr>
          <w:p w14:paraId="1B281FD1" w14:textId="77777777" w:rsidR="002213AF" w:rsidRPr="00995284" w:rsidRDefault="002213AF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6D5956C9" w14:textId="77777777"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17635043" w14:textId="77777777"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4A21EA" w:rsidRPr="00176A8F" w14:paraId="6F23A805" w14:textId="77777777" w:rsidTr="004A21EA">
        <w:trPr>
          <w:trHeight w:val="408"/>
        </w:trPr>
        <w:tc>
          <w:tcPr>
            <w:tcW w:w="1271" w:type="dxa"/>
            <w:vMerge w:val="restart"/>
            <w:vAlign w:val="center"/>
          </w:tcPr>
          <w:p w14:paraId="3C1DD201" w14:textId="259FF13D" w:rsidR="004A21EA" w:rsidRPr="004A21EA" w:rsidRDefault="004A21EA" w:rsidP="004A21E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 xml:space="preserve">PERSOON </w:t>
            </w:r>
            <w:r>
              <w:rPr>
                <w:rFonts w:cstheme="minorHAnsi"/>
                <w:b/>
                <w:sz w:val="18"/>
                <w:szCs w:val="18"/>
                <w:lang w:val="nl-NL"/>
              </w:rPr>
              <w:t>3</w:t>
            </w: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F0E57B0" w14:textId="1C015197" w:rsidR="004A21EA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446E749" w14:textId="79A3C24D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4A21EA" w:rsidRPr="00176A8F" w14:paraId="35EF35A4" w14:textId="77777777" w:rsidTr="004A21EA">
        <w:trPr>
          <w:trHeight w:val="408"/>
        </w:trPr>
        <w:tc>
          <w:tcPr>
            <w:tcW w:w="1271" w:type="dxa"/>
            <w:vMerge/>
            <w:vAlign w:val="center"/>
          </w:tcPr>
          <w:p w14:paraId="181DA321" w14:textId="77777777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4407E5D5" w14:textId="1A6209DF" w:rsidR="004A21EA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7E08E2BC" w14:textId="3E217A44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4A21EA" w:rsidRPr="00176A8F" w14:paraId="5AB4FA84" w14:textId="77777777" w:rsidTr="004A21EA">
        <w:trPr>
          <w:trHeight w:val="408"/>
        </w:trPr>
        <w:tc>
          <w:tcPr>
            <w:tcW w:w="1271" w:type="dxa"/>
            <w:vMerge/>
            <w:vAlign w:val="center"/>
          </w:tcPr>
          <w:p w14:paraId="3145B395" w14:textId="77777777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A071A4B" w14:textId="255C5CC5" w:rsidR="004A21EA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14:paraId="5D888DCE" w14:textId="635FB1C7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4A21EA" w:rsidRPr="00176A8F" w14:paraId="4CB6EFE4" w14:textId="77777777" w:rsidTr="007642E3">
        <w:trPr>
          <w:trHeight w:val="408"/>
        </w:trPr>
        <w:tc>
          <w:tcPr>
            <w:tcW w:w="1271" w:type="dxa"/>
            <w:vMerge/>
            <w:vAlign w:val="center"/>
          </w:tcPr>
          <w:p w14:paraId="4D905D59" w14:textId="77777777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3659FF04" w14:textId="693412AE" w:rsidR="004A21EA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35991492" w14:textId="0DBD92ED" w:rsidR="004A21EA" w:rsidRPr="00995284" w:rsidRDefault="004A21EA" w:rsidP="004A21EA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3A30449" w14:textId="77777777" w:rsidR="00403B0F" w:rsidRDefault="00403B0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</w:p>
    <w:p w14:paraId="0FE8366B" w14:textId="7F968256" w:rsidR="00403B0F" w:rsidRPr="00DB2ADA" w:rsidRDefault="00D20718" w:rsidP="0078291E">
      <w:pPr>
        <w:pStyle w:val="Reglement"/>
        <w:ind w:left="0"/>
      </w:pPr>
      <w:r>
        <w:t>3</w:t>
      </w:r>
      <w:r w:rsidR="00403B0F" w:rsidRPr="00DB2ADA">
        <w:t xml:space="preserve">. GEGEVENS </w:t>
      </w:r>
      <w:r w:rsidR="00403B0F">
        <w:t>PROJECT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3827"/>
        <w:gridCol w:w="2268"/>
      </w:tblGrid>
      <w:tr w:rsidR="00403B0F" w:rsidRPr="00882047" w14:paraId="68ED0ED7" w14:textId="77777777" w:rsidTr="009A2DE9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B396B2" w14:textId="307CFAE6" w:rsidR="00403B0F" w:rsidRPr="00C82E1F" w:rsidRDefault="0078291E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PROJECTNAAM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A91DE7" w14:textId="77777777" w:rsidR="00403B0F" w:rsidRPr="00882047" w:rsidRDefault="003E2685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557060" w:rsidRPr="00882047" w14:paraId="26EC56C1" w14:textId="77777777" w:rsidTr="009A2DE9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C3038E" w14:textId="03247E91" w:rsidR="00557060" w:rsidRDefault="00557060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BEOOGD SUBSIDIE</w:t>
            </w:r>
            <w:r w:rsidR="00CF2D6B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BEDRAG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8F5B002" w14:textId="7D073D82" w:rsidR="00557060" w:rsidRPr="00995284" w:rsidRDefault="009A2DE9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D6C1848" w14:textId="7285BE8F" w:rsidR="00557060" w:rsidRPr="00995284" w:rsidRDefault="009A2DE9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(</w:t>
            </w:r>
            <w:r w:rsidR="00557060">
              <w:rPr>
                <w:rFonts w:ascii="Arial" w:hAnsi="Arial" w:cs="Arial"/>
                <w:sz w:val="18"/>
                <w:szCs w:val="18"/>
                <w:lang w:val="nl-NL"/>
              </w:rPr>
              <w:t>600, 1.200 of 2.500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 euro)</w:t>
            </w:r>
          </w:p>
        </w:tc>
      </w:tr>
      <w:tr w:rsidR="003E2685" w:rsidRPr="00882047" w14:paraId="1D9D1F67" w14:textId="77777777" w:rsidTr="007642E3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5F4BE8" w14:textId="29FBDCFC"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DATUM </w:t>
            </w:r>
            <w:r w:rsidR="00135A74" w:rsidRPr="00135A74">
              <w:rPr>
                <w:rFonts w:ascii="Arial" w:hAnsi="Arial" w:cs="Arial"/>
                <w:bCs/>
                <w:color w:val="000000"/>
                <w:sz w:val="18"/>
                <w:szCs w:val="18"/>
                <w:lang w:val="nl-NL"/>
              </w:rPr>
              <w:t>of</w:t>
            </w:r>
            <w:r w:rsidR="00135A74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PERIODE</w:t>
            </w:r>
          </w:p>
        </w:tc>
        <w:tc>
          <w:tcPr>
            <w:tcW w:w="609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F00283" w14:textId="1F1BF9F9" w:rsidR="003E2685" w:rsidRPr="00995284" w:rsidRDefault="004F7097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14:paraId="1D8C460B" w14:textId="77777777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BE7F293" w14:textId="33E378EE"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LOCATIE</w:t>
            </w:r>
          </w:p>
        </w:tc>
        <w:tc>
          <w:tcPr>
            <w:tcW w:w="6095" w:type="dxa"/>
            <w:gridSpan w:val="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6C51EA09" w14:textId="77777777"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14:paraId="61215CDC" w14:textId="77777777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967E7B1" w14:textId="77777777"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ADRES LOCATIE</w:t>
            </w:r>
          </w:p>
        </w:tc>
        <w:tc>
          <w:tcPr>
            <w:tcW w:w="6095" w:type="dxa"/>
            <w:gridSpan w:val="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12304706" w14:textId="77777777"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A16B6C" w:rsidRPr="00D266B0" w14:paraId="3C54F82B" w14:textId="77777777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4478E46" w14:textId="1B8E258E" w:rsidR="00A16B6C" w:rsidRDefault="00A16B6C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TOEGANGSPRIJS</w:t>
            </w:r>
          </w:p>
        </w:tc>
        <w:tc>
          <w:tcPr>
            <w:tcW w:w="6095" w:type="dxa"/>
            <w:gridSpan w:val="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3829F2D0" w14:textId="13B12772" w:rsidR="00A16B6C" w:rsidRPr="00995284" w:rsidRDefault="00A16B6C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E7BC8" w:rsidRPr="00D266B0" w14:paraId="688FC1DC" w14:textId="77777777" w:rsidTr="005F1889">
        <w:trPr>
          <w:trHeight w:val="408"/>
        </w:trPr>
        <w:tc>
          <w:tcPr>
            <w:tcW w:w="8784" w:type="dxa"/>
            <w:gridSpan w:val="3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E0D3" w14:textId="6206DBC8" w:rsidR="00EE7BC8" w:rsidRPr="005F1889" w:rsidRDefault="00897288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MOTIVATIE</w:t>
            </w:r>
          </w:p>
        </w:tc>
      </w:tr>
      <w:tr w:rsidR="00EE7BC8" w:rsidRPr="00D266B0" w14:paraId="76CB65CC" w14:textId="77777777" w:rsidTr="005F1889">
        <w:trPr>
          <w:trHeight w:val="284"/>
        </w:trPr>
        <w:tc>
          <w:tcPr>
            <w:tcW w:w="8784" w:type="dxa"/>
            <w:gridSpan w:val="3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38E00" w14:textId="2B80806F" w:rsidR="00EE7BC8" w:rsidRPr="006A3D57" w:rsidRDefault="005F1889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</w:pPr>
            <w:r w:rsidRPr="006A3D57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Geef een woordje uitleg over </w:t>
            </w:r>
            <w:r w:rsidR="00897288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het idee dat achter de organisatie van dit project schuilt. Hoe is het ontstaan?</w:t>
            </w:r>
          </w:p>
        </w:tc>
      </w:tr>
      <w:tr w:rsidR="00EE7BC8" w:rsidRPr="00D266B0" w14:paraId="61B5C779" w14:textId="77777777" w:rsidTr="00897288">
        <w:trPr>
          <w:trHeight w:val="851"/>
        </w:trPr>
        <w:tc>
          <w:tcPr>
            <w:tcW w:w="8784" w:type="dxa"/>
            <w:gridSpan w:val="3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0C9C42A7" w14:textId="2EF4B383" w:rsidR="00EE7BC8" w:rsidRPr="00995284" w:rsidRDefault="00897288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  <w:tr w:rsidR="00AA3E5E" w:rsidRPr="00D266B0" w14:paraId="51EEDDCB" w14:textId="77777777" w:rsidTr="009D0388">
        <w:trPr>
          <w:trHeight w:val="408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99826" w14:textId="1334D3E0" w:rsidR="00AA3E5E" w:rsidRPr="00AA3E5E" w:rsidRDefault="00AA3E5E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AA3E5E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DOELGROEP, BEREIK </w:t>
            </w:r>
            <w:r w:rsidRPr="006D2534">
              <w:rPr>
                <w:rFonts w:ascii="Arial" w:hAnsi="Arial" w:cs="Arial"/>
                <w:bCs/>
                <w:color w:val="000000"/>
                <w:sz w:val="18"/>
                <w:szCs w:val="18"/>
                <w:lang w:val="nl-NL"/>
              </w:rPr>
              <w:t>of</w:t>
            </w:r>
            <w:r w:rsidRPr="00AA3E5E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GROOTTE PROJECT</w:t>
            </w:r>
          </w:p>
        </w:tc>
      </w:tr>
      <w:tr w:rsidR="00AA3E5E" w:rsidRPr="00D266B0" w14:paraId="6C5DAFDD" w14:textId="77777777" w:rsidTr="00211334">
        <w:trPr>
          <w:trHeight w:val="284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4B196" w14:textId="1A6188F5" w:rsidR="00AA3E5E" w:rsidRPr="00B9092C" w:rsidRDefault="0038376B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  <w:t>V</w:t>
            </w:r>
            <w:r w:rsidR="00AA3E5E" w:rsidRPr="00B9092C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  <w:t xml:space="preserve">erklaar </w:t>
            </w:r>
            <w:r w:rsidR="00B9092C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  <w:lang w:val="nl-NL"/>
              </w:rPr>
              <w:t xml:space="preserve">zo uitgebreid mogelijk op welk publiek er gemikt wordt of welke omvang het project beoogt. </w:t>
            </w:r>
          </w:p>
        </w:tc>
      </w:tr>
      <w:tr w:rsidR="00A16B6C" w:rsidRPr="00D266B0" w14:paraId="50A770E0" w14:textId="77777777" w:rsidTr="009D0388">
        <w:trPr>
          <w:trHeight w:val="851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47E5A994" w14:textId="5C2E5F3A" w:rsidR="00A16B6C" w:rsidRPr="00995284" w:rsidRDefault="00897288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  <w:tr w:rsidR="00211334" w:rsidRPr="00D266B0" w14:paraId="2E96EFD7" w14:textId="77777777" w:rsidTr="009D0388">
        <w:trPr>
          <w:trHeight w:val="408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974B" w14:textId="6A79FC1D" w:rsidR="00211334" w:rsidRPr="00211334" w:rsidRDefault="006D2534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INHOUD</w:t>
            </w:r>
          </w:p>
        </w:tc>
      </w:tr>
      <w:tr w:rsidR="00211334" w:rsidRPr="00D266B0" w14:paraId="0CC9708D" w14:textId="77777777" w:rsidTr="00211334">
        <w:trPr>
          <w:trHeight w:val="284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16DAE" w14:textId="61598A35" w:rsidR="00211334" w:rsidRPr="00211334" w:rsidRDefault="0038376B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B</w:t>
            </w:r>
            <w:r w:rsidR="00211334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eschrijf </w:t>
            </w:r>
            <w:r w:rsidR="006D2534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en motiveer </w:t>
            </w:r>
            <w:r w:rsidR="00211334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uitvoerig</w:t>
            </w:r>
            <w:r w:rsidR="006D2534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het project. In welke fase </w:t>
            </w:r>
            <w:r w:rsidR="00EE7BC8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en hoe concreet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bevindt </w:t>
            </w:r>
            <w:r w:rsidR="00EE7BC8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de ontwikkeling zich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? Hoe </w:t>
            </w:r>
            <w:r w:rsidR="009D0388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ziet het plan van aanpak er uit?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 xml:space="preserve"> </w:t>
            </w:r>
            <w:r w:rsidR="009A2DE9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Motiveer waarom het beoogde subsidiebedrag van toepassing is.</w:t>
            </w:r>
          </w:p>
        </w:tc>
      </w:tr>
      <w:tr w:rsidR="00A16B6C" w:rsidRPr="00D266B0" w14:paraId="473C3A2B" w14:textId="77777777" w:rsidTr="00897288">
        <w:trPr>
          <w:trHeight w:val="851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38664A46" w14:textId="2215F4CD" w:rsidR="00A16B6C" w:rsidRPr="00995284" w:rsidRDefault="00897288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  <w:tr w:rsidR="00CA3D78" w:rsidRPr="00D266B0" w14:paraId="74B84C96" w14:textId="77777777" w:rsidTr="009D0388">
        <w:trPr>
          <w:trHeight w:val="408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5643" w14:textId="125ABD2F" w:rsidR="00CA3D78" w:rsidRPr="00CA3D78" w:rsidRDefault="006D2534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COMMUNICATIE</w:t>
            </w:r>
          </w:p>
        </w:tc>
      </w:tr>
      <w:tr w:rsidR="00CA3D78" w:rsidRPr="00D266B0" w14:paraId="718F98E3" w14:textId="77777777" w:rsidTr="00CA3D78">
        <w:trPr>
          <w:trHeight w:val="284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88769" w14:textId="69989869" w:rsidR="00CA3D78" w:rsidRPr="00CA3D78" w:rsidRDefault="005F1889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G</w:t>
            </w:r>
            <w:r w:rsidR="006D2534"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eef aan op welke manier er promotie gemaakt zal worden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nl-NL"/>
              </w:rPr>
              <w:t>.</w:t>
            </w:r>
          </w:p>
        </w:tc>
      </w:tr>
      <w:tr w:rsidR="00A16B6C" w:rsidRPr="00D266B0" w14:paraId="4F261286" w14:textId="77777777" w:rsidTr="009D0388">
        <w:trPr>
          <w:trHeight w:val="851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bottom w:w="68" w:type="dxa"/>
            </w:tcMar>
          </w:tcPr>
          <w:p w14:paraId="1636CB68" w14:textId="737589B3" w:rsidR="00A16B6C" w:rsidRPr="00995284" w:rsidRDefault="00897288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897288">
              <w:rPr>
                <w:rFonts w:ascii="Arial" w:hAnsi="Arial" w:cs="Arial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97288">
              <w:rPr>
                <w:rFonts w:ascii="Arial" w:hAnsi="Arial" w:cs="Arial"/>
                <w:szCs w:val="20"/>
                <w:lang w:val="nl-NL"/>
              </w:rPr>
              <w:instrText xml:space="preserve"> FORMTEXT </w:instrText>
            </w:r>
            <w:r w:rsidRPr="00897288">
              <w:rPr>
                <w:rFonts w:ascii="Arial" w:hAnsi="Arial" w:cs="Arial"/>
                <w:szCs w:val="20"/>
                <w:lang w:val="nl-NL"/>
              </w:rPr>
            </w:r>
            <w:r w:rsidRPr="00897288">
              <w:rPr>
                <w:rFonts w:ascii="Arial" w:hAnsi="Arial" w:cs="Arial"/>
                <w:szCs w:val="20"/>
                <w:lang w:val="nl-NL"/>
              </w:rPr>
              <w:fldChar w:fldCharType="separate"/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eastAsia="MS Mincho" w:hAnsi="Arial" w:cs="Arial"/>
                <w:szCs w:val="20"/>
                <w:lang w:val="nl-NL"/>
              </w:rPr>
              <w:t> </w:t>
            </w:r>
            <w:r w:rsidRPr="00897288">
              <w:rPr>
                <w:rFonts w:ascii="Arial" w:hAnsi="Arial" w:cs="Arial"/>
                <w:szCs w:val="20"/>
                <w:lang w:val="en-GB"/>
              </w:rPr>
              <w:fldChar w:fldCharType="end"/>
            </w:r>
          </w:p>
        </w:tc>
      </w:tr>
      <w:tr w:rsidR="006A1D4D" w:rsidRPr="00995284" w14:paraId="0661B071" w14:textId="77777777" w:rsidTr="009D0388">
        <w:trPr>
          <w:trHeight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46579D33" w14:textId="77777777" w:rsidR="006A1D4D" w:rsidRPr="00684237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LINK 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facebook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en/of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website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7636" w14:textId="77777777"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br/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2008642F" w14:textId="77777777" w:rsidR="00CC1D86" w:rsidRDefault="00CC1D86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br w:type="page"/>
      </w:r>
    </w:p>
    <w:p w14:paraId="6F1C5D4D" w14:textId="126C269D" w:rsidR="00CC1D86" w:rsidRPr="00BC04D1" w:rsidRDefault="00D20718" w:rsidP="009E7CC3">
      <w:pPr>
        <w:pStyle w:val="Reglement"/>
        <w:ind w:left="0"/>
        <w:rPr>
          <w:sz w:val="18"/>
        </w:rPr>
      </w:pPr>
      <w:r>
        <w:lastRenderedPageBreak/>
        <w:t>4</w:t>
      </w:r>
      <w:r w:rsidR="00CC1D86" w:rsidRPr="00DB2ADA">
        <w:t xml:space="preserve">. </w:t>
      </w:r>
      <w:r w:rsidR="00CC1D86">
        <w:t xml:space="preserve"> BEGROTING</w:t>
      </w:r>
    </w:p>
    <w:p w14:paraId="2E343EF2" w14:textId="7DF45130" w:rsidR="00CC1D86" w:rsidRPr="00A9080B" w:rsidRDefault="00CC1D86" w:rsidP="00CC1D86">
      <w:pPr>
        <w:pStyle w:val="HTekst"/>
        <w:rPr>
          <w:rFonts w:cstheme="minorHAnsi"/>
          <w:iCs/>
          <w:szCs w:val="20"/>
        </w:rPr>
      </w:pPr>
      <w:r>
        <w:rPr>
          <w:rFonts w:cstheme="minorHAnsi"/>
          <w:iCs/>
          <w:szCs w:val="20"/>
        </w:rPr>
        <w:t xml:space="preserve">Geef in de onderstaande tabel een </w:t>
      </w:r>
      <w:r w:rsidR="00623892">
        <w:rPr>
          <w:rFonts w:cstheme="minorHAnsi"/>
          <w:iCs/>
          <w:szCs w:val="20"/>
        </w:rPr>
        <w:t>raming</w:t>
      </w:r>
      <w:r>
        <w:rPr>
          <w:rFonts w:cstheme="minorHAnsi"/>
          <w:iCs/>
          <w:szCs w:val="20"/>
        </w:rPr>
        <w:t xml:space="preserve"> van </w:t>
      </w:r>
      <w:r w:rsidR="009E7CC3">
        <w:rPr>
          <w:rFonts w:cstheme="minorHAnsi"/>
          <w:iCs/>
          <w:szCs w:val="20"/>
        </w:rPr>
        <w:t xml:space="preserve">alle </w:t>
      </w:r>
      <w:r>
        <w:rPr>
          <w:rFonts w:cstheme="minorHAnsi"/>
          <w:iCs/>
          <w:szCs w:val="20"/>
        </w:rPr>
        <w:t xml:space="preserve">uitgaven </w:t>
      </w:r>
      <w:r w:rsidR="00623892">
        <w:rPr>
          <w:rFonts w:cstheme="minorHAnsi"/>
          <w:iCs/>
          <w:szCs w:val="20"/>
        </w:rPr>
        <w:t>e</w:t>
      </w:r>
      <w:r>
        <w:rPr>
          <w:rFonts w:cstheme="minorHAnsi"/>
          <w:iCs/>
          <w:szCs w:val="20"/>
        </w:rPr>
        <w:t>n inkomsten</w:t>
      </w:r>
      <w:r w:rsidR="009E7CC3">
        <w:rPr>
          <w:rFonts w:cstheme="minorHAnsi"/>
          <w:iCs/>
          <w:szCs w:val="20"/>
        </w:rPr>
        <w:t xml:space="preserve"> met betrekking tot het project</w:t>
      </w:r>
      <w:r>
        <w:rPr>
          <w:rFonts w:cstheme="minorHAnsi"/>
          <w:iCs/>
          <w:szCs w:val="20"/>
        </w:rPr>
        <w:t>.</w:t>
      </w:r>
    </w:p>
    <w:p w14:paraId="255F9A04" w14:textId="77777777" w:rsidR="00CC1D86" w:rsidRDefault="00CC1D86" w:rsidP="00CC1D86">
      <w:pPr>
        <w:pStyle w:val="HTekst"/>
        <w:rPr>
          <w:rFonts w:cstheme="minorHAnsi"/>
          <w:i/>
          <w:szCs w:val="20"/>
        </w:rPr>
      </w:pPr>
    </w:p>
    <w:p w14:paraId="5FA44599" w14:textId="77777777" w:rsidR="00CC1D86" w:rsidRDefault="00CC1D86" w:rsidP="00CC1D86">
      <w:pPr>
        <w:pStyle w:val="HTekst"/>
        <w:rPr>
          <w:rFonts w:cstheme="minorHAnsi"/>
          <w:i/>
          <w:szCs w:val="20"/>
        </w:rPr>
      </w:pPr>
      <w:r w:rsidRPr="00301F68">
        <w:rPr>
          <w:rFonts w:cstheme="minorHAnsi"/>
          <w:b/>
          <w:i/>
          <w:szCs w:val="20"/>
        </w:rPr>
        <w:t>Voorbeeld uitgaven:</w:t>
      </w:r>
      <w:r>
        <w:rPr>
          <w:rFonts w:cstheme="minorHAnsi"/>
          <w:i/>
          <w:szCs w:val="20"/>
        </w:rPr>
        <w:br/>
        <w:t>drukwerk, ontwerpkosten, huur locatie, onkosten materialen, cateringkosten, onkosten uitvoeringsrechten, verzekeringen, vergoedingen medewerkers of artiesten</w:t>
      </w:r>
    </w:p>
    <w:p w14:paraId="3C0ED6A0" w14:textId="77777777" w:rsidR="00CC1D86" w:rsidRPr="00325798" w:rsidRDefault="00CC1D86" w:rsidP="00CC1D86">
      <w:pPr>
        <w:pStyle w:val="HTekst"/>
        <w:rPr>
          <w:rFonts w:cstheme="minorHAnsi"/>
          <w:b/>
          <w:i/>
          <w:szCs w:val="20"/>
        </w:rPr>
      </w:pPr>
      <w:r w:rsidRPr="00325798">
        <w:rPr>
          <w:rFonts w:cstheme="minorHAnsi"/>
          <w:b/>
          <w:i/>
          <w:szCs w:val="20"/>
        </w:rPr>
        <w:t>Voorbeeld inkomsten:</w:t>
      </w:r>
    </w:p>
    <w:p w14:paraId="204C7C03" w14:textId="77777777" w:rsidR="00CC1D86" w:rsidRDefault="00CC1D86" w:rsidP="00CC1D86">
      <w:pPr>
        <w:pStyle w:val="HTekst"/>
        <w:rPr>
          <w:rFonts w:cstheme="minorHAnsi"/>
          <w:i/>
          <w:szCs w:val="20"/>
        </w:rPr>
      </w:pPr>
      <w:r>
        <w:rPr>
          <w:rFonts w:cstheme="minorHAnsi"/>
          <w:i/>
          <w:szCs w:val="20"/>
        </w:rPr>
        <w:t>Sponsoring, verkopen (inkom, catering), subsidies</w:t>
      </w:r>
    </w:p>
    <w:p w14:paraId="313E484C" w14:textId="77777777" w:rsidR="00CC1D86" w:rsidRPr="00D463DB" w:rsidRDefault="00CC1D86" w:rsidP="00CC1D86">
      <w:pPr>
        <w:pStyle w:val="HTekst"/>
        <w:rPr>
          <w:rFonts w:cstheme="minorHAnsi"/>
          <w:szCs w:val="20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CC1D86" w14:paraId="19DB5B3D" w14:textId="77777777" w:rsidTr="00CB4C3A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6850D8" w14:textId="0444BF66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GERAAMDE UITGAVEN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5F24203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BEDRAG </w:t>
            </w:r>
            <w:r w:rsidRPr="00A91F7B">
              <w:rPr>
                <w:rFonts w:cstheme="minorHAnsi"/>
                <w:sz w:val="12"/>
                <w:szCs w:val="20"/>
              </w:rPr>
              <w:t>incl. BTW</w:t>
            </w:r>
          </w:p>
        </w:tc>
      </w:tr>
      <w:tr w:rsidR="00CC1D86" w14:paraId="42D27533" w14:textId="77777777" w:rsidTr="00CB4C3A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14:paraId="0F47E717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4790C1C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287BBF59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1EE6F601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D783AFD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32B4BBB9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2E687F17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9E07350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7760E3B3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5A928531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0C929A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1F73E3EE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5B0C4E59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226A425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3C068884" w14:textId="77777777" w:rsidTr="00CB4C3A">
        <w:trPr>
          <w:trHeight w:val="408"/>
        </w:trPr>
        <w:tc>
          <w:tcPr>
            <w:tcW w:w="7083" w:type="dxa"/>
            <w:tcBorders>
              <w:bottom w:val="dotted" w:sz="4" w:space="0" w:color="auto"/>
            </w:tcBorders>
            <w:vAlign w:val="center"/>
          </w:tcPr>
          <w:p w14:paraId="3BFBD5B0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14:paraId="4741A292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47E13A8A" w14:textId="77777777" w:rsidTr="00CB4C3A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B002BF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664E93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31F388BC" w14:textId="77777777" w:rsidTr="00CB4C3A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8F9182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CDE5BE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707AD418" w14:textId="77777777" w:rsidTr="00623892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D15E8C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25214A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45D442DE" w14:textId="77777777" w:rsidTr="00623892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27901C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D05186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23892" w14:paraId="4222E30E" w14:textId="77777777" w:rsidTr="00623892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9672B6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BBB531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23892" w14:paraId="6D96EEA0" w14:textId="77777777" w:rsidTr="00DF173B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6D6A26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8E1A62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623892" w14:paraId="44BCBA01" w14:textId="77777777" w:rsidTr="00DF173B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24D65D6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7E48AA5D" w14:textId="77777777" w:rsidR="00623892" w:rsidRDefault="00623892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085EDA7E" w14:textId="77777777" w:rsidTr="00DF173B">
        <w:trPr>
          <w:trHeight w:val="284"/>
        </w:trPr>
        <w:tc>
          <w:tcPr>
            <w:tcW w:w="70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161988" w14:textId="0B84863B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</w:t>
            </w:r>
            <w:r w:rsidR="00623892">
              <w:rPr>
                <w:rFonts w:cstheme="minorHAnsi"/>
                <w:b/>
                <w:szCs w:val="20"/>
              </w:rPr>
              <w:t xml:space="preserve">RAMING </w:t>
            </w:r>
            <w:r w:rsidRPr="0032791A">
              <w:rPr>
                <w:rFonts w:cstheme="minorHAnsi"/>
                <w:b/>
                <w:szCs w:val="20"/>
              </w:rPr>
              <w:t xml:space="preserve">UITGAVEN </w:t>
            </w:r>
            <w:r>
              <w:rPr>
                <w:rFonts w:cstheme="minorHAnsi"/>
                <w:szCs w:val="20"/>
              </w:rPr>
              <w:t>in het kader van het project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DE8346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14:paraId="39F0C0E2" w14:textId="77777777" w:rsidR="00CC1D86" w:rsidRDefault="00CC1D86" w:rsidP="00CC1D86">
      <w:pPr>
        <w:pStyle w:val="HTekst"/>
        <w:rPr>
          <w:rFonts w:cstheme="minorHAnsi"/>
          <w:szCs w:val="20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CC1D86" w14:paraId="34F47E9E" w14:textId="77777777" w:rsidTr="00CB4C3A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245EEA" w14:textId="14A0B1B2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GERAAMDE INKOMSTEN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5A156A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BEDRAG</w:t>
            </w:r>
          </w:p>
        </w:tc>
      </w:tr>
      <w:tr w:rsidR="00CC1D86" w14:paraId="1C96B05F" w14:textId="77777777" w:rsidTr="00CB4C3A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14:paraId="22AA3796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7233434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46C2BA84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5BF8DB31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4FDC6DB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16ECCE1C" w14:textId="77777777" w:rsidTr="00CB4C3A">
        <w:trPr>
          <w:trHeight w:val="408"/>
        </w:trPr>
        <w:tc>
          <w:tcPr>
            <w:tcW w:w="7083" w:type="dxa"/>
            <w:vAlign w:val="center"/>
          </w:tcPr>
          <w:p w14:paraId="377A36A4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68EFF80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75AEEA61" w14:textId="77777777" w:rsidTr="00DF173B">
        <w:trPr>
          <w:trHeight w:val="408"/>
        </w:trPr>
        <w:tc>
          <w:tcPr>
            <w:tcW w:w="7083" w:type="dxa"/>
            <w:tcBorders>
              <w:bottom w:val="dotted" w:sz="4" w:space="0" w:color="auto"/>
            </w:tcBorders>
            <w:vAlign w:val="center"/>
          </w:tcPr>
          <w:p w14:paraId="15ABBE46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14:paraId="78AF3C72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21F89B48" w14:textId="77777777" w:rsidTr="00DF173B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2628CF0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9C5BD36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CC1D86" w14:paraId="72700108" w14:textId="77777777" w:rsidTr="00DF173B">
        <w:trPr>
          <w:trHeight w:val="284"/>
        </w:trPr>
        <w:tc>
          <w:tcPr>
            <w:tcW w:w="70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2B6229" w14:textId="245F7C52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</w:t>
            </w:r>
            <w:r w:rsidR="00623892">
              <w:rPr>
                <w:rFonts w:cstheme="minorHAnsi"/>
                <w:b/>
                <w:szCs w:val="20"/>
              </w:rPr>
              <w:t xml:space="preserve">RAMING </w:t>
            </w:r>
            <w:r>
              <w:rPr>
                <w:rFonts w:cstheme="minorHAnsi"/>
                <w:b/>
                <w:szCs w:val="20"/>
              </w:rPr>
              <w:t>INKOMSTEN</w:t>
            </w:r>
            <w:r w:rsidRPr="0032791A">
              <w:rPr>
                <w:rFonts w:cstheme="minorHAnsi"/>
                <w:b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in het kader van het project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617FC8" w14:textId="77777777" w:rsidR="00CC1D86" w:rsidRDefault="00CC1D86" w:rsidP="00CB4C3A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14:paraId="20E2649A" w14:textId="7F03113C" w:rsidR="009E7CC3" w:rsidRDefault="009E7CC3" w:rsidP="009E7CC3">
      <w:pPr>
        <w:pStyle w:val="HTekst"/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</w:p>
    <w:p w14:paraId="0EA5BCA8" w14:textId="7956C417" w:rsidR="008A58DF" w:rsidRPr="00974C46" w:rsidRDefault="008A58DF" w:rsidP="008A58DF">
      <w:pPr>
        <w:rPr>
          <w:rFonts w:cstheme="minorHAnsi"/>
        </w:rPr>
      </w:pPr>
      <w:r>
        <w:rPr>
          <w:rFonts w:cstheme="minorHAnsi"/>
        </w:rPr>
        <w:t xml:space="preserve">Een goedgekeurde subsidie wordt toegekend om te ondersteunen </w:t>
      </w:r>
      <w:r w:rsidRPr="00974C46">
        <w:rPr>
          <w:rFonts w:cstheme="minorHAnsi"/>
        </w:rPr>
        <w:t xml:space="preserve">in het bekostigen van </w:t>
      </w:r>
      <w:r>
        <w:rPr>
          <w:rFonts w:cstheme="minorHAnsi"/>
        </w:rPr>
        <w:t>d</w:t>
      </w:r>
      <w:r w:rsidRPr="00974C46">
        <w:rPr>
          <w:rFonts w:cstheme="minorHAnsi"/>
        </w:rPr>
        <w:t xml:space="preserve">e vaste kosten van het project. </w:t>
      </w:r>
    </w:p>
    <w:p w14:paraId="6E673990" w14:textId="6479334C" w:rsidR="00905E1C" w:rsidRPr="008A58DF" w:rsidRDefault="008A58D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Cs/>
          <w:szCs w:val="20"/>
        </w:rPr>
      </w:pPr>
      <w:r w:rsidRPr="008A58DF">
        <w:rPr>
          <w:rFonts w:cstheme="minorHAnsi"/>
          <w:bCs/>
          <w:szCs w:val="20"/>
        </w:rPr>
        <w:t>Personeelskosten, receptiekosten (aankoop drank, versnaperingen, …) en verbruiksgoederen bestemd voor verkoop komen niet in aanmerking.</w:t>
      </w:r>
      <w:r w:rsidR="00905E1C" w:rsidRPr="008A58DF">
        <w:rPr>
          <w:rFonts w:cstheme="minorHAnsi"/>
          <w:bCs/>
          <w:szCs w:val="20"/>
        </w:rPr>
        <w:br w:type="page"/>
      </w:r>
    </w:p>
    <w:p w14:paraId="6CBA82B7" w14:textId="64DBEB20" w:rsidR="00D3631E" w:rsidRPr="00DB2ADA" w:rsidRDefault="00D20718" w:rsidP="00CB4C3A">
      <w:pPr>
        <w:pStyle w:val="Reglement"/>
        <w:ind w:left="0"/>
      </w:pPr>
      <w:r>
        <w:lastRenderedPageBreak/>
        <w:t>5</w:t>
      </w:r>
      <w:r w:rsidR="00D3631E" w:rsidRPr="00DB2ADA">
        <w:t xml:space="preserve">. </w:t>
      </w:r>
      <w:r w:rsidR="00E35454">
        <w:t>PROCEDURE</w:t>
      </w:r>
      <w:r w:rsidR="00FF3FCA">
        <w:t xml:space="preserve"> </w:t>
      </w:r>
      <w:r w:rsidR="00FF3FCA" w:rsidRPr="00FF3FCA">
        <w:rPr>
          <w:b w:val="0"/>
          <w:bCs/>
          <w:highlight w:val="yellow"/>
        </w:rPr>
        <w:t>informatief</w:t>
      </w:r>
    </w:p>
    <w:p w14:paraId="1CF5F533" w14:textId="79CCE958" w:rsidR="00557060" w:rsidRDefault="00CB4C3A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De </w:t>
      </w:r>
      <w:r w:rsidR="00FD2E1A">
        <w:rPr>
          <w:rFonts w:cstheme="minorHAnsi"/>
          <w:szCs w:val="20"/>
        </w:rPr>
        <w:t>d</w:t>
      </w:r>
      <w:r>
        <w:rPr>
          <w:rFonts w:cstheme="minorHAnsi"/>
          <w:szCs w:val="20"/>
        </w:rPr>
        <w:t>ienst Jeugd controleert de aanvraag op volledigheid, of geeft ondersteuning waar nodig.</w:t>
      </w:r>
      <w:r>
        <w:rPr>
          <w:rFonts w:cstheme="minorHAnsi"/>
          <w:szCs w:val="20"/>
        </w:rPr>
        <w:br/>
        <w:t xml:space="preserve">Nadien wordt het project voorgedragen ter beoordeling aan de commissie </w:t>
      </w:r>
      <w:r w:rsidR="007040E4">
        <w:rPr>
          <w:rFonts w:cstheme="minorHAnsi"/>
          <w:szCs w:val="20"/>
        </w:rPr>
        <w:t>jongerencultuur</w:t>
      </w:r>
      <w:r>
        <w:rPr>
          <w:rFonts w:cstheme="minorHAnsi"/>
          <w:szCs w:val="20"/>
        </w:rPr>
        <w:t xml:space="preserve">. </w:t>
      </w:r>
    </w:p>
    <w:p w14:paraId="1CBB160D" w14:textId="6FDE5A15" w:rsidR="007040E4" w:rsidRDefault="007040E4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De adviescommissie jongerencultuur bestaat uit </w:t>
      </w:r>
      <w:r w:rsidRPr="007040E4">
        <w:rPr>
          <w:rFonts w:cstheme="minorHAnsi"/>
          <w:szCs w:val="20"/>
        </w:rPr>
        <w:t>individuele jongeren</w:t>
      </w:r>
      <w:r>
        <w:rPr>
          <w:rFonts w:cstheme="minorHAnsi"/>
          <w:szCs w:val="20"/>
        </w:rPr>
        <w:t xml:space="preserve">, </w:t>
      </w:r>
      <w:r w:rsidRPr="007040E4">
        <w:rPr>
          <w:rFonts w:cstheme="minorHAnsi"/>
          <w:szCs w:val="20"/>
        </w:rPr>
        <w:t xml:space="preserve">vertegenwoordigers van jeugdorganisaties, een afvaardiging van de </w:t>
      </w:r>
      <w:proofErr w:type="spellStart"/>
      <w:r w:rsidRPr="007040E4">
        <w:rPr>
          <w:rFonts w:cstheme="minorHAnsi"/>
          <w:szCs w:val="20"/>
        </w:rPr>
        <w:t>Popraad</w:t>
      </w:r>
      <w:proofErr w:type="spellEnd"/>
      <w:r w:rsidRPr="007040E4">
        <w:rPr>
          <w:rFonts w:cstheme="minorHAnsi"/>
          <w:szCs w:val="20"/>
        </w:rPr>
        <w:t xml:space="preserve"> en andere experten uit jongerencultuur of het socio-culturele landschap.</w:t>
      </w:r>
    </w:p>
    <w:p w14:paraId="43191D66" w14:textId="721EA901" w:rsidR="00FF3FCA" w:rsidRDefault="00594C8F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Voor de beoordeling worden volgende aandachtspunten in overweging genomen:</w:t>
      </w:r>
    </w:p>
    <w:p w14:paraId="1AB3B9A1" w14:textId="3BE7D8F9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mate waarin het project vernieuwend en kwaliteitsvol is</w:t>
      </w:r>
      <w:r>
        <w:t>.</w:t>
      </w:r>
    </w:p>
    <w:p w14:paraId="1CEED965" w14:textId="4A392D57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Het aantal kinderen en jongeren (tussen 3 en 30 jaar) dat betrokken is bij d</w:t>
      </w:r>
      <w:r>
        <w:t xml:space="preserve">e </w:t>
      </w:r>
      <w:r w:rsidRPr="00594C8F">
        <w:t>organisatie van het</w:t>
      </w:r>
      <w:r>
        <w:t xml:space="preserve"> </w:t>
      </w:r>
      <w:r w:rsidRPr="00594C8F">
        <w:t>project en het aantal kinderen en jongeren dat ermee wordt bereikt</w:t>
      </w:r>
      <w:r>
        <w:t>.</w:t>
      </w:r>
    </w:p>
    <w:p w14:paraId="0E7CF696" w14:textId="5D7F7A20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manier waarop het project inspeelt op een bestaand of nieuw aanbod in de stad voor specifieke</w:t>
      </w:r>
      <w:r>
        <w:t xml:space="preserve"> </w:t>
      </w:r>
      <w:r w:rsidRPr="00594C8F">
        <w:t>doelgroepen, subculturen of binnen verschillende disciplines</w:t>
      </w:r>
      <w:r>
        <w:t>.</w:t>
      </w:r>
    </w:p>
    <w:p w14:paraId="598B0FF9" w14:textId="1CA6F0F7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voorziene inkomsten en uitgaven en de mate waarin de noodzaak van de subsidie kan</w:t>
      </w:r>
      <w:r>
        <w:t xml:space="preserve"> </w:t>
      </w:r>
      <w:r w:rsidRPr="00594C8F">
        <w:t>aangetoond worden</w:t>
      </w:r>
      <w:r>
        <w:t>.</w:t>
      </w:r>
    </w:p>
    <w:p w14:paraId="46F0B4AC" w14:textId="2B17F35C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kwaliteit en aanpak van de promotie en communicatie van het project</w:t>
      </w:r>
      <w:r>
        <w:t>.</w:t>
      </w:r>
    </w:p>
    <w:p w14:paraId="1B5015EF" w14:textId="364AFF1F" w:rsidR="00594C8F" w:rsidRPr="00594C8F" w:rsidRDefault="00594C8F" w:rsidP="00594C8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onderlinge afweging van de ingediende projecten</w:t>
      </w:r>
      <w:r>
        <w:t>.</w:t>
      </w:r>
    </w:p>
    <w:p w14:paraId="7C3591A3" w14:textId="4D8BBD43" w:rsidR="00FF3FCA" w:rsidRDefault="00594C8F" w:rsidP="008A58DF">
      <w:pPr>
        <w:pStyle w:val="Lijstalinea"/>
        <w:numPr>
          <w:ilvl w:val="0"/>
          <w:numId w:val="18"/>
        </w:numPr>
        <w:tabs>
          <w:tab w:val="clear" w:pos="595"/>
          <w:tab w:val="left" w:pos="709"/>
        </w:tabs>
      </w:pPr>
      <w:r w:rsidRPr="00594C8F">
        <w:t>De evaluatie van voorgaande projecten van dezelfde aanvrager(s) – indien van toepassing.</w:t>
      </w:r>
    </w:p>
    <w:p w14:paraId="04E8877D" w14:textId="77777777" w:rsidR="008A58DF" w:rsidRPr="008A58DF" w:rsidRDefault="008A58DF" w:rsidP="008A58DF">
      <w:pPr>
        <w:pStyle w:val="Lijstalinea"/>
        <w:tabs>
          <w:tab w:val="clear" w:pos="595"/>
          <w:tab w:val="left" w:pos="709"/>
        </w:tabs>
        <w:ind w:left="720"/>
      </w:pPr>
    </w:p>
    <w:p w14:paraId="3EC08D17" w14:textId="56BFB323" w:rsidR="00D868C0" w:rsidRDefault="00D868C0" w:rsidP="00E123FE">
      <w:pPr>
        <w:rPr>
          <w:rFonts w:cstheme="minorHAnsi"/>
        </w:rPr>
      </w:pPr>
      <w:r>
        <w:rPr>
          <w:rFonts w:cstheme="minorHAnsi"/>
        </w:rPr>
        <w:t xml:space="preserve">Dienst Jeugd stelt de organisator(en) steeds op de hoogte van de beslissing van de commissie jongerencultuur. </w:t>
      </w:r>
    </w:p>
    <w:p w14:paraId="61775B8E" w14:textId="61CC2612" w:rsidR="00E123FE" w:rsidRDefault="00E123FE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A966B5" w14:paraId="7739B714" w14:textId="77777777" w:rsidTr="00B6497E">
        <w:tc>
          <w:tcPr>
            <w:tcW w:w="8926" w:type="dxa"/>
            <w:shd w:val="clear" w:color="auto" w:fill="F2F2F2" w:themeFill="background1" w:themeFillShade="F2"/>
          </w:tcPr>
          <w:p w14:paraId="79D18DCC" w14:textId="7E4E70C1" w:rsidR="00A966B5" w:rsidRPr="0006582E" w:rsidRDefault="00A966B5" w:rsidP="00B6497E">
            <w:r>
              <w:t>FASE 1 AANVRAAG</w:t>
            </w:r>
          </w:p>
        </w:tc>
      </w:tr>
      <w:tr w:rsidR="00A966B5" w14:paraId="4BE4EECA" w14:textId="77777777" w:rsidTr="00A966B5">
        <w:tc>
          <w:tcPr>
            <w:tcW w:w="8926" w:type="dxa"/>
            <w:tcMar>
              <w:top w:w="113" w:type="dxa"/>
              <w:left w:w="68" w:type="dxa"/>
              <w:bottom w:w="0" w:type="dxa"/>
              <w:right w:w="68" w:type="dxa"/>
            </w:tcMar>
          </w:tcPr>
          <w:p w14:paraId="70B4325F" w14:textId="0E61AA09" w:rsidR="00A966B5" w:rsidRDefault="00A966B5" w:rsidP="00C73524">
            <w:pPr>
              <w:pStyle w:val="HTekst"/>
              <w:numPr>
                <w:ilvl w:val="0"/>
                <w:numId w:val="17"/>
              </w:numPr>
              <w:tabs>
                <w:tab w:val="clear" w:pos="595"/>
              </w:tabs>
              <w:spacing w:after="120" w:line="240" w:lineRule="auto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Digitaal ingevuld aanvraagformulier</w:t>
            </w:r>
          </w:p>
          <w:p w14:paraId="53C4C860" w14:textId="08D989E2" w:rsidR="001F18F2" w:rsidRDefault="001F18F2" w:rsidP="00C73524">
            <w:pPr>
              <w:pStyle w:val="HTekst"/>
              <w:numPr>
                <w:ilvl w:val="0"/>
                <w:numId w:val="17"/>
              </w:numPr>
              <w:tabs>
                <w:tab w:val="clear" w:pos="595"/>
              </w:tabs>
              <w:spacing w:after="120" w:line="240" w:lineRule="auto"/>
              <w:rPr>
                <w:rFonts w:cstheme="minorHAnsi"/>
                <w:szCs w:val="20"/>
              </w:rPr>
            </w:pPr>
            <w:r w:rsidRPr="001F18F2">
              <w:rPr>
                <w:rFonts w:cstheme="minorHAnsi"/>
                <w:szCs w:val="20"/>
              </w:rPr>
              <w:t>Voeg eenmalig een bankattest, opgevraagd bij je bankinstelling, toe. Dit is een schriftelijke verklaring van de bank dat een financiële rekening op naam van een vereniging staat.</w:t>
            </w:r>
          </w:p>
          <w:p w14:paraId="5BBC0590" w14:textId="4AD39A7E" w:rsidR="00A966B5" w:rsidRDefault="00A966B5" w:rsidP="00C73524">
            <w:pPr>
              <w:pStyle w:val="HTekst"/>
              <w:numPr>
                <w:ilvl w:val="0"/>
                <w:numId w:val="17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  <w:r w:rsidRPr="00A966B5">
              <w:rPr>
                <w:rStyle w:val="Hyperlink"/>
                <w:rFonts w:cstheme="minorHAnsi"/>
                <w:color w:val="auto"/>
                <w:szCs w:val="20"/>
                <w:u w:val="none"/>
              </w:rPr>
              <w:t xml:space="preserve">Toegang tot </w:t>
            </w:r>
            <w:r w:rsidR="00BA7FFE" w:rsidRPr="00BA7FFE">
              <w:rPr>
                <w:rStyle w:val="Hyperlink"/>
                <w:rFonts w:cstheme="minorHAnsi"/>
                <w:color w:val="auto"/>
                <w:szCs w:val="20"/>
                <w:u w:val="none"/>
              </w:rPr>
              <w:t>i</w:t>
            </w:r>
            <w:r w:rsidR="00BA7FFE" w:rsidRPr="00BA7FFE">
              <w:rPr>
                <w:rStyle w:val="Hyperlink"/>
                <w:color w:val="auto"/>
                <w:u w:val="none"/>
              </w:rPr>
              <w:t xml:space="preserve">edere activiteit binnen </w:t>
            </w:r>
            <w:r w:rsidRPr="00A966B5">
              <w:rPr>
                <w:rStyle w:val="Hyperlink"/>
                <w:rFonts w:cstheme="minorHAnsi"/>
                <w:color w:val="auto"/>
                <w:szCs w:val="20"/>
                <w:u w:val="none"/>
              </w:rPr>
              <w:t>het project voor 4 personen</w:t>
            </w: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.</w:t>
            </w:r>
          </w:p>
          <w:p w14:paraId="2BEBF4E4" w14:textId="77777777" w:rsidR="00C73524" w:rsidRDefault="00C73524" w:rsidP="00C73524">
            <w:pPr>
              <w:pStyle w:val="HTekst"/>
              <w:tabs>
                <w:tab w:val="clear" w:pos="595"/>
              </w:tabs>
              <w:spacing w:line="240" w:lineRule="auto"/>
              <w:ind w:left="714"/>
              <w:rPr>
                <w:rStyle w:val="Hyperlink"/>
                <w:rFonts w:cstheme="minorHAnsi"/>
                <w:color w:val="auto"/>
                <w:szCs w:val="20"/>
                <w:u w:val="none"/>
              </w:rPr>
            </w:pPr>
          </w:p>
          <w:p w14:paraId="3D42EF59" w14:textId="28BA38FB" w:rsidR="00A966B5" w:rsidRPr="00A966B5" w:rsidRDefault="00A966B5" w:rsidP="00A966B5">
            <w:pPr>
              <w:pStyle w:val="HTekst"/>
              <w:spacing w:after="120" w:line="276" w:lineRule="auto"/>
              <w:ind w:right="-539"/>
              <w:rPr>
                <w:rFonts w:cstheme="minorHAnsi"/>
                <w:b/>
                <w:i/>
                <w:iCs/>
                <w:szCs w:val="20"/>
              </w:rPr>
            </w:pPr>
            <w:r w:rsidRPr="00A966B5">
              <w:rPr>
                <w:rFonts w:cstheme="minorHAnsi"/>
                <w:i/>
                <w:iCs/>
                <w:szCs w:val="20"/>
              </w:rPr>
              <w:t xml:space="preserve">Mail alle gevraagde documenten naar </w:t>
            </w:r>
            <w:hyperlink r:id="rId14" w:history="1">
              <w:r w:rsidRPr="00A966B5">
                <w:rPr>
                  <w:rStyle w:val="Hyperlink"/>
                  <w:rFonts w:cstheme="minorHAnsi"/>
                  <w:i/>
                  <w:iCs/>
                  <w:szCs w:val="20"/>
                </w:rPr>
                <w:t>jeugdprojecten@hasselt.be</w:t>
              </w:r>
            </w:hyperlink>
            <w:r w:rsidRPr="00A966B5">
              <w:rPr>
                <w:rFonts w:cstheme="minorHAnsi"/>
                <w:i/>
                <w:iCs/>
                <w:szCs w:val="20"/>
              </w:rPr>
              <w:t>.</w:t>
            </w:r>
          </w:p>
        </w:tc>
      </w:tr>
    </w:tbl>
    <w:p w14:paraId="6FDD7473" w14:textId="28A1EF16" w:rsidR="00A966B5" w:rsidRDefault="00A966B5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7E4F5E" w14:paraId="37D1A639" w14:textId="77777777" w:rsidTr="00F43A3E">
        <w:tc>
          <w:tcPr>
            <w:tcW w:w="8926" w:type="dxa"/>
            <w:shd w:val="clear" w:color="auto" w:fill="F2F2F2" w:themeFill="background1" w:themeFillShade="F2"/>
          </w:tcPr>
          <w:p w14:paraId="16E705AE" w14:textId="21D16A56" w:rsidR="007E4F5E" w:rsidRPr="0006582E" w:rsidRDefault="007E4F5E" w:rsidP="00F43A3E">
            <w:r>
              <w:t xml:space="preserve">FASE </w:t>
            </w:r>
            <w:r>
              <w:t>2</w:t>
            </w:r>
            <w:r>
              <w:t xml:space="preserve"> AANVRAAG</w:t>
            </w:r>
          </w:p>
        </w:tc>
      </w:tr>
      <w:tr w:rsidR="007E4F5E" w14:paraId="5DF0446B" w14:textId="77777777" w:rsidTr="00F43A3E">
        <w:tc>
          <w:tcPr>
            <w:tcW w:w="8926" w:type="dxa"/>
            <w:tcMar>
              <w:top w:w="113" w:type="dxa"/>
              <w:left w:w="68" w:type="dxa"/>
              <w:bottom w:w="0" w:type="dxa"/>
              <w:right w:w="68" w:type="dxa"/>
            </w:tcMar>
          </w:tcPr>
          <w:p w14:paraId="71AB795F" w14:textId="05406306" w:rsidR="007E4F5E" w:rsidRPr="007E4F5E" w:rsidRDefault="007E4F5E" w:rsidP="00F43A3E">
            <w:pPr>
              <w:pStyle w:val="HTekst"/>
              <w:numPr>
                <w:ilvl w:val="0"/>
                <w:numId w:val="17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Fonts w:cstheme="minorHAnsi"/>
                <w:szCs w:val="20"/>
              </w:rPr>
            </w:pPr>
            <w:r>
              <w:t>Je ontvangt dit document meteen na goedkeuring van fase 1 van de aanvraag.</w:t>
            </w:r>
          </w:p>
          <w:p w14:paraId="1EA2930E" w14:textId="08DE7BA3" w:rsidR="007E4F5E" w:rsidRPr="007E4F5E" w:rsidRDefault="007E4F5E" w:rsidP="007E4F5E">
            <w:pPr>
              <w:pStyle w:val="HTekst"/>
              <w:numPr>
                <w:ilvl w:val="0"/>
                <w:numId w:val="17"/>
              </w:numPr>
              <w:tabs>
                <w:tab w:val="clear" w:pos="595"/>
              </w:tabs>
              <w:spacing w:after="120" w:line="240" w:lineRule="auto"/>
              <w:ind w:left="714" w:hanging="357"/>
              <w:rPr>
                <w:rFonts w:cstheme="minorHAnsi"/>
                <w:szCs w:val="20"/>
              </w:rPr>
            </w:pPr>
            <w:r>
              <w:rPr>
                <w:rStyle w:val="Hyperlink"/>
                <w:rFonts w:cstheme="minorHAnsi"/>
                <w:color w:val="auto"/>
                <w:szCs w:val="20"/>
                <w:u w:val="none"/>
              </w:rPr>
              <w:t>Er wordt hier een schriftelijk verslag gevraagd, beeldmateriaal, promotiemateriaal en bewijs van de onkosten.</w:t>
            </w:r>
          </w:p>
        </w:tc>
      </w:tr>
    </w:tbl>
    <w:p w14:paraId="675DDCA8" w14:textId="77777777" w:rsidR="007E4F5E" w:rsidRDefault="007E4F5E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</w:p>
    <w:p w14:paraId="2B449C65" w14:textId="6A506777" w:rsidR="00620159" w:rsidRPr="00DB2ADA" w:rsidRDefault="00D20718" w:rsidP="0062015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6</w:t>
      </w:r>
      <w:r w:rsidR="00620159" w:rsidRPr="00DB2ADA">
        <w:rPr>
          <w:rFonts w:cstheme="minorHAnsi"/>
          <w:b/>
          <w:szCs w:val="20"/>
        </w:rPr>
        <w:t xml:space="preserve">. </w:t>
      </w:r>
      <w:r w:rsidR="00620159">
        <w:rPr>
          <w:rFonts w:cstheme="minorHAnsi"/>
          <w:b/>
          <w:szCs w:val="20"/>
        </w:rPr>
        <w:t xml:space="preserve">ONDERTEKENING AANVRAAG </w:t>
      </w:r>
      <w:r w:rsidR="00412DBF">
        <w:rPr>
          <w:rFonts w:cstheme="minorHAnsi"/>
          <w:b/>
          <w:szCs w:val="20"/>
        </w:rPr>
        <w:t>FASE</w:t>
      </w:r>
      <w:r w:rsidR="009924BB">
        <w:rPr>
          <w:rFonts w:cstheme="minorHAnsi"/>
          <w:b/>
          <w:szCs w:val="20"/>
        </w:rPr>
        <w:t xml:space="preserve"> 1</w:t>
      </w:r>
      <w:r w:rsidR="00620159">
        <w:rPr>
          <w:rFonts w:cstheme="minorHAnsi"/>
          <w:b/>
          <w:szCs w:val="20"/>
        </w:rPr>
        <w:t xml:space="preserve"> </w:t>
      </w:r>
      <w:r w:rsidR="00620159" w:rsidRPr="00754459">
        <w:rPr>
          <w:rFonts w:cstheme="minorHAnsi"/>
          <w:szCs w:val="20"/>
        </w:rPr>
        <w:t xml:space="preserve">door de </w:t>
      </w:r>
      <w:r w:rsidR="00620159">
        <w:rPr>
          <w:rFonts w:cstheme="minorHAnsi"/>
          <w:szCs w:val="20"/>
        </w:rPr>
        <w:t>organisator</w:t>
      </w:r>
      <w:r w:rsidR="009055EB">
        <w:rPr>
          <w:rFonts w:cstheme="minorHAnsi"/>
          <w:szCs w:val="20"/>
        </w:rPr>
        <w:t>(</w:t>
      </w:r>
      <w:r w:rsidR="00620159">
        <w:rPr>
          <w:rFonts w:cstheme="minorHAnsi"/>
          <w:szCs w:val="20"/>
        </w:rPr>
        <w:t>en</w:t>
      </w:r>
      <w:r w:rsidR="009055EB">
        <w:rPr>
          <w:rFonts w:cstheme="minorHAnsi"/>
          <w:szCs w:val="20"/>
        </w:rPr>
        <w:t>)</w:t>
      </w:r>
    </w:p>
    <w:p w14:paraId="6C53F883" w14:textId="77777777" w:rsidR="002A2AA1" w:rsidRDefault="002A2AA1" w:rsidP="00B6497E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p w14:paraId="6C71AC74" w14:textId="77777777" w:rsidR="002A2AA1" w:rsidRDefault="002A2AA1" w:rsidP="002A2AA1">
      <w:pPr>
        <w:pStyle w:val="HTekst"/>
        <w:spacing w:after="120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De schriftelijke of digitale verzenddatum geldt als bewijs van indiening.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521"/>
      </w:tblGrid>
      <w:tr w:rsidR="00620159" w:rsidRPr="00FE4FCB" w14:paraId="152C73EF" w14:textId="77777777" w:rsidTr="009055EB">
        <w:trPr>
          <w:trHeight w:val="567"/>
        </w:trPr>
        <w:tc>
          <w:tcPr>
            <w:tcW w:w="2405" w:type="dxa"/>
            <w:vAlign w:val="center"/>
          </w:tcPr>
          <w:p w14:paraId="1F3A0108" w14:textId="77777777" w:rsidR="00620159" w:rsidRPr="009055EB" w:rsidRDefault="00620159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1</w:t>
            </w:r>
          </w:p>
        </w:tc>
        <w:tc>
          <w:tcPr>
            <w:tcW w:w="6521" w:type="dxa"/>
            <w:vAlign w:val="center"/>
          </w:tcPr>
          <w:p w14:paraId="0F4640B1" w14:textId="77777777" w:rsidR="00620159" w:rsidRPr="009055EB" w:rsidRDefault="00620159" w:rsidP="00CB4C3A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  <w:tr w:rsidR="00620159" w:rsidRPr="00FE4FCB" w14:paraId="30F3A4AC" w14:textId="77777777" w:rsidTr="009055EB">
        <w:trPr>
          <w:trHeight w:val="567"/>
        </w:trPr>
        <w:tc>
          <w:tcPr>
            <w:tcW w:w="2405" w:type="dxa"/>
            <w:vAlign w:val="center"/>
          </w:tcPr>
          <w:p w14:paraId="6568630D" w14:textId="77777777" w:rsidR="00620159" w:rsidRPr="009055EB" w:rsidRDefault="00620159" w:rsidP="00CB4C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2</w:t>
            </w:r>
          </w:p>
        </w:tc>
        <w:tc>
          <w:tcPr>
            <w:tcW w:w="6521" w:type="dxa"/>
            <w:vAlign w:val="center"/>
          </w:tcPr>
          <w:p w14:paraId="70ACD1A5" w14:textId="77777777" w:rsidR="00620159" w:rsidRPr="009055EB" w:rsidRDefault="00620159" w:rsidP="00CB4C3A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</w:tbl>
    <w:p w14:paraId="5F8BF6C4" w14:textId="77777777" w:rsidR="00C26973" w:rsidRPr="00C26973" w:rsidRDefault="00C26973" w:rsidP="00F9559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</w:p>
    <w:sectPr w:rsidR="00C26973" w:rsidRPr="00C26973" w:rsidSect="00616639">
      <w:headerReference w:type="default" r:id="rId15"/>
      <w:footerReference w:type="default" r:id="rId16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1E50A" w14:textId="77777777" w:rsidR="00CB4C3A" w:rsidRDefault="00CB4C3A" w:rsidP="0097541F">
      <w:pPr>
        <w:spacing w:line="240" w:lineRule="auto"/>
      </w:pPr>
      <w:r>
        <w:separator/>
      </w:r>
    </w:p>
  </w:endnote>
  <w:endnote w:type="continuationSeparator" w:id="0">
    <w:p w14:paraId="5F3D1584" w14:textId="77777777" w:rsidR="00CB4C3A" w:rsidRDefault="00CB4C3A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9C1DDF9-CAA6-4371-AA35-1281E16EBD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ECE2D64-97ED-4546-9768-2D82A5C666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B1C467BB-7177-42BB-9D5F-E03670BEA2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DE914053-84C1-41A4-9A51-8111F5B2F1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087AF0-866C-4058-9284-C60925C51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1E73F" w14:textId="77777777" w:rsidR="00CB4C3A" w:rsidRDefault="00CB4C3A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1B306E" wp14:editId="3B1DD72F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1056A7" w14:textId="77777777" w:rsidR="00CB4C3A" w:rsidRDefault="00CB4C3A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B30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241056A7" w14:textId="77777777" w:rsidR="00CB4C3A" w:rsidRDefault="00CB4C3A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34B7F" w14:textId="77777777" w:rsidR="00CB4C3A" w:rsidRDefault="00CB4C3A" w:rsidP="0097541F">
      <w:pPr>
        <w:spacing w:line="240" w:lineRule="auto"/>
      </w:pPr>
      <w:r>
        <w:separator/>
      </w:r>
    </w:p>
  </w:footnote>
  <w:footnote w:type="continuationSeparator" w:id="0">
    <w:p w14:paraId="057182D2" w14:textId="77777777" w:rsidR="00CB4C3A" w:rsidRDefault="00CB4C3A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2B3CC" w14:textId="77777777" w:rsidR="00CB4C3A" w:rsidRDefault="00CB4C3A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7B18265" wp14:editId="7FE436E7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E5D35"/>
    <w:multiLevelType w:val="hybridMultilevel"/>
    <w:tmpl w:val="171E16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B42A2"/>
    <w:multiLevelType w:val="hybridMultilevel"/>
    <w:tmpl w:val="16FE7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B7C9D"/>
    <w:multiLevelType w:val="hybridMultilevel"/>
    <w:tmpl w:val="EABEFAEE"/>
    <w:lvl w:ilvl="0" w:tplc="A9406620">
      <w:start w:val="3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D1D90"/>
    <w:multiLevelType w:val="hybridMultilevel"/>
    <w:tmpl w:val="8DC2E08E"/>
    <w:lvl w:ilvl="0" w:tplc="3AB6B81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25E462B0"/>
    <w:multiLevelType w:val="hybridMultilevel"/>
    <w:tmpl w:val="978E9AB0"/>
    <w:lvl w:ilvl="0" w:tplc="1556CA5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27615CA4"/>
    <w:multiLevelType w:val="hybridMultilevel"/>
    <w:tmpl w:val="8AB606D2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D32D6"/>
    <w:multiLevelType w:val="hybridMultilevel"/>
    <w:tmpl w:val="DA98B14C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11D5B98"/>
    <w:multiLevelType w:val="hybridMultilevel"/>
    <w:tmpl w:val="3F0E58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C31F1"/>
    <w:multiLevelType w:val="hybridMultilevel"/>
    <w:tmpl w:val="3AF64684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5BA34147"/>
    <w:multiLevelType w:val="hybridMultilevel"/>
    <w:tmpl w:val="1DE2E55A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C4B2E"/>
    <w:multiLevelType w:val="hybridMultilevel"/>
    <w:tmpl w:val="E38898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E1206"/>
    <w:multiLevelType w:val="hybridMultilevel"/>
    <w:tmpl w:val="2EBC6404"/>
    <w:lvl w:ilvl="0" w:tplc="3AB6B81C">
      <w:start w:val="20"/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9035F07"/>
    <w:multiLevelType w:val="hybridMultilevel"/>
    <w:tmpl w:val="B7666850"/>
    <w:lvl w:ilvl="0" w:tplc="B8841666">
      <w:start w:val="5"/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7AFD0FC3"/>
    <w:multiLevelType w:val="hybridMultilevel"/>
    <w:tmpl w:val="D41CB5CC"/>
    <w:lvl w:ilvl="0" w:tplc="A9406620">
      <w:start w:val="3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D461A"/>
    <w:multiLevelType w:val="hybridMultilevel"/>
    <w:tmpl w:val="14126BE0"/>
    <w:lvl w:ilvl="0" w:tplc="5BEA9E5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12"/>
  </w:num>
  <w:num w:numId="5">
    <w:abstractNumId w:val="6"/>
  </w:num>
  <w:num w:numId="6">
    <w:abstractNumId w:val="10"/>
  </w:num>
  <w:num w:numId="7">
    <w:abstractNumId w:val="17"/>
  </w:num>
  <w:num w:numId="8">
    <w:abstractNumId w:val="7"/>
  </w:num>
  <w:num w:numId="9">
    <w:abstractNumId w:val="5"/>
  </w:num>
  <w:num w:numId="10">
    <w:abstractNumId w:val="15"/>
  </w:num>
  <w:num w:numId="11">
    <w:abstractNumId w:val="9"/>
  </w:num>
  <w:num w:numId="12">
    <w:abstractNumId w:val="0"/>
  </w:num>
  <w:num w:numId="13">
    <w:abstractNumId w:val="14"/>
  </w:num>
  <w:num w:numId="14">
    <w:abstractNumId w:val="3"/>
  </w:num>
  <w:num w:numId="15">
    <w:abstractNumId w:val="16"/>
  </w:num>
  <w:num w:numId="16">
    <w:abstractNumId w:val="13"/>
  </w:num>
  <w:num w:numId="17">
    <w:abstractNumId w:val="1"/>
  </w:num>
  <w:num w:numId="1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1F01"/>
    <w:rsid w:val="000039DE"/>
    <w:rsid w:val="00005AE9"/>
    <w:rsid w:val="0001769B"/>
    <w:rsid w:val="000225D9"/>
    <w:rsid w:val="00023999"/>
    <w:rsid w:val="000346A2"/>
    <w:rsid w:val="00040221"/>
    <w:rsid w:val="00043D8F"/>
    <w:rsid w:val="0006582E"/>
    <w:rsid w:val="00067970"/>
    <w:rsid w:val="00072D15"/>
    <w:rsid w:val="00077DFA"/>
    <w:rsid w:val="0008274B"/>
    <w:rsid w:val="00092AC1"/>
    <w:rsid w:val="000B2BB4"/>
    <w:rsid w:val="000C25D1"/>
    <w:rsid w:val="000D5EDF"/>
    <w:rsid w:val="000E2BEB"/>
    <w:rsid w:val="000F2877"/>
    <w:rsid w:val="000F7FEB"/>
    <w:rsid w:val="00130EB5"/>
    <w:rsid w:val="00135A74"/>
    <w:rsid w:val="001362A1"/>
    <w:rsid w:val="0014054F"/>
    <w:rsid w:val="0014713D"/>
    <w:rsid w:val="00147536"/>
    <w:rsid w:val="00167419"/>
    <w:rsid w:val="00170EE2"/>
    <w:rsid w:val="001875BA"/>
    <w:rsid w:val="001879AB"/>
    <w:rsid w:val="001A04DC"/>
    <w:rsid w:val="001A702C"/>
    <w:rsid w:val="001E4768"/>
    <w:rsid w:val="001E67A3"/>
    <w:rsid w:val="001E6862"/>
    <w:rsid w:val="001E6F95"/>
    <w:rsid w:val="001E7B82"/>
    <w:rsid w:val="001F14DE"/>
    <w:rsid w:val="001F18F2"/>
    <w:rsid w:val="001F2F0C"/>
    <w:rsid w:val="001F6092"/>
    <w:rsid w:val="00205C01"/>
    <w:rsid w:val="00211334"/>
    <w:rsid w:val="002166C2"/>
    <w:rsid w:val="002213AF"/>
    <w:rsid w:val="002234A3"/>
    <w:rsid w:val="00230F14"/>
    <w:rsid w:val="0023495A"/>
    <w:rsid w:val="0024533F"/>
    <w:rsid w:val="00272EE3"/>
    <w:rsid w:val="00281234"/>
    <w:rsid w:val="002873C2"/>
    <w:rsid w:val="002A2AA1"/>
    <w:rsid w:val="002B19B7"/>
    <w:rsid w:val="002B27BF"/>
    <w:rsid w:val="002B3462"/>
    <w:rsid w:val="002B6800"/>
    <w:rsid w:val="002C5330"/>
    <w:rsid w:val="002C6E18"/>
    <w:rsid w:val="002F3675"/>
    <w:rsid w:val="002F3BE3"/>
    <w:rsid w:val="00301F68"/>
    <w:rsid w:val="00325798"/>
    <w:rsid w:val="003275FC"/>
    <w:rsid w:val="0032791A"/>
    <w:rsid w:val="00331A5C"/>
    <w:rsid w:val="00333DEC"/>
    <w:rsid w:val="00346F70"/>
    <w:rsid w:val="00381B0D"/>
    <w:rsid w:val="003831F4"/>
    <w:rsid w:val="0038376B"/>
    <w:rsid w:val="003861B0"/>
    <w:rsid w:val="003908D0"/>
    <w:rsid w:val="00396591"/>
    <w:rsid w:val="003A65B9"/>
    <w:rsid w:val="003A7259"/>
    <w:rsid w:val="003D0D28"/>
    <w:rsid w:val="003D5455"/>
    <w:rsid w:val="003E2685"/>
    <w:rsid w:val="003F19AE"/>
    <w:rsid w:val="003F7C8D"/>
    <w:rsid w:val="004006D2"/>
    <w:rsid w:val="00403247"/>
    <w:rsid w:val="00403B0F"/>
    <w:rsid w:val="00412DBF"/>
    <w:rsid w:val="004300FD"/>
    <w:rsid w:val="00431FCA"/>
    <w:rsid w:val="00435B7C"/>
    <w:rsid w:val="00437FCF"/>
    <w:rsid w:val="00441A0A"/>
    <w:rsid w:val="004423C5"/>
    <w:rsid w:val="00451526"/>
    <w:rsid w:val="004546AB"/>
    <w:rsid w:val="00457433"/>
    <w:rsid w:val="004654CD"/>
    <w:rsid w:val="00466688"/>
    <w:rsid w:val="00486911"/>
    <w:rsid w:val="00496080"/>
    <w:rsid w:val="004A21EA"/>
    <w:rsid w:val="004A5412"/>
    <w:rsid w:val="004B1E81"/>
    <w:rsid w:val="004C5927"/>
    <w:rsid w:val="004E1601"/>
    <w:rsid w:val="004F2708"/>
    <w:rsid w:val="004F3A60"/>
    <w:rsid w:val="004F693F"/>
    <w:rsid w:val="004F7097"/>
    <w:rsid w:val="00501B17"/>
    <w:rsid w:val="00506942"/>
    <w:rsid w:val="00524AE0"/>
    <w:rsid w:val="00534AD3"/>
    <w:rsid w:val="005458B5"/>
    <w:rsid w:val="00557060"/>
    <w:rsid w:val="005579B4"/>
    <w:rsid w:val="00562582"/>
    <w:rsid w:val="00566D47"/>
    <w:rsid w:val="00581724"/>
    <w:rsid w:val="00581D02"/>
    <w:rsid w:val="00594C8F"/>
    <w:rsid w:val="005A7AED"/>
    <w:rsid w:val="005D42B7"/>
    <w:rsid w:val="005E1F9A"/>
    <w:rsid w:val="005E3AB7"/>
    <w:rsid w:val="005F1889"/>
    <w:rsid w:val="006121B2"/>
    <w:rsid w:val="00616639"/>
    <w:rsid w:val="00620159"/>
    <w:rsid w:val="00623892"/>
    <w:rsid w:val="00645466"/>
    <w:rsid w:val="00647421"/>
    <w:rsid w:val="006529CC"/>
    <w:rsid w:val="006552CB"/>
    <w:rsid w:val="00657CA7"/>
    <w:rsid w:val="00663ECB"/>
    <w:rsid w:val="00667C8A"/>
    <w:rsid w:val="00672B77"/>
    <w:rsid w:val="00685B99"/>
    <w:rsid w:val="006A1D4D"/>
    <w:rsid w:val="006A3D57"/>
    <w:rsid w:val="006B389F"/>
    <w:rsid w:val="006C12CD"/>
    <w:rsid w:val="006C3D7C"/>
    <w:rsid w:val="006C4180"/>
    <w:rsid w:val="006D2104"/>
    <w:rsid w:val="006D2534"/>
    <w:rsid w:val="006E6444"/>
    <w:rsid w:val="006F3D42"/>
    <w:rsid w:val="006F7BDE"/>
    <w:rsid w:val="007040E4"/>
    <w:rsid w:val="00716E07"/>
    <w:rsid w:val="007231E0"/>
    <w:rsid w:val="007246C9"/>
    <w:rsid w:val="00743529"/>
    <w:rsid w:val="007642E3"/>
    <w:rsid w:val="00767989"/>
    <w:rsid w:val="00773A7A"/>
    <w:rsid w:val="0077792F"/>
    <w:rsid w:val="00781675"/>
    <w:rsid w:val="0078291E"/>
    <w:rsid w:val="00796C05"/>
    <w:rsid w:val="007C27F8"/>
    <w:rsid w:val="007E4F5E"/>
    <w:rsid w:val="007F0C2B"/>
    <w:rsid w:val="00802FDF"/>
    <w:rsid w:val="00836578"/>
    <w:rsid w:val="008421DC"/>
    <w:rsid w:val="0085543A"/>
    <w:rsid w:val="00877B5A"/>
    <w:rsid w:val="0088596E"/>
    <w:rsid w:val="00885ADE"/>
    <w:rsid w:val="00886FF0"/>
    <w:rsid w:val="008915A2"/>
    <w:rsid w:val="00897288"/>
    <w:rsid w:val="00897C9C"/>
    <w:rsid w:val="008A58DF"/>
    <w:rsid w:val="008C2293"/>
    <w:rsid w:val="008C7CC9"/>
    <w:rsid w:val="008D395B"/>
    <w:rsid w:val="008D7B53"/>
    <w:rsid w:val="008E170E"/>
    <w:rsid w:val="008E6071"/>
    <w:rsid w:val="009055EB"/>
    <w:rsid w:val="00905E1C"/>
    <w:rsid w:val="00911129"/>
    <w:rsid w:val="009160A8"/>
    <w:rsid w:val="009174CF"/>
    <w:rsid w:val="00917954"/>
    <w:rsid w:val="00917BF1"/>
    <w:rsid w:val="00927199"/>
    <w:rsid w:val="00930D69"/>
    <w:rsid w:val="009372D1"/>
    <w:rsid w:val="00951FBA"/>
    <w:rsid w:val="00963C28"/>
    <w:rsid w:val="0096706E"/>
    <w:rsid w:val="0097541F"/>
    <w:rsid w:val="00976896"/>
    <w:rsid w:val="009924BB"/>
    <w:rsid w:val="00995284"/>
    <w:rsid w:val="009A2DE9"/>
    <w:rsid w:val="009A4154"/>
    <w:rsid w:val="009B69A2"/>
    <w:rsid w:val="009C0CEA"/>
    <w:rsid w:val="009C3FEE"/>
    <w:rsid w:val="009C67DD"/>
    <w:rsid w:val="009D0388"/>
    <w:rsid w:val="009E3616"/>
    <w:rsid w:val="009E7CC3"/>
    <w:rsid w:val="00A13552"/>
    <w:rsid w:val="00A16B6C"/>
    <w:rsid w:val="00A23875"/>
    <w:rsid w:val="00A75196"/>
    <w:rsid w:val="00A82800"/>
    <w:rsid w:val="00A9080B"/>
    <w:rsid w:val="00A91F7B"/>
    <w:rsid w:val="00A92AC7"/>
    <w:rsid w:val="00A96394"/>
    <w:rsid w:val="00A966B5"/>
    <w:rsid w:val="00AA217B"/>
    <w:rsid w:val="00AA3E5E"/>
    <w:rsid w:val="00AA7F2A"/>
    <w:rsid w:val="00AC4407"/>
    <w:rsid w:val="00AC67B2"/>
    <w:rsid w:val="00AC6AD2"/>
    <w:rsid w:val="00AC733C"/>
    <w:rsid w:val="00AD0D18"/>
    <w:rsid w:val="00AD2C17"/>
    <w:rsid w:val="00AE1482"/>
    <w:rsid w:val="00AE4CDF"/>
    <w:rsid w:val="00AF79DC"/>
    <w:rsid w:val="00B017DD"/>
    <w:rsid w:val="00B12EE8"/>
    <w:rsid w:val="00B25794"/>
    <w:rsid w:val="00B26A12"/>
    <w:rsid w:val="00B26A16"/>
    <w:rsid w:val="00B42913"/>
    <w:rsid w:val="00B44ADB"/>
    <w:rsid w:val="00B44E1F"/>
    <w:rsid w:val="00B5077F"/>
    <w:rsid w:val="00B66E87"/>
    <w:rsid w:val="00B7151C"/>
    <w:rsid w:val="00B870EE"/>
    <w:rsid w:val="00B9092C"/>
    <w:rsid w:val="00B9293E"/>
    <w:rsid w:val="00B929D5"/>
    <w:rsid w:val="00B975D5"/>
    <w:rsid w:val="00B979F4"/>
    <w:rsid w:val="00BA7FFE"/>
    <w:rsid w:val="00BB6E8D"/>
    <w:rsid w:val="00BC04D1"/>
    <w:rsid w:val="00BC2F0B"/>
    <w:rsid w:val="00BC5086"/>
    <w:rsid w:val="00BC6263"/>
    <w:rsid w:val="00BD27C5"/>
    <w:rsid w:val="00BD5837"/>
    <w:rsid w:val="00BE21C8"/>
    <w:rsid w:val="00C077E6"/>
    <w:rsid w:val="00C1271E"/>
    <w:rsid w:val="00C26973"/>
    <w:rsid w:val="00C2734B"/>
    <w:rsid w:val="00C44C72"/>
    <w:rsid w:val="00C50966"/>
    <w:rsid w:val="00C52FB1"/>
    <w:rsid w:val="00C60AFC"/>
    <w:rsid w:val="00C71A70"/>
    <w:rsid w:val="00C73524"/>
    <w:rsid w:val="00C974C5"/>
    <w:rsid w:val="00CA3D78"/>
    <w:rsid w:val="00CB4C3A"/>
    <w:rsid w:val="00CB4D94"/>
    <w:rsid w:val="00CC0DEC"/>
    <w:rsid w:val="00CC1D86"/>
    <w:rsid w:val="00CC25F9"/>
    <w:rsid w:val="00CF2D6B"/>
    <w:rsid w:val="00CF674D"/>
    <w:rsid w:val="00D04F00"/>
    <w:rsid w:val="00D1243A"/>
    <w:rsid w:val="00D20718"/>
    <w:rsid w:val="00D34860"/>
    <w:rsid w:val="00D3631E"/>
    <w:rsid w:val="00D463DB"/>
    <w:rsid w:val="00D50203"/>
    <w:rsid w:val="00D703B6"/>
    <w:rsid w:val="00D836DE"/>
    <w:rsid w:val="00D86193"/>
    <w:rsid w:val="00D868C0"/>
    <w:rsid w:val="00D96955"/>
    <w:rsid w:val="00DA7607"/>
    <w:rsid w:val="00DB2ADA"/>
    <w:rsid w:val="00DE18F8"/>
    <w:rsid w:val="00DF173B"/>
    <w:rsid w:val="00DF2D40"/>
    <w:rsid w:val="00E03162"/>
    <w:rsid w:val="00E123FE"/>
    <w:rsid w:val="00E20CC5"/>
    <w:rsid w:val="00E22F22"/>
    <w:rsid w:val="00E3147F"/>
    <w:rsid w:val="00E35454"/>
    <w:rsid w:val="00E35651"/>
    <w:rsid w:val="00E73D75"/>
    <w:rsid w:val="00E751B8"/>
    <w:rsid w:val="00E75C12"/>
    <w:rsid w:val="00E96D65"/>
    <w:rsid w:val="00E971D7"/>
    <w:rsid w:val="00EA5996"/>
    <w:rsid w:val="00EB7A79"/>
    <w:rsid w:val="00EC3886"/>
    <w:rsid w:val="00EC7702"/>
    <w:rsid w:val="00ED687C"/>
    <w:rsid w:val="00EE3B98"/>
    <w:rsid w:val="00EE7BC8"/>
    <w:rsid w:val="00EF1AEB"/>
    <w:rsid w:val="00EF6AF5"/>
    <w:rsid w:val="00F51D2D"/>
    <w:rsid w:val="00F52D0A"/>
    <w:rsid w:val="00F5407E"/>
    <w:rsid w:val="00F54B41"/>
    <w:rsid w:val="00F55E04"/>
    <w:rsid w:val="00F60345"/>
    <w:rsid w:val="00F73532"/>
    <w:rsid w:val="00F84111"/>
    <w:rsid w:val="00F903DB"/>
    <w:rsid w:val="00F94C71"/>
    <w:rsid w:val="00F9559A"/>
    <w:rsid w:val="00FA6CF6"/>
    <w:rsid w:val="00FB06AE"/>
    <w:rsid w:val="00FC5A2B"/>
    <w:rsid w:val="00FD2E1A"/>
    <w:rsid w:val="00FE6710"/>
    <w:rsid w:val="00FF0A73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C36B2AF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2C17"/>
    <w:pPr>
      <w:ind w:left="284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03B0F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193"/>
    <w:rPr>
      <w:color w:val="605E5C"/>
      <w:shd w:val="clear" w:color="auto" w:fill="E1DFDD"/>
    </w:rPr>
  </w:style>
  <w:style w:type="paragraph" w:customStyle="1" w:styleId="Reglement">
    <w:name w:val="Reglement"/>
    <w:basedOn w:val="HTekst"/>
    <w:next w:val="HTekst"/>
    <w:link w:val="ReglementChar"/>
    <w:qFormat/>
    <w:rsid w:val="009B69A2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HTekstChar">
    <w:name w:val="H Tekst Char"/>
    <w:basedOn w:val="Standaardalinea-lettertype"/>
    <w:link w:val="HTekst"/>
    <w:rsid w:val="009B69A2"/>
    <w:rPr>
      <w:sz w:val="20"/>
    </w:rPr>
  </w:style>
  <w:style w:type="character" w:customStyle="1" w:styleId="ReglementChar">
    <w:name w:val="Reglement Char"/>
    <w:basedOn w:val="HTekstChar"/>
    <w:link w:val="Reglement"/>
    <w:rsid w:val="009B69A2"/>
    <w:rPr>
      <w:rFonts w:cstheme="minorHAnsi"/>
      <w:b/>
      <w:noProof/>
      <w:sz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asselt.be/nl/huisstijl-hasselt-heeft-he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venement.hasselt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ugdsubsidies@hasselt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hasselt.be/sites/hasselt/files/2020-08/reglement_Jeugdsubsidies_Hasselt_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asselt.be/nl/subsidie-projectondersteuning" TargetMode="External"/><Relationship Id="rId14" Type="http://schemas.openxmlformats.org/officeDocument/2006/relationships/hyperlink" Target="mailto:jeugdprojecten@hasselt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580C5-DF1D-4D8E-9AC5-44DD0C246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53</TotalTime>
  <Pages>5</Pages>
  <Words>1187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8</cp:revision>
  <cp:lastPrinted>2018-04-13T06:37:00Z</cp:lastPrinted>
  <dcterms:created xsi:type="dcterms:W3CDTF">2020-09-03T08:43:00Z</dcterms:created>
  <dcterms:modified xsi:type="dcterms:W3CDTF">2020-09-03T09:42:00Z</dcterms:modified>
</cp:coreProperties>
</file>