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3A0E2" w14:textId="77777777" w:rsidR="00E51576" w:rsidRDefault="005A6CBE" w:rsidP="005A6CBE">
      <w:pPr>
        <w:pStyle w:val="HDocType"/>
        <w:rPr>
          <w:rFonts w:ascii="Arial" w:hAnsi="Arial" w:cs="Arial"/>
          <w:b/>
          <w:szCs w:val="20"/>
        </w:rPr>
      </w:pPr>
      <w:r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7166B8D5" wp14:editId="20A4036C">
                <wp:simplePos x="0" y="0"/>
                <wp:positionH relativeFrom="page">
                  <wp:posOffset>2209801</wp:posOffset>
                </wp:positionH>
                <wp:positionV relativeFrom="page">
                  <wp:posOffset>295275</wp:posOffset>
                </wp:positionV>
                <wp:extent cx="3467100" cy="285750"/>
                <wp:effectExtent l="0" t="0" r="19050" b="1905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8ECD9" w14:textId="75706352" w:rsidR="00815AD3" w:rsidRPr="00335AE3" w:rsidRDefault="00815AD3" w:rsidP="00335AE3">
                            <w:pPr>
                              <w:pStyle w:val="HDocType"/>
                            </w:pPr>
                            <w:r w:rsidRPr="00335AE3">
                              <w:t xml:space="preserve">AANVRAAG </w:t>
                            </w:r>
                            <w:r>
                              <w:t>investeringssubsidie</w:t>
                            </w:r>
                            <w:r w:rsidRPr="00335AE3">
                              <w:t xml:space="preserve"> ERKEND JEUGDWERK  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6B8D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3.25pt;width:273pt;height:22.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" filled="f" strokecolor="black [3213]" strokeweight="1pt">
                <v:textbox inset="1.6mm,1.6mm,1.6mm,1.6mm">
                  <w:txbxContent>
                    <w:p w14:paraId="61C8ECD9" w14:textId="75706352" w:rsidR="00815AD3" w:rsidRPr="00335AE3" w:rsidRDefault="00815AD3" w:rsidP="00335AE3">
                      <w:pPr>
                        <w:pStyle w:val="HDocType"/>
                      </w:pPr>
                      <w:r w:rsidRPr="00335AE3">
                        <w:t xml:space="preserve">AANVRAAG </w:t>
                      </w:r>
                      <w:r>
                        <w:t>investeringssubsidie</w:t>
                      </w:r>
                      <w:r w:rsidRPr="00335AE3">
                        <w:t xml:space="preserve"> ERKEND JEUGDWERK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65B15">
        <w:rPr>
          <w:rFonts w:cstheme="minorHAnsi"/>
          <w:b/>
          <w:noProof/>
          <w:sz w:val="22"/>
          <w:szCs w:val="20"/>
        </w:rPr>
        <w:drawing>
          <wp:anchor distT="0" distB="0" distL="114300" distR="114300" simplePos="0" relativeHeight="251663360" behindDoc="1" locked="0" layoutInCell="1" allowOverlap="1" wp14:anchorId="485FD04B" wp14:editId="1EC6A703">
            <wp:simplePos x="0" y="0"/>
            <wp:positionH relativeFrom="column">
              <wp:posOffset>-1505798</wp:posOffset>
            </wp:positionH>
            <wp:positionV relativeFrom="paragraph">
              <wp:posOffset>-1152521</wp:posOffset>
            </wp:positionV>
            <wp:extent cx="7535545" cy="10702776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rste pagina formuli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70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9F25" w14:textId="7FD4864B" w:rsidR="00E1570F" w:rsidRPr="000A5A7B" w:rsidRDefault="00E1570F" w:rsidP="00B957E8">
      <w:pPr>
        <w:pStyle w:val="Stijl1"/>
        <w:ind w:right="28"/>
      </w:pPr>
      <w:r>
        <w:t>INVESTERINGSSUBSIDIE JEUGDWERK</w:t>
      </w:r>
      <w:bookmarkStart w:id="0" w:name="_GoBack"/>
      <w:bookmarkEnd w:id="0"/>
    </w:p>
    <w:p w14:paraId="615254C5" w14:textId="697A99C4" w:rsidR="00E1570F" w:rsidRDefault="006F3D42" w:rsidP="004468C8">
      <w:pPr>
        <w:pStyle w:val="HTekst"/>
        <w:spacing w:after="240" w:line="276" w:lineRule="auto"/>
        <w:ind w:left="1134" w:right="28"/>
        <w:rPr>
          <w:rFonts w:cstheme="minorHAnsi"/>
          <w:szCs w:val="20"/>
        </w:rPr>
      </w:pPr>
      <w:r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4601E8CB" wp14:editId="524C9141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75C6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4468C8">
        <w:rPr>
          <w:rFonts w:cstheme="minorHAnsi"/>
          <w:szCs w:val="20"/>
        </w:rPr>
        <w:t>E</w:t>
      </w:r>
      <w:r w:rsidR="004468C8" w:rsidRPr="009A13AD">
        <w:rPr>
          <w:rFonts w:cstheme="minorHAnsi"/>
          <w:szCs w:val="20"/>
        </w:rPr>
        <w:t>rkende Hasseltse jeugdverenigingen</w:t>
      </w:r>
      <w:r w:rsidR="00E1570F">
        <w:rPr>
          <w:rFonts w:cstheme="minorHAnsi"/>
          <w:szCs w:val="20"/>
        </w:rPr>
        <w:t xml:space="preserve"> die zelf moeten voorzien in hun accommodatie,</w:t>
      </w:r>
      <w:r w:rsidR="004468C8" w:rsidRPr="009A13AD">
        <w:rPr>
          <w:rFonts w:cstheme="minorHAnsi"/>
          <w:szCs w:val="20"/>
        </w:rPr>
        <w:t xml:space="preserve"> </w:t>
      </w:r>
      <w:r w:rsidR="004468C8">
        <w:rPr>
          <w:rFonts w:cstheme="minorHAnsi"/>
          <w:szCs w:val="20"/>
        </w:rPr>
        <w:t>kunnen een investeringssubsidie aanvragen</w:t>
      </w:r>
      <w:r w:rsidR="00E1570F">
        <w:rPr>
          <w:rFonts w:cstheme="minorHAnsi"/>
          <w:szCs w:val="20"/>
        </w:rPr>
        <w:t xml:space="preserve"> wanneer zij werken wensen uit te voeren aan hun jeugdlokalen.</w:t>
      </w:r>
    </w:p>
    <w:p w14:paraId="2BCD09AC" w14:textId="1F69E07A" w:rsidR="004468C8" w:rsidRDefault="00E1570F" w:rsidP="004468C8">
      <w:pPr>
        <w:pStyle w:val="HTekst"/>
        <w:spacing w:after="240" w:line="276" w:lineRule="auto"/>
        <w:ind w:left="1134" w:right="28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Dit kan gaan over nieuwbouw, verbouwing, renovatiewerken of infrastructuurwerken. </w:t>
      </w:r>
    </w:p>
    <w:p w14:paraId="73F8E53F" w14:textId="77777777" w:rsidR="004468C8" w:rsidRDefault="004468C8" w:rsidP="004468C8">
      <w:pPr>
        <w:pStyle w:val="HTekst"/>
        <w:tabs>
          <w:tab w:val="clear" w:pos="1786"/>
          <w:tab w:val="left" w:pos="1134"/>
        </w:tabs>
        <w:spacing w:line="276" w:lineRule="auto"/>
        <w:ind w:left="1134" w:right="-539" w:hanging="714"/>
        <w:rPr>
          <w:rFonts w:cstheme="minorHAnsi"/>
          <w:szCs w:val="20"/>
        </w:rPr>
      </w:pPr>
    </w:p>
    <w:p w14:paraId="2E7F92F4" w14:textId="77777777" w:rsidR="004468C8" w:rsidRDefault="004468C8" w:rsidP="004468C8">
      <w:pPr>
        <w:pStyle w:val="Reglement"/>
        <w:ind w:right="29"/>
      </w:pPr>
      <w:r>
        <w:t>BEDRAG</w:t>
      </w:r>
    </w:p>
    <w:p w14:paraId="0C3F79F6" w14:textId="43879B49" w:rsidR="004468C8" w:rsidRDefault="00E1570F" w:rsidP="004468C8">
      <w:pPr>
        <w:pStyle w:val="Lijstalinea"/>
        <w:numPr>
          <w:ilvl w:val="0"/>
          <w:numId w:val="12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Het subsidiebedrag bedraagt per project maximaal 20.000 euro (incl. BTW), zolang het budget toereikend is. </w:t>
      </w:r>
    </w:p>
    <w:p w14:paraId="7A369A12" w14:textId="1E656603" w:rsidR="004468C8" w:rsidRDefault="00622B51" w:rsidP="004468C8">
      <w:pPr>
        <w:pStyle w:val="Lijstalinea"/>
        <w:numPr>
          <w:ilvl w:val="0"/>
          <w:numId w:val="12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Wanneer de vereniging de werken zelf uitvoert wordt 100% van de bewezen uitgaven vergoed. Wanneer een firma de werken uitvoert is dat </w:t>
      </w:r>
      <w:r w:rsidR="000D422E">
        <w:t>80%</w:t>
      </w:r>
      <w:r>
        <w:t>.</w:t>
      </w:r>
    </w:p>
    <w:p w14:paraId="3164C63A" w14:textId="72C24072" w:rsidR="000D422E" w:rsidRPr="001158EC" w:rsidRDefault="000D422E" w:rsidP="004468C8">
      <w:pPr>
        <w:pStyle w:val="Lijstalinea"/>
        <w:numPr>
          <w:ilvl w:val="0"/>
          <w:numId w:val="12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75% van het toegewezen subsidiebedrag wordt als prefinanciering </w:t>
      </w:r>
      <w:r w:rsidR="00622B51">
        <w:t>toegekend</w:t>
      </w:r>
      <w:r>
        <w:t xml:space="preserve">. </w:t>
      </w:r>
    </w:p>
    <w:p w14:paraId="1BC19E3A" w14:textId="77777777" w:rsidR="004468C8" w:rsidRDefault="004468C8" w:rsidP="004468C8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szCs w:val="20"/>
        </w:rPr>
      </w:pPr>
    </w:p>
    <w:p w14:paraId="6DDFC9F2" w14:textId="77777777" w:rsidR="004468C8" w:rsidRPr="00637DFF" w:rsidRDefault="004468C8" w:rsidP="004468C8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240" w:line="276" w:lineRule="auto"/>
        <w:ind w:left="1134" w:right="29"/>
        <w:rPr>
          <w:rFonts w:cstheme="minorHAnsi"/>
          <w:b/>
          <w:szCs w:val="20"/>
        </w:rPr>
      </w:pPr>
      <w:r w:rsidRPr="00637DFF">
        <w:rPr>
          <w:rFonts w:cstheme="minorHAnsi"/>
          <w:b/>
          <w:szCs w:val="20"/>
        </w:rPr>
        <w:t xml:space="preserve">TIMING </w:t>
      </w:r>
    </w:p>
    <w:p w14:paraId="701114A1" w14:textId="77777777" w:rsidR="00E1570F" w:rsidRDefault="00E1570F" w:rsidP="00E1570F">
      <w:pPr>
        <w:pStyle w:val="HTekst"/>
        <w:spacing w:after="240" w:line="276" w:lineRule="auto"/>
        <w:ind w:left="1134" w:right="28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Jaarlijks kan één aanvraag per jeugdwerk ingediend worden. </w:t>
      </w:r>
    </w:p>
    <w:p w14:paraId="7BE9512F" w14:textId="1949F0AD" w:rsidR="00FA6225" w:rsidRDefault="00FA6225" w:rsidP="00FA6225">
      <w:pPr>
        <w:pStyle w:val="Lijstalinea"/>
        <w:numPr>
          <w:ilvl w:val="0"/>
          <w:numId w:val="12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Investeringen &lt; 1.500 euro: de aanvraag minstens 2 maanden voor de start van de werken indienen. </w:t>
      </w:r>
    </w:p>
    <w:p w14:paraId="3A125A09" w14:textId="6D7457FE" w:rsidR="00FA6225" w:rsidRDefault="00FA6225" w:rsidP="00FA6225">
      <w:pPr>
        <w:pStyle w:val="Lijstalinea"/>
        <w:numPr>
          <w:ilvl w:val="0"/>
          <w:numId w:val="12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 w:hanging="357"/>
        <w:contextualSpacing w:val="0"/>
      </w:pPr>
      <w:r>
        <w:t xml:space="preserve">Investeringen &gt; 1.500 euro: de aanvraag uiterlijk 30 november indienen. De werken mogen pas in het volgende jaar uitgevoerd worden. </w:t>
      </w:r>
      <w:r>
        <w:br/>
      </w:r>
    </w:p>
    <w:p w14:paraId="0667F557" w14:textId="68BAD5FA" w:rsidR="00622B51" w:rsidRDefault="00622B51" w:rsidP="004468C8">
      <w:r>
        <w:t xml:space="preserve">Alle aanvragen dienen digitaal binnen te komen via </w:t>
      </w:r>
      <w:hyperlink r:id="rId9" w:history="1">
        <w:r w:rsidR="00FA6225" w:rsidRPr="002D7A90">
          <w:rPr>
            <w:rStyle w:val="Hyperlink"/>
          </w:rPr>
          <w:t>jeugdsubsidies@hasselt.be</w:t>
        </w:r>
      </w:hyperlink>
      <w:r w:rsidR="00FA6225">
        <w:t xml:space="preserve">. </w:t>
      </w:r>
    </w:p>
    <w:p w14:paraId="3395AA0C" w14:textId="3D8D17D3" w:rsidR="000E2BEB" w:rsidRPr="00917954" w:rsidRDefault="009372D1" w:rsidP="004468C8">
      <w:pPr>
        <w:pStyle w:val="HTekst"/>
        <w:tabs>
          <w:tab w:val="clear" w:pos="1191"/>
        </w:tabs>
        <w:spacing w:after="120" w:line="240" w:lineRule="auto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   </w:t>
      </w:r>
    </w:p>
    <w:p w14:paraId="0FA94FB3" w14:textId="77777777" w:rsidR="00647254" w:rsidRDefault="00647254" w:rsidP="00ED449F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b/>
          <w:szCs w:val="20"/>
        </w:rPr>
      </w:pPr>
    </w:p>
    <w:p w14:paraId="6D63487C" w14:textId="77777777" w:rsidR="00275E4B" w:rsidRDefault="00275E4B" w:rsidP="00275E4B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</w:p>
    <w:p w14:paraId="14E0C1AC" w14:textId="77777777" w:rsidR="00275E4B" w:rsidRDefault="00275E4B" w:rsidP="00275E4B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</w:p>
    <w:p w14:paraId="0D72AA72" w14:textId="77777777" w:rsidR="00275E4B" w:rsidRDefault="00275E4B" w:rsidP="00275E4B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cstheme="minorHAnsi"/>
          <w:b/>
          <w:sz w:val="22"/>
          <w:szCs w:val="20"/>
        </w:rPr>
      </w:pPr>
    </w:p>
    <w:p w14:paraId="03018B6B" w14:textId="77777777" w:rsidR="00DB2ADA" w:rsidRPr="00E51576" w:rsidRDefault="008D7EA6" w:rsidP="00E51576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 w:val="22"/>
          <w:szCs w:val="20"/>
        </w:rPr>
      </w:pPr>
      <w:r w:rsidRPr="000D25F7">
        <w:rPr>
          <w:rFonts w:cstheme="minorHAnsi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5E6D5ED3" wp14:editId="24DBBA4B">
                <wp:simplePos x="0" y="0"/>
                <wp:positionH relativeFrom="page">
                  <wp:posOffset>404926</wp:posOffset>
                </wp:positionH>
                <wp:positionV relativeFrom="page">
                  <wp:posOffset>7956149</wp:posOffset>
                </wp:positionV>
                <wp:extent cx="1691640" cy="2290272"/>
                <wp:effectExtent l="0" t="0" r="381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290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019BB" w14:textId="267A3902" w:rsidR="00815AD3" w:rsidRPr="000D25F7" w:rsidRDefault="005E0B95" w:rsidP="008D7EA6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43E8021C" w14:textId="084EA621" w:rsidR="00815AD3" w:rsidRPr="000D25F7" w:rsidRDefault="005E0B95" w:rsidP="008D7EA6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="00815AD3"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14:paraId="36A5CA95" w14:textId="0092FF8D" w:rsidR="00815AD3" w:rsidRPr="000D25F7" w:rsidRDefault="00815AD3" w:rsidP="008D7EA6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5E0B95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5ED3" id="_x0000_s1027" type="#_x0000_t202" style="position:absolute;margin-left:31.9pt;margin-top:626.45pt;width:133.2pt;height:180.3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" stroked="f">
                <v:textbox inset="0,0,0,0">
                  <w:txbxContent>
                    <w:p w14:paraId="690019BB" w14:textId="267A3902" w:rsidR="00815AD3" w:rsidRPr="000D25F7" w:rsidRDefault="005E0B95" w:rsidP="008D7EA6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43E8021C" w14:textId="084EA621" w:rsidR="00815AD3" w:rsidRPr="000D25F7" w:rsidRDefault="005E0B95" w:rsidP="008D7EA6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="00815AD3" w:rsidRPr="000D25F7">
                        <w:rPr>
                          <w:sz w:val="15"/>
                        </w:rPr>
                        <w:t xml:space="preserve"> </w:t>
                      </w:r>
                    </w:p>
                    <w:p w14:paraId="36A5CA95" w14:textId="0092FF8D" w:rsidR="00815AD3" w:rsidRPr="000D25F7" w:rsidRDefault="00815AD3" w:rsidP="008D7EA6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5E0B95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75E4B">
        <w:rPr>
          <w:rFonts w:cstheme="minorHAnsi"/>
          <w:b/>
          <w:sz w:val="22"/>
          <w:szCs w:val="20"/>
        </w:rPr>
        <w:br w:type="page"/>
      </w:r>
    </w:p>
    <w:p w14:paraId="5E1B7683" w14:textId="5E9E6C89" w:rsidR="000A5A7B" w:rsidRPr="000A5A7B" w:rsidRDefault="000A5A7B" w:rsidP="000A5A7B">
      <w:pPr>
        <w:pStyle w:val="Stijl1"/>
        <w:ind w:right="-539"/>
      </w:pPr>
      <w:r>
        <w:lastRenderedPageBreak/>
        <w:t>AAN</w:t>
      </w:r>
      <w:r w:rsidRPr="00DB2ADA">
        <w:t>VRAAG</w:t>
      </w:r>
      <w:r>
        <w:t>FORMULIER</w:t>
      </w:r>
    </w:p>
    <w:p w14:paraId="5038B980" w14:textId="0680BFF7" w:rsidR="000A5A7B" w:rsidRPr="00AC19D6" w:rsidRDefault="000A5A7B" w:rsidP="000A5A7B">
      <w:pPr>
        <w:pStyle w:val="Reglement"/>
        <w:ind w:left="0" w:right="-681"/>
        <w:rPr>
          <w:szCs w:val="20"/>
        </w:rPr>
      </w:pPr>
      <w:r w:rsidRPr="00AC19D6">
        <w:rPr>
          <w:szCs w:val="20"/>
        </w:rPr>
        <w:t xml:space="preserve">1. </w:t>
      </w:r>
      <w:r w:rsidR="00E058F9">
        <w:rPr>
          <w:szCs w:val="20"/>
        </w:rPr>
        <w:t>CONTROLELIJST</w:t>
      </w:r>
    </w:p>
    <w:tbl>
      <w:tblPr>
        <w:tblStyle w:val="Tabelraster"/>
        <w:tblW w:w="878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8192"/>
      </w:tblGrid>
      <w:tr w:rsidR="000A5A7B" w14:paraId="1B637409" w14:textId="77777777" w:rsidTr="0032232D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3247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2B3130AE" w14:textId="77777777" w:rsidR="000A5A7B" w:rsidRPr="00AE021D" w:rsidRDefault="000A5A7B" w:rsidP="0032232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443409A9" w14:textId="364E4E35" w:rsidR="000A5A7B" w:rsidRPr="00AE021D" w:rsidRDefault="00E058F9" w:rsidP="0032232D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Stad Hasselt is niet de eigenaar van de jeugdlokalen</w:t>
            </w:r>
          </w:p>
        </w:tc>
      </w:tr>
      <w:tr w:rsidR="000A5A7B" w14:paraId="240EE68A" w14:textId="77777777" w:rsidTr="0032232D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40112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5167365D" w14:textId="77777777" w:rsidR="000A5A7B" w:rsidRPr="00AE021D" w:rsidRDefault="000A5A7B" w:rsidP="0032232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56F8DBA3" w14:textId="7151C850" w:rsidR="000A5A7B" w:rsidRPr="00AE021D" w:rsidRDefault="00EF2807" w:rsidP="0032232D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Bij subsidieaanvragen van boven de 1.000 euro dient het jeugdwerk prijsoffertes op te vragen bij 3 verschillende firma’s, en deze toe te voegen aan de aanvraag.</w:t>
            </w:r>
          </w:p>
        </w:tc>
      </w:tr>
      <w:tr w:rsidR="000A5A7B" w14:paraId="1D494793" w14:textId="77777777" w:rsidTr="0032232D">
        <w:trPr>
          <w:trHeight w:val="907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100262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45A24ACC" w14:textId="77777777" w:rsidR="000A5A7B" w:rsidRDefault="000A5A7B" w:rsidP="0032232D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7E1C4328" w14:textId="79682A60" w:rsidR="000A5A7B" w:rsidRPr="00923E5F" w:rsidRDefault="00923E5F" w:rsidP="00923E5F">
            <w:pPr>
              <w:pStyle w:val="HTekst"/>
              <w:spacing w:after="120"/>
              <w:rPr>
                <w:rFonts w:cstheme="minorHAnsi"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Er wordt gecontroleerd of er stedenbouwkundige of andere vergunningen nodig zijn voor de werken. Je kan dit zelf controleren hier: </w:t>
            </w:r>
            <w:hyperlink r:id="rId10" w:history="1">
              <w:r>
                <w:rPr>
                  <w:rStyle w:val="Hyperlink"/>
                </w:rPr>
                <w:t>https://www.omgevingsloketvlaanderen.be/gebouw</w:t>
              </w:r>
            </w:hyperlink>
          </w:p>
        </w:tc>
      </w:tr>
    </w:tbl>
    <w:p w14:paraId="56C84857" w14:textId="77777777" w:rsidR="00923E5F" w:rsidRDefault="00923E5F" w:rsidP="00923E5F">
      <w:pPr>
        <w:pStyle w:val="Reglement"/>
        <w:pBdr>
          <w:bottom w:val="none" w:sz="0" w:space="0" w:color="auto"/>
        </w:pBdr>
        <w:ind w:left="0"/>
      </w:pPr>
    </w:p>
    <w:p w14:paraId="02BFB22F" w14:textId="546212FC" w:rsidR="009B393C" w:rsidRPr="00D8110E" w:rsidRDefault="002D3F9F" w:rsidP="00923E5F">
      <w:pPr>
        <w:pStyle w:val="Reglement"/>
        <w:ind w:left="0" w:right="-681"/>
      </w:pPr>
      <w:r>
        <w:t>2</w:t>
      </w:r>
      <w:r w:rsidR="00DB2ADA" w:rsidRPr="00DB2ADA">
        <w:t xml:space="preserve">. GEGEVENS </w:t>
      </w:r>
      <w:r w:rsidR="009B393C">
        <w:t>AANVRAGER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2552"/>
        <w:gridCol w:w="4961"/>
      </w:tblGrid>
      <w:tr w:rsidR="00030B03" w:rsidRPr="00FE4FCB" w14:paraId="718D9024" w14:textId="77777777" w:rsidTr="00115546">
        <w:trPr>
          <w:trHeight w:val="408"/>
        </w:trPr>
        <w:tc>
          <w:tcPr>
            <w:tcW w:w="3823" w:type="dxa"/>
            <w:gridSpan w:val="2"/>
            <w:vAlign w:val="center"/>
          </w:tcPr>
          <w:p w14:paraId="39DBB513" w14:textId="543C0A3E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JEUGDORGANISATIE</w:t>
            </w:r>
          </w:p>
        </w:tc>
        <w:sdt>
          <w:sdtPr>
            <w:rPr>
              <w:lang w:val="nl-NL"/>
            </w:rPr>
            <w:id w:val="-974987005"/>
            <w:placeholder>
              <w:docPart w:val="53089AFA46E0446CA72DA33FA5074B00"/>
            </w:placeholder>
            <w:showingPlcHdr/>
            <w:comboBox>
              <w:listItem w:value="Kies een item."/>
              <w:listItem w:displayText="Chiro Kuringen Centrum" w:value="Chiro Kuringen Centrum"/>
              <w:listItem w:displayText="Chiromeisjes Kiewit" w:value="Chiromeisjes Kiewit"/>
              <w:listItem w:displayText="Chirojongens Kiewit" w:value="Chirojongens Kiewit"/>
              <w:listItem w:displayText="Chiro OLVA" w:value="Chiro OLVA"/>
              <w:listItem w:displayText="Chiro Sint-Jan" w:value="Chiro Sint-Jan"/>
              <w:listItem w:displayText="Chiro Wimmertingen" w:value="Chiro Wimmertingen"/>
              <w:listItem w:displayText="Chiro Sint-Lambrechts-Herk" w:value="Chiro Sint-Lambrechts-Herk"/>
              <w:listItem w:displayText="KLJ Kuringen" w:value="KLJ Kuringen"/>
              <w:listItem w:displayText="KLJ Stokrooie" w:value="KLJ Stokrooie"/>
              <w:listItem w:displayText="KSA Oskaria Kermt" w:value="KSA Oskaria Kermt"/>
              <w:listItem w:displayText="KSA Moos Herk" w:value="KSA Moos Herk"/>
              <w:listItem w:displayText="KSA Rapertingen" w:value="KSA Rapertingen"/>
              <w:listItem w:displayText="KSA Runkst" w:value="KSA Runkst"/>
              <w:listItem w:displayText="KSA Stevoort" w:value="KSA Stevoort"/>
              <w:listItem w:displayText="KSA Tuilt" w:value="KSA Tuilt"/>
              <w:listItem w:displayText="Scouting Godsheide" w:value="Scouting Godsheide"/>
              <w:listItem w:displayText="Scouts Akabe Hasselt" w:value="Scouts Akabe Hasselt"/>
              <w:listItem w:displayText="Scouts De Vrede" w:value="Scouts De Vrede"/>
              <w:listItem w:displayText="Scouts Lod Lavki" w:value="Scouts Lod Lavki"/>
              <w:listItem w:displayText="Scouts Pater Damiaan" w:value="Scouts Pater Damiaan"/>
              <w:listItem w:displayText="Scouts Sint-Martinus" w:value="Scouts Sint-Martinus"/>
              <w:listItem w:displayText="Scouts SMAF" w:value="Scouts SMAF"/>
              <w:listItem w:displayText="JRK Kuringen" w:value="JRK Kuringen"/>
              <w:listItem w:displayText="Schaakinitiatief" w:value="Schaakinitiatief"/>
              <w:listItem w:displayText="Bouly Hasselt" w:value="Bouly Hasselt"/>
              <w:listItem w:displayText="HUJO Hasselt" w:value="HUJO Hasselt"/>
              <w:listItem w:displayText="Inderdaad vzw" w:value="Inderdaad vzw"/>
              <w:listItem w:displayText="JH Bar Choque" w:value="JH Bar Choque"/>
              <w:listItem w:displayText="JH De Bem" w:value="JH De Bem"/>
              <w:listItem w:displayText="JH 't Geverke" w:value="JH 't Geverke"/>
              <w:listItem w:displayText="JH 't Lokaal" w:value="JH 't Lokaal"/>
            </w:comboBox>
          </w:sdtPr>
          <w:sdtEndPr/>
          <w:sdtContent>
            <w:tc>
              <w:tcPr>
                <w:tcW w:w="4961" w:type="dxa"/>
                <w:vAlign w:val="center"/>
              </w:tcPr>
              <w:p w14:paraId="3CBE74A4" w14:textId="4E9A24AB" w:rsidR="00030B03" w:rsidRPr="00313FB9" w:rsidRDefault="00030B03" w:rsidP="00815AD3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</w:pPr>
                <w:r w:rsidRPr="000F2CDF">
                  <w:rPr>
                    <w:lang w:val="nl-NL"/>
                  </w:rPr>
                  <w:t>Selecteer</w:t>
                </w:r>
              </w:p>
            </w:tc>
          </w:sdtContent>
        </w:sdt>
      </w:tr>
      <w:tr w:rsidR="00030B03" w:rsidRPr="0070404D" w14:paraId="3128C7E6" w14:textId="77777777" w:rsidTr="00D8110E">
        <w:trPr>
          <w:trHeight w:val="284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95042" w14:textId="7167DCC2" w:rsidR="00030B03" w:rsidRPr="0021133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  <w:lang w:val="nl-NL"/>
              </w:rPr>
            </w:pP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Vul de gegevens in van </w:t>
            </w:r>
            <w:r w:rsidR="00834F4A">
              <w:rPr>
                <w:rFonts w:cstheme="minorHAnsi"/>
                <w:i/>
                <w:iCs/>
                <w:sz w:val="18"/>
                <w:szCs w:val="18"/>
                <w:lang w:val="nl-NL"/>
              </w:rPr>
              <w:t>twee</w:t>
            </w: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personen die </w:t>
            </w:r>
            <w:r w:rsidR="00834F4A">
              <w:rPr>
                <w:rFonts w:cstheme="minorHAnsi"/>
                <w:i/>
                <w:iCs/>
                <w:sz w:val="18"/>
                <w:szCs w:val="18"/>
                <w:lang w:val="nl-NL"/>
              </w:rPr>
              <w:t>op de hoogte zijn van de investeringswerken.</w:t>
            </w:r>
          </w:p>
        </w:tc>
      </w:tr>
      <w:tr w:rsidR="00030B03" w:rsidRPr="00176A8F" w14:paraId="5C70F72D" w14:textId="77777777" w:rsidTr="00115546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048986D1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2552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2B05C59C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496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77AC8AB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030B03" w:rsidRPr="00176A8F" w14:paraId="1E606295" w14:textId="77777777" w:rsidTr="00115546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4C755E2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E36A575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496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17631C7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57F6A763" w14:textId="77777777" w:rsidTr="00115546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2B2A5F3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A95417B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496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AFDDC3B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048371AA" w14:textId="77777777" w:rsidTr="00115546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C8066A5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4EE8E13" w14:textId="4213C727" w:rsidR="00030B03" w:rsidRPr="00995284" w:rsidRDefault="00D8110E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Functie binnen organisatie</w:t>
            </w:r>
          </w:p>
        </w:tc>
        <w:tc>
          <w:tcPr>
            <w:tcW w:w="496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ECD4957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5529EC27" w14:textId="77777777" w:rsidTr="00115546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41AC3F2E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2552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080098F0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496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9F7DEC5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77140D40" w14:textId="77777777" w:rsidTr="00115546">
        <w:trPr>
          <w:trHeight w:val="408"/>
        </w:trPr>
        <w:tc>
          <w:tcPr>
            <w:tcW w:w="1271" w:type="dxa"/>
            <w:vMerge/>
            <w:vAlign w:val="center"/>
          </w:tcPr>
          <w:p w14:paraId="44558409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FB72E61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496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17B024C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472BD2DA" w14:textId="77777777" w:rsidTr="00115546">
        <w:trPr>
          <w:trHeight w:val="408"/>
        </w:trPr>
        <w:tc>
          <w:tcPr>
            <w:tcW w:w="1271" w:type="dxa"/>
            <w:vMerge/>
            <w:vAlign w:val="center"/>
          </w:tcPr>
          <w:p w14:paraId="574D42D0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A091B6D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496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A6DF3B8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30B03" w:rsidRPr="00176A8F" w14:paraId="4B0E42F1" w14:textId="77777777" w:rsidTr="00115546">
        <w:trPr>
          <w:trHeight w:val="408"/>
        </w:trPr>
        <w:tc>
          <w:tcPr>
            <w:tcW w:w="1271" w:type="dxa"/>
            <w:vMerge/>
            <w:vAlign w:val="center"/>
          </w:tcPr>
          <w:p w14:paraId="7744DC72" w14:textId="77777777" w:rsidR="00030B03" w:rsidRPr="00995284" w:rsidRDefault="00030B03" w:rsidP="00815A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2552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7C9E6CB" w14:textId="04C85B77" w:rsidR="00030B03" w:rsidRPr="00995284" w:rsidRDefault="00D8110E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Functie binnen organisatie</w:t>
            </w:r>
          </w:p>
        </w:tc>
        <w:tc>
          <w:tcPr>
            <w:tcW w:w="496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07A7CA73" w14:textId="77777777" w:rsidR="00030B03" w:rsidRPr="00995284" w:rsidRDefault="00030B03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786A704A" w14:textId="2904B6E3" w:rsidR="00030B03" w:rsidRDefault="00030B03" w:rsidP="005A6CB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2ECDBCAD" w14:textId="35198A78" w:rsidR="00641520" w:rsidRPr="00641520" w:rsidRDefault="00FB348C" w:rsidP="00923E5F">
      <w:pPr>
        <w:pStyle w:val="Reglement"/>
        <w:ind w:left="0" w:right="-681"/>
      </w:pPr>
      <w:r>
        <w:t>3</w:t>
      </w:r>
      <w:r w:rsidR="006B389F" w:rsidRPr="00DB2ADA">
        <w:t xml:space="preserve">. GEGEVENS </w:t>
      </w:r>
      <w:r w:rsidR="009B393C">
        <w:t>INFRASTRUCTUUR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2268"/>
        <w:gridCol w:w="3118"/>
        <w:gridCol w:w="1843"/>
      </w:tblGrid>
      <w:tr w:rsidR="00D8110E" w:rsidRPr="00313FB9" w14:paraId="449D639D" w14:textId="77777777" w:rsidTr="00115546">
        <w:trPr>
          <w:trHeight w:val="284"/>
        </w:trPr>
        <w:tc>
          <w:tcPr>
            <w:tcW w:w="87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6043D" w14:textId="263F6788" w:rsidR="00D8110E" w:rsidRPr="008054FF" w:rsidRDefault="008054FF" w:rsidP="0081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8054FF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Op welke locatie wordt er geïnvesteerd?</w:t>
            </w:r>
          </w:p>
        </w:tc>
      </w:tr>
      <w:tr w:rsidR="00D8110E" w:rsidRPr="00313FB9" w14:paraId="2B144EAC" w14:textId="77777777" w:rsidTr="00115546">
        <w:trPr>
          <w:trHeight w:val="408"/>
        </w:trPr>
        <w:tc>
          <w:tcPr>
            <w:tcW w:w="3823" w:type="dxa"/>
            <w:gridSpan w:val="2"/>
            <w:vAlign w:val="center"/>
          </w:tcPr>
          <w:p w14:paraId="65035480" w14:textId="77777777" w:rsidR="00D8110E" w:rsidRPr="00995284" w:rsidRDefault="00D8110E" w:rsidP="00815A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4961" w:type="dxa"/>
            <w:gridSpan w:val="2"/>
            <w:vAlign w:val="center"/>
          </w:tcPr>
          <w:p w14:paraId="4BCDA3DE" w14:textId="77777777" w:rsidR="00D8110E" w:rsidRPr="00313FB9" w:rsidRDefault="00D8110E" w:rsidP="0081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8110E" w:rsidRPr="00313FB9" w14:paraId="36430C97" w14:textId="77777777" w:rsidTr="00115546">
        <w:trPr>
          <w:trHeight w:val="408"/>
        </w:trPr>
        <w:tc>
          <w:tcPr>
            <w:tcW w:w="3823" w:type="dxa"/>
            <w:gridSpan w:val="2"/>
            <w:vAlign w:val="center"/>
          </w:tcPr>
          <w:p w14:paraId="451AD9DA" w14:textId="77777777" w:rsidR="00D8110E" w:rsidRDefault="00D8110E" w:rsidP="00815A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4961" w:type="dxa"/>
            <w:gridSpan w:val="2"/>
            <w:vAlign w:val="center"/>
          </w:tcPr>
          <w:p w14:paraId="322450F8" w14:textId="77777777" w:rsidR="00D8110E" w:rsidRPr="00313FB9" w:rsidRDefault="00D8110E" w:rsidP="0081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8054FF" w:rsidRPr="0070404D" w14:paraId="0037CDBA" w14:textId="77777777" w:rsidTr="00115546">
        <w:trPr>
          <w:trHeight w:val="284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06A014" w14:textId="1BBB67E0" w:rsidR="008054FF" w:rsidRPr="00211334" w:rsidRDefault="008054FF" w:rsidP="00815AD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  <w:lang w:val="nl-NL"/>
              </w:rPr>
            </w:pPr>
            <w:r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Wie is eigenaar van </w:t>
            </w:r>
            <w:r w:rsidR="00115546">
              <w:rPr>
                <w:rFonts w:cstheme="minorHAnsi"/>
                <w:i/>
                <w:iCs/>
                <w:sz w:val="18"/>
                <w:szCs w:val="18"/>
                <w:lang w:val="nl-NL"/>
              </w:rPr>
              <w:t>het pand</w:t>
            </w:r>
            <w:r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en</w:t>
            </w:r>
            <w:r w:rsidR="00115546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de</w:t>
            </w:r>
            <w:r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grond?</w:t>
            </w:r>
          </w:p>
        </w:tc>
      </w:tr>
      <w:tr w:rsidR="008054FF" w:rsidRPr="00176A8F" w14:paraId="10815744" w14:textId="77777777" w:rsidTr="00133E4F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77DBFD5B" w14:textId="64883C2C" w:rsidR="008054FF" w:rsidRPr="00995284" w:rsidRDefault="008054FF" w:rsidP="008054F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PAND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D939361" w14:textId="6207AA74" w:rsidR="008054FF" w:rsidRPr="00995284" w:rsidRDefault="008054FF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eigenaar / vzw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189DA1D" w14:textId="77777777" w:rsidR="008054FF" w:rsidRPr="00995284" w:rsidRDefault="008054FF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133E4F" w:rsidRPr="00176A8F" w14:paraId="5D66A77F" w14:textId="77777777" w:rsidTr="00133E4F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  <w:right w:val="dotted" w:sz="4" w:space="0" w:color="auto"/>
            </w:tcBorders>
            <w:vAlign w:val="center"/>
          </w:tcPr>
          <w:p w14:paraId="4CFD7F2E" w14:textId="77777777" w:rsidR="00133E4F" w:rsidRPr="00995284" w:rsidRDefault="00133E4F" w:rsidP="008054F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72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9145DFE" w14:textId="12FC345B" w:rsidR="00133E4F" w:rsidRPr="00133E4F" w:rsidRDefault="00133E4F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nl-NL"/>
              </w:rPr>
            </w:pPr>
            <w:r w:rsidRPr="00133E4F">
              <w:rPr>
                <w:rFonts w:cstheme="minorHAnsi"/>
                <w:b/>
                <w:bCs/>
                <w:sz w:val="18"/>
                <w:szCs w:val="18"/>
                <w:lang w:val="nl-NL"/>
              </w:rPr>
              <w:t>Bij huur:</w:t>
            </w:r>
          </w:p>
        </w:tc>
      </w:tr>
      <w:tr w:rsidR="00815AD3" w:rsidRPr="00176A8F" w14:paraId="59FACE41" w14:textId="77777777" w:rsidTr="00133E4F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634A541" w14:textId="77777777" w:rsidR="00815AD3" w:rsidRPr="00995284" w:rsidRDefault="00815AD3" w:rsidP="008054F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5386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15D2FF5D" w14:textId="7B9BD850" w:rsidR="00815AD3" w:rsidRPr="00995284" w:rsidRDefault="00815AD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Beschik je over een gebruiksrecht van minimum 5 jaar?</w:t>
            </w:r>
          </w:p>
        </w:tc>
        <w:tc>
          <w:tcPr>
            <w:tcW w:w="1843" w:type="dxa"/>
            <w:tcBorders>
              <w:top w:val="dotted" w:sz="4" w:space="0" w:color="auto"/>
              <w:bottom w:val="nil"/>
            </w:tcBorders>
            <w:vAlign w:val="center"/>
          </w:tcPr>
          <w:p w14:paraId="62CFD3BC" w14:textId="119618F0" w:rsidR="00815AD3" w:rsidRPr="00995284" w:rsidRDefault="00815AD3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object w:dxaOrig="225" w:dyaOrig="225" w14:anchorId="35997F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0pt;height:18.75pt" o:ole="">
                  <v:imagedata r:id="rId11" o:title=""/>
                </v:shape>
                <w:control r:id="rId12" w:name="Ja" w:shapeid="_x0000_i1033"/>
              </w:object>
            </w:r>
            <w:r>
              <w:rPr>
                <w:rFonts w:cstheme="minorHAnsi"/>
                <w:sz w:val="18"/>
                <w:szCs w:val="18"/>
                <w:lang w:val="nl-NL"/>
              </w:rPr>
              <w:object w:dxaOrig="225" w:dyaOrig="225" w14:anchorId="35281635">
                <v:shape id="_x0000_i1035" type="#_x0000_t75" style="width:50.25pt;height:18.75pt" o:ole="">
                  <v:imagedata r:id="rId13" o:title=""/>
                </v:shape>
                <w:control r:id="rId14" w:name="Neen" w:shapeid="_x0000_i1035"/>
              </w:object>
            </w:r>
          </w:p>
        </w:tc>
      </w:tr>
      <w:tr w:rsidR="00815AD3" w:rsidRPr="00176A8F" w14:paraId="6138965E" w14:textId="77777777" w:rsidTr="00133E4F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05C7703B" w14:textId="77777777" w:rsidR="00815AD3" w:rsidRPr="00995284" w:rsidRDefault="00815AD3" w:rsidP="008054F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F784D2B" w14:textId="43565C12" w:rsidR="00815AD3" w:rsidRPr="00815AD3" w:rsidRDefault="00815AD3" w:rsidP="00815AD3">
            <w:pPr>
              <w:autoSpaceDE w:val="0"/>
              <w:autoSpaceDN w:val="0"/>
              <w:adjustRightInd w:val="0"/>
              <w:rPr>
                <w:rFonts w:cstheme="minorHAnsi"/>
                <w:bCs/>
                <w:sz w:val="18"/>
                <w:szCs w:val="18"/>
                <w:lang w:val="nl-NL"/>
              </w:rPr>
            </w:pPr>
            <w:r w:rsidRPr="00815AD3">
              <w:rPr>
                <w:rFonts w:cstheme="minorHAnsi"/>
                <w:bCs/>
                <w:sz w:val="18"/>
                <w:szCs w:val="18"/>
                <w:lang w:val="nl-NL"/>
              </w:rPr>
              <w:t xml:space="preserve">Blijven de huurvoorwaarden van voor de renovatie </w:t>
            </w:r>
            <w:r>
              <w:rPr>
                <w:rFonts w:cstheme="minorHAnsi"/>
                <w:bCs/>
                <w:sz w:val="18"/>
                <w:szCs w:val="18"/>
                <w:lang w:val="nl-NL"/>
              </w:rPr>
              <w:t xml:space="preserve">voor minstens 5 jaar </w:t>
            </w:r>
            <w:r w:rsidRPr="00815AD3">
              <w:rPr>
                <w:rFonts w:cstheme="minorHAnsi"/>
                <w:bCs/>
                <w:sz w:val="18"/>
                <w:szCs w:val="18"/>
                <w:lang w:val="nl-NL"/>
              </w:rPr>
              <w:t>behouden?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78F16EE7" w14:textId="4F8A150D" w:rsidR="00815AD3" w:rsidRPr="00995284" w:rsidRDefault="00EA5B44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object w:dxaOrig="225" w:dyaOrig="225" w14:anchorId="1D845B59">
                <v:shape id="_x0000_i1037" type="#_x0000_t75" style="width:30pt;height:18.75pt" o:ole="">
                  <v:imagedata r:id="rId11" o:title=""/>
                </v:shape>
                <w:control r:id="rId15" w:name="Ja1" w:shapeid="_x0000_i1037"/>
              </w:object>
            </w:r>
            <w:r>
              <w:rPr>
                <w:rFonts w:cstheme="minorHAnsi"/>
                <w:sz w:val="18"/>
                <w:szCs w:val="18"/>
                <w:lang w:val="nl-NL"/>
              </w:rPr>
              <w:object w:dxaOrig="225" w:dyaOrig="225" w14:anchorId="79B11582">
                <v:shape id="_x0000_i1039" type="#_x0000_t75" style="width:50.25pt;height:18.75pt" o:ole="">
                  <v:imagedata r:id="rId13" o:title=""/>
                </v:shape>
                <w:control r:id="rId16" w:name="Neen1" w:shapeid="_x0000_i1039"/>
              </w:object>
            </w:r>
          </w:p>
        </w:tc>
      </w:tr>
      <w:tr w:rsidR="008054FF" w:rsidRPr="00176A8F" w14:paraId="08A3425C" w14:textId="77777777" w:rsidTr="00115546">
        <w:trPr>
          <w:trHeight w:val="408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D7721" w14:textId="15104448" w:rsidR="008054FF" w:rsidRPr="00995284" w:rsidRDefault="008054FF" w:rsidP="008054F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GROND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004CD" w14:textId="028DEE63" w:rsidR="008054FF" w:rsidRPr="00995284" w:rsidRDefault="008054FF" w:rsidP="00815AD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eigenaar / vzw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5282E" w14:textId="77777777" w:rsidR="008054FF" w:rsidRPr="00995284" w:rsidRDefault="008054FF" w:rsidP="00815AD3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65FBF58A" w14:textId="787EFD9C" w:rsidR="002D3F9F" w:rsidRDefault="002D3F9F" w:rsidP="009B393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AD45484" w14:textId="77777777" w:rsidR="002D3F9F" w:rsidRDefault="002D3F9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E183539" w14:textId="07CA926F" w:rsidR="00995650" w:rsidRPr="00641520" w:rsidRDefault="00FB348C" w:rsidP="00923E5F">
      <w:pPr>
        <w:pStyle w:val="Reglement"/>
        <w:ind w:left="0" w:right="-681"/>
      </w:pPr>
      <w:r>
        <w:lastRenderedPageBreak/>
        <w:t>4</w:t>
      </w:r>
      <w:r w:rsidR="00995650" w:rsidRPr="00DB2ADA">
        <w:t xml:space="preserve">. </w:t>
      </w:r>
      <w:r w:rsidR="00995650">
        <w:t>INVESTERING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4961"/>
      </w:tblGrid>
      <w:tr w:rsidR="003D75FD" w:rsidRPr="00882047" w14:paraId="0834C2D1" w14:textId="77777777" w:rsidTr="00E058F9">
        <w:trPr>
          <w:trHeight w:val="4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F5A09" w14:textId="00575835" w:rsidR="003D75FD" w:rsidRPr="00C82E1F" w:rsidRDefault="003D75FD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SOORT INVESTERING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  <w:lang w:val="nl-NL"/>
            </w:rPr>
            <w:id w:val="1129521090"/>
            <w:placeholder>
              <w:docPart w:val="5D0D1218AA314D82B474416A5BA6BF7C"/>
            </w:placeholder>
            <w:showingPlcHdr/>
            <w:comboBox>
              <w:listItem w:displayText="Nieuwbouw" w:value="Nieuwbouw"/>
              <w:listItem w:displayText="Verbouwing" w:value="Verbouwing"/>
              <w:listItem w:displayText="Renovatiewerken" w:value="Renovatiewerken"/>
              <w:listItem w:displayText="Infrastructuurwerken" w:value="Infrastructuurwerken"/>
              <w:listItem w:displayText="Andere" w:value="Andere"/>
            </w:comboBox>
          </w:sdtPr>
          <w:sdtEndPr/>
          <w:sdtContent>
            <w:tc>
              <w:tcPr>
                <w:tcW w:w="4961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9DDD05" w14:textId="01154266" w:rsidR="003D75FD" w:rsidRPr="00882047" w:rsidRDefault="003D75FD" w:rsidP="0032232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</w:pPr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E058F9" w:rsidRPr="00882047" w14:paraId="27740B34" w14:textId="77777777" w:rsidTr="00E058F9">
        <w:trPr>
          <w:trHeight w:val="4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97C9F15" w14:textId="0E3B9287" w:rsidR="00E058F9" w:rsidRDefault="00E058F9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UITVOERING WERKEN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  <w:lang w:val="nl-NL"/>
            </w:rPr>
            <w:id w:val="-2094845037"/>
            <w:placeholder>
              <w:docPart w:val="B8698F3D8D7C41729A894EA9C07854A9"/>
            </w:placeholder>
            <w:showingPlcHdr/>
            <w:comboBox>
              <w:listItem w:displayText="De werken worden uitgevoerd door een firma" w:value="De werken worden uitgevoerd door een firma"/>
              <w:listItem w:displayText="De vereniging voert zelf de werken uit" w:value="De vereniging voert zelf de werken uit"/>
            </w:comboBox>
          </w:sdtPr>
          <w:sdtEndPr/>
          <w:sdtContent>
            <w:tc>
              <w:tcPr>
                <w:tcW w:w="4961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EFD2BA" w14:textId="64874B3A" w:rsidR="00E058F9" w:rsidRDefault="00E058F9" w:rsidP="0032232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</w:pPr>
                <w:r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3D75FD" w:rsidRPr="00D266B0" w14:paraId="4FB47A6B" w14:textId="77777777" w:rsidTr="00E058F9">
        <w:trPr>
          <w:trHeight w:val="408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BA7F" w14:textId="3EC5A999" w:rsidR="003D75FD" w:rsidRPr="005F1889" w:rsidRDefault="003D75FD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GEPLANDE WERKEN</w:t>
            </w:r>
          </w:p>
        </w:tc>
      </w:tr>
      <w:tr w:rsidR="003D75FD" w:rsidRPr="00D266B0" w14:paraId="1950C0C3" w14:textId="77777777" w:rsidTr="0032232D">
        <w:trPr>
          <w:trHeight w:val="284"/>
        </w:trPr>
        <w:tc>
          <w:tcPr>
            <w:tcW w:w="8784" w:type="dxa"/>
            <w:gridSpan w:val="2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C9445E" w14:textId="4D153CEF" w:rsidR="003D75FD" w:rsidRPr="006A3D57" w:rsidRDefault="00B94D70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Geef een volledige omschrijving van de geplande werken. W</w:t>
            </w:r>
            <w:r w:rsidR="002D3F9F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elke werken worden uitgevoerd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, exacte locatie, aantal m², …</w:t>
            </w:r>
          </w:p>
        </w:tc>
      </w:tr>
      <w:tr w:rsidR="003D75FD" w:rsidRPr="00D266B0" w14:paraId="7398ED88" w14:textId="77777777" w:rsidTr="0032232D">
        <w:trPr>
          <w:trHeight w:val="851"/>
        </w:trPr>
        <w:tc>
          <w:tcPr>
            <w:tcW w:w="8784" w:type="dxa"/>
            <w:gridSpan w:val="2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49FFC0EC" w14:textId="77777777" w:rsidR="003D75FD" w:rsidRPr="00995284" w:rsidRDefault="003D75FD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  <w:tr w:rsidR="003D75FD" w:rsidRPr="00D266B0" w14:paraId="648808F1" w14:textId="77777777" w:rsidTr="0032232D">
        <w:trPr>
          <w:trHeight w:val="408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D6567" w14:textId="4B72DE41" w:rsidR="003D75FD" w:rsidRPr="00AA3E5E" w:rsidRDefault="00B94D70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MOTIVATIE</w:t>
            </w:r>
          </w:p>
        </w:tc>
      </w:tr>
      <w:tr w:rsidR="003D75FD" w:rsidRPr="00D266B0" w14:paraId="1781D744" w14:textId="77777777" w:rsidTr="0032232D">
        <w:trPr>
          <w:trHeight w:val="284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CBEE4D" w14:textId="1CC07DA4" w:rsidR="003D75FD" w:rsidRPr="00B9092C" w:rsidRDefault="00B94D70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  <w:t xml:space="preserve">Verklaar waarom deze werken een meerwaarde zijn. Op welke manier streven ze het doel van het jeugdwerk na? </w:t>
            </w:r>
          </w:p>
        </w:tc>
      </w:tr>
      <w:tr w:rsidR="003D75FD" w:rsidRPr="00D266B0" w14:paraId="156D10E8" w14:textId="77777777" w:rsidTr="0032232D">
        <w:trPr>
          <w:trHeight w:val="851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6B2C16A1" w14:textId="77777777" w:rsidR="003D75FD" w:rsidRPr="00995284" w:rsidRDefault="003D75FD" w:rsidP="0032232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</w:tbl>
    <w:p w14:paraId="54B0CC83" w14:textId="017392D1" w:rsidR="00D8110E" w:rsidRDefault="002D3F9F" w:rsidP="009B393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</w:p>
    <w:p w14:paraId="1E22E405" w14:textId="6BB4F135" w:rsidR="00641520" w:rsidRPr="00BC04D1" w:rsidRDefault="00FB348C" w:rsidP="00923E5F">
      <w:pPr>
        <w:pStyle w:val="Reglement"/>
        <w:ind w:left="0" w:right="-681"/>
        <w:rPr>
          <w:sz w:val="18"/>
        </w:rPr>
      </w:pPr>
      <w:r>
        <w:t>5</w:t>
      </w:r>
      <w:r w:rsidR="00641520" w:rsidRPr="00DB2ADA">
        <w:t xml:space="preserve">. </w:t>
      </w:r>
      <w:r w:rsidR="00641520">
        <w:t xml:space="preserve"> KOSTENRAMING</w:t>
      </w:r>
    </w:p>
    <w:p w14:paraId="36320CDF" w14:textId="3B92505C" w:rsidR="00641520" w:rsidRPr="00A9080B" w:rsidRDefault="00641520" w:rsidP="00641520">
      <w:pPr>
        <w:pStyle w:val="HTekst"/>
        <w:rPr>
          <w:rFonts w:cstheme="minorHAnsi"/>
          <w:iCs/>
          <w:szCs w:val="20"/>
        </w:rPr>
      </w:pPr>
      <w:r>
        <w:rPr>
          <w:rFonts w:cstheme="minorHAnsi"/>
          <w:iCs/>
          <w:szCs w:val="20"/>
        </w:rPr>
        <w:t>Geef in de onderstaande tabel een raming van alle uitgaven met betrekking tot de investering.</w:t>
      </w:r>
    </w:p>
    <w:p w14:paraId="6BA76328" w14:textId="38484115" w:rsidR="00C42327" w:rsidRDefault="00C42327" w:rsidP="00C42327">
      <w:pPr>
        <w:pStyle w:val="HTekst"/>
        <w:ind w:right="-539"/>
        <w:rPr>
          <w:rFonts w:cstheme="minorHAnsi"/>
          <w:szCs w:val="20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641520" w14:paraId="166EB73E" w14:textId="77777777" w:rsidTr="00FC0F69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DC72A3" w14:textId="743452C0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GERAAMDE UITGAVE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26B15A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BEDRAG </w:t>
            </w:r>
            <w:r w:rsidRPr="00A91F7B">
              <w:rPr>
                <w:rFonts w:cstheme="minorHAnsi"/>
                <w:sz w:val="12"/>
                <w:szCs w:val="20"/>
              </w:rPr>
              <w:t>incl. BTW</w:t>
            </w:r>
          </w:p>
        </w:tc>
      </w:tr>
      <w:tr w:rsidR="00641520" w14:paraId="2BF7AE63" w14:textId="77777777" w:rsidTr="00FC0F69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14:paraId="30788E94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C02A16E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66CB3F0F" w14:textId="77777777" w:rsidTr="00FC0F69">
        <w:trPr>
          <w:trHeight w:val="408"/>
        </w:trPr>
        <w:tc>
          <w:tcPr>
            <w:tcW w:w="7083" w:type="dxa"/>
            <w:vAlign w:val="center"/>
          </w:tcPr>
          <w:p w14:paraId="57E9D2FF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05061F8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09696334" w14:textId="77777777" w:rsidTr="00FC0F69">
        <w:trPr>
          <w:trHeight w:val="408"/>
        </w:trPr>
        <w:tc>
          <w:tcPr>
            <w:tcW w:w="7083" w:type="dxa"/>
            <w:vAlign w:val="center"/>
          </w:tcPr>
          <w:p w14:paraId="1E3F05BB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2CBA442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73D9359D" w14:textId="77777777" w:rsidTr="00FC0F69">
        <w:trPr>
          <w:trHeight w:val="408"/>
        </w:trPr>
        <w:tc>
          <w:tcPr>
            <w:tcW w:w="7083" w:type="dxa"/>
            <w:vAlign w:val="center"/>
          </w:tcPr>
          <w:p w14:paraId="2B0F72AC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AAEED7B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0A5F3C7A" w14:textId="77777777" w:rsidTr="00FC0F69">
        <w:trPr>
          <w:trHeight w:val="408"/>
        </w:trPr>
        <w:tc>
          <w:tcPr>
            <w:tcW w:w="7083" w:type="dxa"/>
            <w:vAlign w:val="center"/>
          </w:tcPr>
          <w:p w14:paraId="6EEAAF22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C4DA928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53B4E406" w14:textId="77777777" w:rsidTr="00FC0F69">
        <w:trPr>
          <w:trHeight w:val="408"/>
        </w:trPr>
        <w:tc>
          <w:tcPr>
            <w:tcW w:w="7083" w:type="dxa"/>
            <w:tcBorders>
              <w:bottom w:val="dotted" w:sz="4" w:space="0" w:color="auto"/>
            </w:tcBorders>
            <w:vAlign w:val="center"/>
          </w:tcPr>
          <w:p w14:paraId="029FB8BD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14:paraId="447EE8C7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20D0311B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9CA0D4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D2DF5F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40B95AC9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F89A5E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4705E0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36119D4B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DCA6F7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FE1252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0CE21B8C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CC275A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0E911F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01992B4D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476FB2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94F574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1256A044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1ED960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861EC0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7E16C19F" w14:textId="77777777" w:rsidTr="00FC0F69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04F1591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4FB0C62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41520" w14:paraId="6F853DE2" w14:textId="77777777" w:rsidTr="00FC0F69">
        <w:trPr>
          <w:trHeight w:val="284"/>
        </w:trPr>
        <w:tc>
          <w:tcPr>
            <w:tcW w:w="70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0EEF8A" w14:textId="2606F6BC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</w:t>
            </w:r>
            <w:r>
              <w:rPr>
                <w:rFonts w:cstheme="minorHAnsi"/>
                <w:b/>
                <w:szCs w:val="20"/>
              </w:rPr>
              <w:t xml:space="preserve">RAMING </w:t>
            </w:r>
            <w:r w:rsidRPr="0032791A">
              <w:rPr>
                <w:rFonts w:cstheme="minorHAnsi"/>
                <w:b/>
                <w:szCs w:val="20"/>
              </w:rPr>
              <w:t xml:space="preserve">UITGAVEN </w:t>
            </w:r>
            <w:r>
              <w:rPr>
                <w:rFonts w:cstheme="minorHAnsi"/>
                <w:szCs w:val="20"/>
              </w:rPr>
              <w:t>in het kader van de investering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0867DC" w14:textId="77777777" w:rsidR="00641520" w:rsidRDefault="00641520" w:rsidP="00FC0F6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14:paraId="46F59D11" w14:textId="1C7A2C13" w:rsidR="002D3F9F" w:rsidRDefault="002D3F9F" w:rsidP="00C42327">
      <w:pPr>
        <w:pStyle w:val="HTekst"/>
        <w:ind w:right="-539"/>
        <w:rPr>
          <w:rFonts w:cstheme="minorHAnsi"/>
          <w:szCs w:val="20"/>
        </w:rPr>
      </w:pPr>
    </w:p>
    <w:p w14:paraId="15F9865C" w14:textId="77777777" w:rsidR="002D3F9F" w:rsidRDefault="002D3F9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7357C14D" w14:textId="2C16A658" w:rsidR="007C7048" w:rsidRPr="00DB2ADA" w:rsidRDefault="007C7048" w:rsidP="007C7048">
      <w:pPr>
        <w:pStyle w:val="Reglement"/>
        <w:ind w:left="0"/>
      </w:pPr>
      <w:r>
        <w:lastRenderedPageBreak/>
        <w:t>6</w:t>
      </w:r>
      <w:r w:rsidRPr="00DB2ADA">
        <w:t xml:space="preserve">. </w:t>
      </w:r>
      <w:r>
        <w:t>PROCEDURE</w:t>
      </w: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7C7048" w14:paraId="02386C3A" w14:textId="77777777" w:rsidTr="0032232D">
        <w:tc>
          <w:tcPr>
            <w:tcW w:w="8926" w:type="dxa"/>
            <w:shd w:val="clear" w:color="auto" w:fill="F2F2F2" w:themeFill="background1" w:themeFillShade="F2"/>
          </w:tcPr>
          <w:p w14:paraId="79490B03" w14:textId="648F279B" w:rsidR="007C7048" w:rsidRPr="0006582E" w:rsidRDefault="007C7048" w:rsidP="0032232D">
            <w:r>
              <w:t>FASE 1: BEZORGEN TIJDENS AANVRAAG</w:t>
            </w:r>
          </w:p>
        </w:tc>
      </w:tr>
      <w:tr w:rsidR="007C7048" w14:paraId="7CDE582F" w14:textId="77777777" w:rsidTr="0032232D">
        <w:tc>
          <w:tcPr>
            <w:tcW w:w="8926" w:type="dxa"/>
            <w:tcMar>
              <w:top w:w="113" w:type="dxa"/>
              <w:left w:w="68" w:type="dxa"/>
              <w:bottom w:w="0" w:type="dxa"/>
              <w:right w:w="68" w:type="dxa"/>
            </w:tcMar>
          </w:tcPr>
          <w:p w14:paraId="499CA38B" w14:textId="77777777" w:rsidR="007C7048" w:rsidRDefault="007C7048" w:rsidP="007C7048">
            <w:pPr>
              <w:pStyle w:val="HTekst"/>
              <w:numPr>
                <w:ilvl w:val="0"/>
                <w:numId w:val="11"/>
              </w:numPr>
              <w:tabs>
                <w:tab w:val="clear" w:pos="595"/>
              </w:tabs>
              <w:spacing w:after="120" w:line="240" w:lineRule="auto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Digitaal ingevuld aanvraagformulier</w:t>
            </w:r>
          </w:p>
          <w:p w14:paraId="193AE75D" w14:textId="09021C93" w:rsidR="007C7048" w:rsidRDefault="007C7048" w:rsidP="007C7048">
            <w:pPr>
              <w:pStyle w:val="HTekst"/>
              <w:numPr>
                <w:ilvl w:val="0"/>
                <w:numId w:val="11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Prijsofferte(s)</w:t>
            </w:r>
            <w:r w:rsidR="00342979">
              <w:rPr>
                <w:rStyle w:val="Hyperlink"/>
                <w:rFonts w:cstheme="minorHAnsi"/>
                <w:color w:val="auto"/>
                <w:szCs w:val="20"/>
                <w:u w:val="none"/>
              </w:rPr>
              <w:t xml:space="preserve"> van 1 of minimum 3 firma’s (zie stap 1)</w:t>
            </w:r>
          </w:p>
          <w:p w14:paraId="310EED40" w14:textId="66E89BC2" w:rsidR="00342979" w:rsidRDefault="00342979" w:rsidP="007C7048">
            <w:pPr>
              <w:pStyle w:val="HTekst"/>
              <w:numPr>
                <w:ilvl w:val="0"/>
                <w:numId w:val="11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Vergunning van de geplande werken, indien wettelijk vereist (zie stap 1)</w:t>
            </w:r>
          </w:p>
          <w:p w14:paraId="04AC4CDA" w14:textId="718341D7" w:rsidR="00342979" w:rsidRDefault="00342979" w:rsidP="007C7048">
            <w:pPr>
              <w:pStyle w:val="HTekst"/>
              <w:numPr>
                <w:ilvl w:val="0"/>
                <w:numId w:val="11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 w:rsidRPr="00342979">
              <w:rPr>
                <w:rStyle w:val="Hyperlink"/>
                <w:rFonts w:cstheme="minorHAnsi"/>
                <w:color w:val="auto"/>
                <w:szCs w:val="20"/>
              </w:rPr>
              <w:t>Bij huur</w:t>
            </w:r>
            <w:r>
              <w:rPr>
                <w:rStyle w:val="Hyperlink"/>
                <w:rFonts w:cstheme="minorHAnsi"/>
                <w:color w:val="auto"/>
                <w:szCs w:val="20"/>
              </w:rPr>
              <w:t xml:space="preserve"> van de lokalen</w:t>
            </w: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: toestemming van de eigenaar om de werken uit te voeren, en een minimum gebruiksrecht van 5 jaar na voltooiing van de werken.</w:t>
            </w:r>
          </w:p>
          <w:p w14:paraId="469930B5" w14:textId="1C2AE3E1" w:rsidR="00342979" w:rsidRDefault="00342979" w:rsidP="007C7048">
            <w:pPr>
              <w:pStyle w:val="HTekst"/>
              <w:numPr>
                <w:ilvl w:val="0"/>
                <w:numId w:val="11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Foto’s van de locatie waar de werken uitgevoerd worden</w:t>
            </w:r>
          </w:p>
          <w:p w14:paraId="03CA996E" w14:textId="77777777" w:rsidR="007C7048" w:rsidRDefault="007C7048" w:rsidP="0032232D">
            <w:pPr>
              <w:pStyle w:val="HTekst"/>
              <w:tabs>
                <w:tab w:val="clear" w:pos="595"/>
              </w:tabs>
              <w:spacing w:line="240" w:lineRule="auto"/>
              <w:ind w:left="714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</w:p>
          <w:p w14:paraId="0E6CBEBF" w14:textId="77777777" w:rsidR="007C7048" w:rsidRPr="00A966B5" w:rsidRDefault="007C7048" w:rsidP="0032232D">
            <w:pPr>
              <w:pStyle w:val="HTekst"/>
              <w:spacing w:after="120" w:line="276" w:lineRule="auto"/>
              <w:ind w:right="-539"/>
              <w:rPr>
                <w:rFonts w:cstheme="minorHAnsi"/>
                <w:b/>
                <w:i/>
                <w:iCs/>
                <w:szCs w:val="20"/>
              </w:rPr>
            </w:pPr>
            <w:r w:rsidRPr="00A966B5">
              <w:rPr>
                <w:rFonts w:cstheme="minorHAnsi"/>
                <w:i/>
                <w:iCs/>
                <w:szCs w:val="20"/>
              </w:rPr>
              <w:t xml:space="preserve">Mail alle gevraagde documenten naar </w:t>
            </w:r>
            <w:hyperlink r:id="rId17" w:history="1">
              <w:r w:rsidRPr="00A966B5">
                <w:rPr>
                  <w:rStyle w:val="Hyperlink"/>
                  <w:rFonts w:cstheme="minorHAnsi"/>
                  <w:i/>
                  <w:iCs/>
                  <w:szCs w:val="20"/>
                </w:rPr>
                <w:t>jeugdprojecten@hasselt.be</w:t>
              </w:r>
            </w:hyperlink>
            <w:r w:rsidRPr="00A966B5">
              <w:rPr>
                <w:rFonts w:cstheme="minorHAnsi"/>
                <w:i/>
                <w:iCs/>
                <w:szCs w:val="20"/>
              </w:rPr>
              <w:t>.</w:t>
            </w:r>
          </w:p>
        </w:tc>
      </w:tr>
    </w:tbl>
    <w:p w14:paraId="4C83FE83" w14:textId="6DC32F6D" w:rsidR="007C7048" w:rsidRDefault="007C7048" w:rsidP="007E0F85">
      <w:pPr>
        <w:pStyle w:val="HTekst"/>
        <w:tabs>
          <w:tab w:val="clear" w:pos="595"/>
        </w:tabs>
        <w:spacing w:after="120"/>
        <w:rPr>
          <w:rFonts w:cstheme="minorHAnsi"/>
          <w:b/>
          <w:szCs w:val="20"/>
        </w:rPr>
      </w:pPr>
    </w:p>
    <w:p w14:paraId="24A43D6B" w14:textId="3AB1DADB" w:rsidR="007C7048" w:rsidRDefault="007C7048" w:rsidP="007C704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De Dienst Jeugd controleert de aanvraag op volledigheid, </w:t>
      </w:r>
      <w:r w:rsidR="00653A54">
        <w:rPr>
          <w:rFonts w:cstheme="minorHAnsi"/>
          <w:szCs w:val="20"/>
        </w:rPr>
        <w:t>en</w:t>
      </w:r>
      <w:r>
        <w:rPr>
          <w:rFonts w:cstheme="minorHAnsi"/>
          <w:szCs w:val="20"/>
        </w:rPr>
        <w:t xml:space="preserve"> geeft ondersteuning waar nodig.</w:t>
      </w:r>
      <w:r>
        <w:rPr>
          <w:rFonts w:cstheme="minorHAnsi"/>
          <w:szCs w:val="20"/>
        </w:rPr>
        <w:br/>
        <w:t xml:space="preserve">Nadien wordt </w:t>
      </w:r>
      <w:r w:rsidR="00653A54">
        <w:rPr>
          <w:rFonts w:cstheme="minorHAnsi"/>
          <w:szCs w:val="20"/>
        </w:rPr>
        <w:t xml:space="preserve">de aanvraag </w:t>
      </w:r>
      <w:r>
        <w:rPr>
          <w:rFonts w:cstheme="minorHAnsi"/>
          <w:szCs w:val="20"/>
        </w:rPr>
        <w:t xml:space="preserve">voorgedragen ter beoordeling aan de commissie jeugdwerk. Vervolgens is er ook goedkeuring nodig van het college van burgemeester en schepenen. </w:t>
      </w:r>
    </w:p>
    <w:p w14:paraId="720743E8" w14:textId="1F40F29F" w:rsidR="00F16CEB" w:rsidRPr="00F16CEB" w:rsidRDefault="00F16CEB" w:rsidP="00F16CEB">
      <w:pPr>
        <w:pStyle w:val="HTekst"/>
        <w:spacing w:after="120"/>
        <w:ind w:right="-539"/>
        <w:rPr>
          <w:rFonts w:cstheme="minorHAnsi"/>
          <w:szCs w:val="20"/>
        </w:rPr>
      </w:pPr>
      <w:r w:rsidRPr="00F16CEB">
        <w:rPr>
          <w:rFonts w:cstheme="minorHAnsi"/>
          <w:szCs w:val="20"/>
        </w:rPr>
        <w:t xml:space="preserve">De aanvrager </w:t>
      </w:r>
      <w:r>
        <w:rPr>
          <w:rFonts w:cstheme="minorHAnsi"/>
          <w:szCs w:val="20"/>
        </w:rPr>
        <w:t xml:space="preserve">wordt schriftelijk op de hoogte gesteld. Bij goedkeuring wordt het maximaal voorziene subsidiebedrag meegedeeld en ontvangt het jeugdwerk 75% als prefinanciering, op basis van de meest gunstige prijsofferte. </w:t>
      </w:r>
    </w:p>
    <w:p w14:paraId="21C2E7F1" w14:textId="49C00FA0" w:rsidR="00F16CEB" w:rsidRDefault="000F2911" w:rsidP="00F16CEB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Het jeugdwerk krijg ook </w:t>
      </w:r>
      <w:r w:rsidR="00F16CEB">
        <w:rPr>
          <w:rFonts w:cstheme="minorHAnsi"/>
          <w:szCs w:val="20"/>
        </w:rPr>
        <w:t xml:space="preserve">verdere </w:t>
      </w:r>
      <w:r w:rsidR="00F16CEB" w:rsidRPr="00F16CEB">
        <w:rPr>
          <w:rFonts w:cstheme="minorHAnsi"/>
          <w:szCs w:val="20"/>
        </w:rPr>
        <w:t xml:space="preserve">richtlijnen en criteria </w:t>
      </w:r>
      <w:r>
        <w:rPr>
          <w:rFonts w:cstheme="minorHAnsi"/>
          <w:szCs w:val="20"/>
        </w:rPr>
        <w:t xml:space="preserve">mee voor </w:t>
      </w:r>
      <w:r w:rsidR="00F16CEB" w:rsidRPr="00F16CEB">
        <w:rPr>
          <w:rFonts w:cstheme="minorHAnsi"/>
          <w:szCs w:val="20"/>
        </w:rPr>
        <w:t>de realisatie van het dossier.</w:t>
      </w:r>
    </w:p>
    <w:p w14:paraId="6D1C3934" w14:textId="77777777" w:rsidR="007E0F85" w:rsidRDefault="007E0F85" w:rsidP="007E0F85">
      <w:pPr>
        <w:pStyle w:val="HTekst"/>
        <w:tabs>
          <w:tab w:val="clear" w:pos="595"/>
        </w:tabs>
        <w:spacing w:line="276" w:lineRule="auto"/>
        <w:ind w:right="-539"/>
        <w:rPr>
          <w:rFonts w:cstheme="minorHAnsi"/>
          <w:b/>
          <w:szCs w:val="20"/>
        </w:rPr>
      </w:pPr>
    </w:p>
    <w:p w14:paraId="38CC0D83" w14:textId="6F2FC2A2" w:rsidR="00641520" w:rsidRPr="00DB2ADA" w:rsidRDefault="00FB348C" w:rsidP="00923E5F">
      <w:pPr>
        <w:pStyle w:val="Reglement"/>
        <w:ind w:left="0" w:right="-681"/>
      </w:pPr>
      <w:r>
        <w:t>7</w:t>
      </w:r>
      <w:r w:rsidR="00641520" w:rsidRPr="00DB2ADA">
        <w:t xml:space="preserve">. </w:t>
      </w:r>
      <w:r w:rsidR="00641520">
        <w:t xml:space="preserve">ONDERTEKENING AANVRAAG </w:t>
      </w:r>
    </w:p>
    <w:p w14:paraId="072F2080" w14:textId="77777777" w:rsidR="00641520" w:rsidRDefault="00641520" w:rsidP="00641520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p w14:paraId="35FE9409" w14:textId="77777777" w:rsidR="00641520" w:rsidRDefault="00641520" w:rsidP="00641520">
      <w:pPr>
        <w:pStyle w:val="HTekst"/>
        <w:spacing w:after="120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De schriftelijke of digitale verzenddatum geldt als bewijs van indiening.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521"/>
      </w:tblGrid>
      <w:tr w:rsidR="00641520" w:rsidRPr="00FE4FCB" w14:paraId="2D96965A" w14:textId="77777777" w:rsidTr="00FC0F69">
        <w:trPr>
          <w:trHeight w:val="567"/>
        </w:trPr>
        <w:tc>
          <w:tcPr>
            <w:tcW w:w="2405" w:type="dxa"/>
            <w:vAlign w:val="center"/>
          </w:tcPr>
          <w:p w14:paraId="0281E654" w14:textId="77777777" w:rsidR="00641520" w:rsidRPr="009055EB" w:rsidRDefault="00641520" w:rsidP="00FC0F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1</w:t>
            </w:r>
          </w:p>
        </w:tc>
        <w:tc>
          <w:tcPr>
            <w:tcW w:w="6521" w:type="dxa"/>
            <w:vAlign w:val="center"/>
          </w:tcPr>
          <w:p w14:paraId="4C6DDBD0" w14:textId="77777777" w:rsidR="00641520" w:rsidRPr="009055EB" w:rsidRDefault="00641520" w:rsidP="00FC0F69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  <w:tr w:rsidR="00641520" w:rsidRPr="00FE4FCB" w14:paraId="1724BB52" w14:textId="77777777" w:rsidTr="00FC0F69">
        <w:trPr>
          <w:trHeight w:val="567"/>
        </w:trPr>
        <w:tc>
          <w:tcPr>
            <w:tcW w:w="2405" w:type="dxa"/>
            <w:vAlign w:val="center"/>
          </w:tcPr>
          <w:p w14:paraId="0512D8BC" w14:textId="77777777" w:rsidR="00641520" w:rsidRPr="009055EB" w:rsidRDefault="00641520" w:rsidP="00FC0F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2</w:t>
            </w:r>
          </w:p>
        </w:tc>
        <w:tc>
          <w:tcPr>
            <w:tcW w:w="6521" w:type="dxa"/>
            <w:vAlign w:val="center"/>
          </w:tcPr>
          <w:p w14:paraId="3F115633" w14:textId="77777777" w:rsidR="00641520" w:rsidRPr="009055EB" w:rsidRDefault="00641520" w:rsidP="00FC0F69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</w:tbl>
    <w:p w14:paraId="7732F5A1" w14:textId="77777777" w:rsidR="00641520" w:rsidRPr="00C26973" w:rsidRDefault="00641520" w:rsidP="00641520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</w:p>
    <w:p w14:paraId="55748031" w14:textId="77777777" w:rsidR="00C50966" w:rsidRPr="00C50966" w:rsidRDefault="00C50966" w:rsidP="00641520">
      <w:pPr>
        <w:pStyle w:val="HTekst"/>
        <w:tabs>
          <w:tab w:val="clear" w:pos="595"/>
        </w:tabs>
        <w:spacing w:after="120"/>
      </w:pPr>
    </w:p>
    <w:sectPr w:rsidR="00C50966" w:rsidRPr="00C50966" w:rsidSect="00616639">
      <w:headerReference w:type="default" r:id="rId18"/>
      <w:footerReference w:type="default" r:id="rId19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C0DE3" w14:textId="77777777" w:rsidR="00815AD3" w:rsidRDefault="00815AD3" w:rsidP="0097541F">
      <w:pPr>
        <w:spacing w:line="240" w:lineRule="auto"/>
      </w:pPr>
      <w:r>
        <w:separator/>
      </w:r>
    </w:p>
  </w:endnote>
  <w:endnote w:type="continuationSeparator" w:id="0">
    <w:p w14:paraId="4C27644E" w14:textId="77777777" w:rsidR="00815AD3" w:rsidRDefault="00815AD3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868E023-C4B3-4871-8950-0FB35A73B271}"/>
    <w:embedBold r:id="rId2" w:fontKey="{24B7C014-9BE4-46E4-B217-8BC57810E4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A35520-C394-4C4D-B91D-DF1F483AFC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1B08F64-3AE0-4BED-A82D-523AE8295E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BB26FB7-E21A-47A6-B539-6DF7093B0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E3B59" w14:textId="77777777" w:rsidR="00815AD3" w:rsidRDefault="00815AD3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7C4CC00" wp14:editId="53D30739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C48E08" w14:textId="77777777" w:rsidR="00815AD3" w:rsidRDefault="00815AD3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4CC0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0BC48E08" w14:textId="77777777" w:rsidR="00815AD3" w:rsidRDefault="00815AD3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/</w:t>
                    </w:r>
                    <w:r w:rsidR="005E0B95">
                      <w:fldChar w:fldCharType="begin"/>
                    </w:r>
                    <w:r w:rsidR="005E0B95">
                      <w:instrText xml:space="preserve"> NUMPAGES  \* Arabic  \* MERGEFORMAT </w:instrText>
                    </w:r>
                    <w:r w:rsidR="005E0B95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="005E0B9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68978" w14:textId="77777777" w:rsidR="00815AD3" w:rsidRDefault="00815AD3" w:rsidP="0097541F">
      <w:pPr>
        <w:spacing w:line="240" w:lineRule="auto"/>
      </w:pPr>
      <w:r>
        <w:separator/>
      </w:r>
    </w:p>
  </w:footnote>
  <w:footnote w:type="continuationSeparator" w:id="0">
    <w:p w14:paraId="73BBFF49" w14:textId="77777777" w:rsidR="00815AD3" w:rsidRDefault="00815AD3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FF6DB" w14:textId="77777777" w:rsidR="00815AD3" w:rsidRDefault="00815AD3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C7E2FDE" wp14:editId="7FFF1490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A1587"/>
    <w:multiLevelType w:val="hybridMultilevel"/>
    <w:tmpl w:val="41F6DB04"/>
    <w:lvl w:ilvl="0" w:tplc="4322C286">
      <w:start w:val="11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92B42A2"/>
    <w:multiLevelType w:val="hybridMultilevel"/>
    <w:tmpl w:val="16FE7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3681D"/>
    <w:multiLevelType w:val="hybridMultilevel"/>
    <w:tmpl w:val="C88C25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25583"/>
    <w:multiLevelType w:val="hybridMultilevel"/>
    <w:tmpl w:val="8BAE0C86"/>
    <w:lvl w:ilvl="0" w:tplc="4322C286">
      <w:start w:val="11"/>
      <w:numFmt w:val="bullet"/>
      <w:lvlText w:val="-"/>
      <w:lvlJc w:val="left"/>
      <w:pPr>
        <w:ind w:left="1551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4" w15:restartNumberingAfterBreak="0">
    <w:nsid w:val="42A612B8"/>
    <w:multiLevelType w:val="hybridMultilevel"/>
    <w:tmpl w:val="A4E42D6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BC1D28"/>
    <w:multiLevelType w:val="hybridMultilevel"/>
    <w:tmpl w:val="74D6C830"/>
    <w:lvl w:ilvl="0" w:tplc="4322C286">
      <w:start w:val="11"/>
      <w:numFmt w:val="bullet"/>
      <w:lvlText w:val="-"/>
      <w:lvlJc w:val="left"/>
      <w:pPr>
        <w:ind w:left="170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6" w15:restartNumberingAfterBreak="0">
    <w:nsid w:val="4D7250BF"/>
    <w:multiLevelType w:val="hybridMultilevel"/>
    <w:tmpl w:val="E3F85558"/>
    <w:lvl w:ilvl="0" w:tplc="4322C286">
      <w:start w:val="11"/>
      <w:numFmt w:val="bullet"/>
      <w:lvlText w:val="-"/>
      <w:lvlJc w:val="left"/>
      <w:pPr>
        <w:ind w:left="2568" w:hanging="360"/>
      </w:pPr>
      <w:rPr>
        <w:rFonts w:ascii="Arial" w:eastAsiaTheme="minorHAnsi" w:hAnsi="Arial" w:cs="Arial" w:hint="default"/>
      </w:rPr>
    </w:lvl>
    <w:lvl w:ilvl="1" w:tplc="08130019" w:tentative="1">
      <w:start w:val="1"/>
      <w:numFmt w:val="lowerLetter"/>
      <w:lvlText w:val="%2."/>
      <w:lvlJc w:val="left"/>
      <w:pPr>
        <w:ind w:left="3288" w:hanging="360"/>
      </w:pPr>
    </w:lvl>
    <w:lvl w:ilvl="2" w:tplc="0813001B" w:tentative="1">
      <w:start w:val="1"/>
      <w:numFmt w:val="lowerRoman"/>
      <w:lvlText w:val="%3."/>
      <w:lvlJc w:val="right"/>
      <w:pPr>
        <w:ind w:left="4008" w:hanging="180"/>
      </w:pPr>
    </w:lvl>
    <w:lvl w:ilvl="3" w:tplc="0813000F" w:tentative="1">
      <w:start w:val="1"/>
      <w:numFmt w:val="decimal"/>
      <w:lvlText w:val="%4."/>
      <w:lvlJc w:val="left"/>
      <w:pPr>
        <w:ind w:left="4728" w:hanging="360"/>
      </w:pPr>
    </w:lvl>
    <w:lvl w:ilvl="4" w:tplc="08130019" w:tentative="1">
      <w:start w:val="1"/>
      <w:numFmt w:val="lowerLetter"/>
      <w:lvlText w:val="%5."/>
      <w:lvlJc w:val="left"/>
      <w:pPr>
        <w:ind w:left="5448" w:hanging="360"/>
      </w:pPr>
    </w:lvl>
    <w:lvl w:ilvl="5" w:tplc="0813001B" w:tentative="1">
      <w:start w:val="1"/>
      <w:numFmt w:val="lowerRoman"/>
      <w:lvlText w:val="%6."/>
      <w:lvlJc w:val="right"/>
      <w:pPr>
        <w:ind w:left="6168" w:hanging="180"/>
      </w:pPr>
    </w:lvl>
    <w:lvl w:ilvl="6" w:tplc="0813000F" w:tentative="1">
      <w:start w:val="1"/>
      <w:numFmt w:val="decimal"/>
      <w:lvlText w:val="%7."/>
      <w:lvlJc w:val="left"/>
      <w:pPr>
        <w:ind w:left="6888" w:hanging="360"/>
      </w:pPr>
    </w:lvl>
    <w:lvl w:ilvl="7" w:tplc="08130019" w:tentative="1">
      <w:start w:val="1"/>
      <w:numFmt w:val="lowerLetter"/>
      <w:lvlText w:val="%8."/>
      <w:lvlJc w:val="left"/>
      <w:pPr>
        <w:ind w:left="7608" w:hanging="360"/>
      </w:pPr>
    </w:lvl>
    <w:lvl w:ilvl="8" w:tplc="0813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7" w15:restartNumberingAfterBreak="0">
    <w:nsid w:val="554744E3"/>
    <w:multiLevelType w:val="hybridMultilevel"/>
    <w:tmpl w:val="D81422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86910"/>
    <w:multiLevelType w:val="hybridMultilevel"/>
    <w:tmpl w:val="B820554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432818"/>
    <w:multiLevelType w:val="hybridMultilevel"/>
    <w:tmpl w:val="A5F2DAC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0D461A"/>
    <w:multiLevelType w:val="hybridMultilevel"/>
    <w:tmpl w:val="14126BE0"/>
    <w:lvl w:ilvl="0" w:tplc="5BEA9E5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2F7C66"/>
    <w:multiLevelType w:val="hybridMultilevel"/>
    <w:tmpl w:val="B4E080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2"/>
  </w:num>
  <w:num w:numId="11">
    <w:abstractNumId w:val="1"/>
  </w:num>
  <w:num w:numId="1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0B03"/>
    <w:rsid w:val="000346A2"/>
    <w:rsid w:val="00040221"/>
    <w:rsid w:val="00050B09"/>
    <w:rsid w:val="0005100B"/>
    <w:rsid w:val="00067970"/>
    <w:rsid w:val="00077DFA"/>
    <w:rsid w:val="00092AC1"/>
    <w:rsid w:val="000A5A7B"/>
    <w:rsid w:val="000B2BB4"/>
    <w:rsid w:val="000D422E"/>
    <w:rsid w:val="000E2BEB"/>
    <w:rsid w:val="000F2877"/>
    <w:rsid w:val="000F2911"/>
    <w:rsid w:val="000F7FEB"/>
    <w:rsid w:val="00115546"/>
    <w:rsid w:val="00130EB5"/>
    <w:rsid w:val="00133E4F"/>
    <w:rsid w:val="00147536"/>
    <w:rsid w:val="00160A82"/>
    <w:rsid w:val="001875BA"/>
    <w:rsid w:val="001879AB"/>
    <w:rsid w:val="001A04DC"/>
    <w:rsid w:val="001A702C"/>
    <w:rsid w:val="001B3CCB"/>
    <w:rsid w:val="001E4768"/>
    <w:rsid w:val="001E67A3"/>
    <w:rsid w:val="001E6862"/>
    <w:rsid w:val="001E7B82"/>
    <w:rsid w:val="001F14DE"/>
    <w:rsid w:val="001F6092"/>
    <w:rsid w:val="00230F14"/>
    <w:rsid w:val="0024533F"/>
    <w:rsid w:val="00275E4B"/>
    <w:rsid w:val="00281234"/>
    <w:rsid w:val="00282DAD"/>
    <w:rsid w:val="002873C2"/>
    <w:rsid w:val="002B19B7"/>
    <w:rsid w:val="002B27BF"/>
    <w:rsid w:val="002C5330"/>
    <w:rsid w:val="002D3F9F"/>
    <w:rsid w:val="002F3675"/>
    <w:rsid w:val="002F3BE3"/>
    <w:rsid w:val="003275FC"/>
    <w:rsid w:val="00331A5C"/>
    <w:rsid w:val="00333DEC"/>
    <w:rsid w:val="00335AE3"/>
    <w:rsid w:val="00342979"/>
    <w:rsid w:val="00381D7E"/>
    <w:rsid w:val="003831F4"/>
    <w:rsid w:val="003861B0"/>
    <w:rsid w:val="003908D0"/>
    <w:rsid w:val="003A65B9"/>
    <w:rsid w:val="003A7259"/>
    <w:rsid w:val="003D5455"/>
    <w:rsid w:val="003D75FD"/>
    <w:rsid w:val="003F19AE"/>
    <w:rsid w:val="003F7C8D"/>
    <w:rsid w:val="004006D2"/>
    <w:rsid w:val="00403247"/>
    <w:rsid w:val="00425830"/>
    <w:rsid w:val="00435B7C"/>
    <w:rsid w:val="00441A0A"/>
    <w:rsid w:val="004423C5"/>
    <w:rsid w:val="004468C8"/>
    <w:rsid w:val="004546AB"/>
    <w:rsid w:val="00466688"/>
    <w:rsid w:val="00496080"/>
    <w:rsid w:val="004A5412"/>
    <w:rsid w:val="004B1E81"/>
    <w:rsid w:val="004C5927"/>
    <w:rsid w:val="004C62FC"/>
    <w:rsid w:val="004E1601"/>
    <w:rsid w:val="004F2708"/>
    <w:rsid w:val="00501B17"/>
    <w:rsid w:val="005458B5"/>
    <w:rsid w:val="00566D47"/>
    <w:rsid w:val="005725F8"/>
    <w:rsid w:val="00581724"/>
    <w:rsid w:val="00581D02"/>
    <w:rsid w:val="005A1716"/>
    <w:rsid w:val="005A6CBE"/>
    <w:rsid w:val="005A7AED"/>
    <w:rsid w:val="005C1607"/>
    <w:rsid w:val="005C7D2A"/>
    <w:rsid w:val="005E0B95"/>
    <w:rsid w:val="005E3AB7"/>
    <w:rsid w:val="006121B2"/>
    <w:rsid w:val="00616639"/>
    <w:rsid w:val="00622B51"/>
    <w:rsid w:val="00641520"/>
    <w:rsid w:val="00647254"/>
    <w:rsid w:val="00653A54"/>
    <w:rsid w:val="00657CA7"/>
    <w:rsid w:val="00663ECB"/>
    <w:rsid w:val="00667C8A"/>
    <w:rsid w:val="00672B77"/>
    <w:rsid w:val="006A7045"/>
    <w:rsid w:val="006B389F"/>
    <w:rsid w:val="006C3600"/>
    <w:rsid w:val="006C3D7C"/>
    <w:rsid w:val="006C4180"/>
    <w:rsid w:val="006D2104"/>
    <w:rsid w:val="006F3D42"/>
    <w:rsid w:val="006F7BDE"/>
    <w:rsid w:val="00716E07"/>
    <w:rsid w:val="007231E0"/>
    <w:rsid w:val="00765B15"/>
    <w:rsid w:val="00781675"/>
    <w:rsid w:val="00796C05"/>
    <w:rsid w:val="007C27F8"/>
    <w:rsid w:val="007C7048"/>
    <w:rsid w:val="007E0F85"/>
    <w:rsid w:val="007F0C2B"/>
    <w:rsid w:val="008054FF"/>
    <w:rsid w:val="00815AD3"/>
    <w:rsid w:val="00834F4A"/>
    <w:rsid w:val="00836578"/>
    <w:rsid w:val="008421DC"/>
    <w:rsid w:val="0085543A"/>
    <w:rsid w:val="00885ADE"/>
    <w:rsid w:val="00886FF0"/>
    <w:rsid w:val="008915A2"/>
    <w:rsid w:val="00894603"/>
    <w:rsid w:val="00897C9C"/>
    <w:rsid w:val="008D395B"/>
    <w:rsid w:val="008D7EA6"/>
    <w:rsid w:val="008E170E"/>
    <w:rsid w:val="008E6071"/>
    <w:rsid w:val="008F736F"/>
    <w:rsid w:val="009160A8"/>
    <w:rsid w:val="009174CF"/>
    <w:rsid w:val="00917954"/>
    <w:rsid w:val="00917BF1"/>
    <w:rsid w:val="00923E5F"/>
    <w:rsid w:val="009372D1"/>
    <w:rsid w:val="00963C28"/>
    <w:rsid w:val="0097541F"/>
    <w:rsid w:val="00976896"/>
    <w:rsid w:val="009826BE"/>
    <w:rsid w:val="00995284"/>
    <w:rsid w:val="00995650"/>
    <w:rsid w:val="009A4154"/>
    <w:rsid w:val="009B393C"/>
    <w:rsid w:val="009C0CEA"/>
    <w:rsid w:val="009C3FEE"/>
    <w:rsid w:val="009E3616"/>
    <w:rsid w:val="00A13552"/>
    <w:rsid w:val="00A23875"/>
    <w:rsid w:val="00A2721E"/>
    <w:rsid w:val="00A47514"/>
    <w:rsid w:val="00A82800"/>
    <w:rsid w:val="00A96394"/>
    <w:rsid w:val="00AA217B"/>
    <w:rsid w:val="00AB13DA"/>
    <w:rsid w:val="00AE1482"/>
    <w:rsid w:val="00AE35CA"/>
    <w:rsid w:val="00AF79DC"/>
    <w:rsid w:val="00B12EE8"/>
    <w:rsid w:val="00B42913"/>
    <w:rsid w:val="00B44ADB"/>
    <w:rsid w:val="00B870EE"/>
    <w:rsid w:val="00B94D70"/>
    <w:rsid w:val="00B957E8"/>
    <w:rsid w:val="00BB6E8D"/>
    <w:rsid w:val="00BC2F0B"/>
    <w:rsid w:val="00BC6263"/>
    <w:rsid w:val="00BD5837"/>
    <w:rsid w:val="00BF6B19"/>
    <w:rsid w:val="00C077E6"/>
    <w:rsid w:val="00C269DB"/>
    <w:rsid w:val="00C42327"/>
    <w:rsid w:val="00C44C72"/>
    <w:rsid w:val="00C47945"/>
    <w:rsid w:val="00C50966"/>
    <w:rsid w:val="00C71A70"/>
    <w:rsid w:val="00C830FE"/>
    <w:rsid w:val="00CC0DEC"/>
    <w:rsid w:val="00CC25F9"/>
    <w:rsid w:val="00CF674D"/>
    <w:rsid w:val="00D04F00"/>
    <w:rsid w:val="00D1243A"/>
    <w:rsid w:val="00D34860"/>
    <w:rsid w:val="00D3631E"/>
    <w:rsid w:val="00D8110E"/>
    <w:rsid w:val="00D96955"/>
    <w:rsid w:val="00DA7607"/>
    <w:rsid w:val="00DB165C"/>
    <w:rsid w:val="00DB2ADA"/>
    <w:rsid w:val="00DE18F8"/>
    <w:rsid w:val="00DF2D40"/>
    <w:rsid w:val="00E03162"/>
    <w:rsid w:val="00E058F9"/>
    <w:rsid w:val="00E1570F"/>
    <w:rsid w:val="00E20CC5"/>
    <w:rsid w:val="00E247DF"/>
    <w:rsid w:val="00E3147F"/>
    <w:rsid w:val="00E51576"/>
    <w:rsid w:val="00E971D7"/>
    <w:rsid w:val="00EA5B44"/>
    <w:rsid w:val="00EB7A79"/>
    <w:rsid w:val="00EC3886"/>
    <w:rsid w:val="00EC7702"/>
    <w:rsid w:val="00ED449F"/>
    <w:rsid w:val="00ED687C"/>
    <w:rsid w:val="00EE3B98"/>
    <w:rsid w:val="00EF1AEB"/>
    <w:rsid w:val="00EF2807"/>
    <w:rsid w:val="00EF6AF5"/>
    <w:rsid w:val="00F169FF"/>
    <w:rsid w:val="00F16CEB"/>
    <w:rsid w:val="00F5407E"/>
    <w:rsid w:val="00F60345"/>
    <w:rsid w:val="00F903DB"/>
    <w:rsid w:val="00F94C71"/>
    <w:rsid w:val="00FA6225"/>
    <w:rsid w:val="00FA6CF6"/>
    <w:rsid w:val="00FB348C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CE08CF6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3D4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425830"/>
    <w:rPr>
      <w:color w:val="808080"/>
      <w:shd w:val="clear" w:color="auto" w:fill="E6E6E6"/>
    </w:rPr>
  </w:style>
  <w:style w:type="character" w:styleId="Tekstvantijdelijkeaanduiding">
    <w:name w:val="Placeholder Text"/>
    <w:basedOn w:val="Standaardalinea-lettertype"/>
    <w:uiPriority w:val="99"/>
    <w:semiHidden/>
    <w:rsid w:val="00A47514"/>
    <w:rPr>
      <w:color w:val="808080"/>
    </w:rPr>
  </w:style>
  <w:style w:type="character" w:customStyle="1" w:styleId="HTekstChar">
    <w:name w:val="H Tekst Char"/>
    <w:basedOn w:val="Standaardalinea-lettertype"/>
    <w:link w:val="HTekst"/>
    <w:rsid w:val="00641520"/>
    <w:rPr>
      <w:sz w:val="20"/>
    </w:rPr>
  </w:style>
  <w:style w:type="paragraph" w:customStyle="1" w:styleId="Reglement">
    <w:name w:val="Reglement"/>
    <w:basedOn w:val="HTekst"/>
    <w:next w:val="HTekst"/>
    <w:link w:val="ReglementChar"/>
    <w:qFormat/>
    <w:rsid w:val="00641520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ReglementChar">
    <w:name w:val="Reglement Char"/>
    <w:basedOn w:val="HTekstChar"/>
    <w:link w:val="Reglement"/>
    <w:rsid w:val="00641520"/>
    <w:rPr>
      <w:rFonts w:cstheme="minorHAnsi"/>
      <w:b/>
      <w:noProof/>
      <w:sz w:val="20"/>
      <w:lang w:eastAsia="nl-BE"/>
    </w:rPr>
  </w:style>
  <w:style w:type="paragraph" w:customStyle="1" w:styleId="Stijl1">
    <w:name w:val="Stijl1"/>
    <w:basedOn w:val="HTekst"/>
    <w:next w:val="Standaard"/>
    <w:qFormat/>
    <w:rsid w:val="000A5A7B"/>
    <w:pPr>
      <w:pBdr>
        <w:bottom w:val="single" w:sz="4" w:space="1" w:color="auto"/>
      </w:pBdr>
      <w:tabs>
        <w:tab w:val="clear" w:pos="1786"/>
        <w:tab w:val="left" w:pos="1134"/>
      </w:tabs>
      <w:spacing w:after="360" w:line="276" w:lineRule="auto"/>
      <w:ind w:right="-680"/>
    </w:pPr>
    <w:rPr>
      <w:rFonts w:cstheme="minorHAnsi"/>
      <w:b/>
      <w:sz w:val="22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53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hyperlink" Target="mailto:jeugdprojecten@hasselt.be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hyperlink" Target="https://www.omgevingsloketvlaanderen.be/gebouw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control" Target="activeX/activeX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089AFA46E0446CA72DA33FA5074B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3EB306-3C52-4AF6-8304-5A496BF8AD09}"/>
      </w:docPartPr>
      <w:docPartBody>
        <w:p w:rsidR="002727CC" w:rsidRDefault="00DD153D" w:rsidP="00DD153D">
          <w:pPr>
            <w:pStyle w:val="53089AFA46E0446CA72DA33FA5074B004"/>
          </w:pPr>
          <w:r w:rsidRPr="000F2CDF">
            <w:rPr>
              <w:lang w:val="nl-NL"/>
            </w:rPr>
            <w:t>Selecteer</w:t>
          </w:r>
        </w:p>
      </w:docPartBody>
    </w:docPart>
    <w:docPart>
      <w:docPartPr>
        <w:name w:val="5D0D1218AA314D82B474416A5BA6BF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199FA7-928E-420F-B175-1AA72A9E3D64}"/>
      </w:docPartPr>
      <w:docPartBody>
        <w:p w:rsidR="00E9166E" w:rsidRDefault="00DD153D" w:rsidP="00DD153D">
          <w:pPr>
            <w:pStyle w:val="5D0D1218AA314D82B474416A5BA6BF7C1"/>
          </w:pPr>
          <w:r>
            <w:rPr>
              <w:rFonts w:ascii="Arial" w:hAnsi="Arial" w:cs="Arial"/>
              <w:color w:val="000000"/>
              <w:sz w:val="18"/>
              <w:szCs w:val="18"/>
              <w:lang w:val="nl-NL"/>
            </w:rPr>
            <w:t>Selecteer</w:t>
          </w:r>
        </w:p>
      </w:docPartBody>
    </w:docPart>
    <w:docPart>
      <w:docPartPr>
        <w:name w:val="B8698F3D8D7C41729A894EA9C0785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ECB18F-0B7F-4C42-82B3-63E32D07DACC}"/>
      </w:docPartPr>
      <w:docPartBody>
        <w:p w:rsidR="00E9166E" w:rsidRDefault="00DD153D" w:rsidP="00DD153D">
          <w:pPr>
            <w:pStyle w:val="B8698F3D8D7C41729A894EA9C07854A9"/>
          </w:pPr>
          <w:r>
            <w:rPr>
              <w:rFonts w:ascii="Arial" w:hAnsi="Arial" w:cs="Arial"/>
              <w:color w:val="000000"/>
              <w:sz w:val="18"/>
              <w:szCs w:val="18"/>
              <w:lang w:val="nl-NL"/>
            </w:rPr>
            <w:t>Selecteer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7CC"/>
    <w:rsid w:val="002727CC"/>
    <w:rsid w:val="00DD153D"/>
    <w:rsid w:val="00E9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70D3F4D672048F9A88F1B3E2163150A">
    <w:name w:val="970D3F4D672048F9A88F1B3E2163150A"/>
    <w:rsid w:val="002727CC"/>
  </w:style>
  <w:style w:type="paragraph" w:customStyle="1" w:styleId="9B051C660C43449798DB8D20B74AA4EB">
    <w:name w:val="9B051C660C43449798DB8D20B74AA4EB"/>
    <w:rsid w:val="002727CC"/>
  </w:style>
  <w:style w:type="paragraph" w:customStyle="1" w:styleId="53089AFA46E0446CA72DA33FA5074B00">
    <w:name w:val="53089AFA46E0446CA72DA33FA5074B00"/>
    <w:rsid w:val="002727CC"/>
  </w:style>
  <w:style w:type="paragraph" w:customStyle="1" w:styleId="AAB041171A1C4B17AE7DE15598E9A557">
    <w:name w:val="AAB041171A1C4B17AE7DE15598E9A557"/>
    <w:rsid w:val="002727CC"/>
  </w:style>
  <w:style w:type="character" w:styleId="Tekstvantijdelijkeaanduiding">
    <w:name w:val="Placeholder Text"/>
    <w:basedOn w:val="Standaardalinea-lettertype"/>
    <w:uiPriority w:val="99"/>
    <w:semiHidden/>
    <w:rsid w:val="00DD153D"/>
    <w:rPr>
      <w:color w:val="808080"/>
    </w:rPr>
  </w:style>
  <w:style w:type="paragraph" w:customStyle="1" w:styleId="53089AFA46E0446CA72DA33FA5074B001">
    <w:name w:val="53089AFA46E0446CA72DA33FA5074B001"/>
    <w:rsid w:val="002727C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3089AFA46E0446CA72DA33FA5074B002">
    <w:name w:val="53089AFA46E0446CA72DA33FA5074B002"/>
    <w:rsid w:val="002727CC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3089AFA46E0446CA72DA33FA5074B003">
    <w:name w:val="53089AFA46E0446CA72DA33FA5074B003"/>
    <w:rsid w:val="00DD153D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D0D1218AA314D82B474416A5BA6BF7C">
    <w:name w:val="5D0D1218AA314D82B474416A5BA6BF7C"/>
    <w:rsid w:val="00DD153D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3089AFA46E0446CA72DA33FA5074B004">
    <w:name w:val="53089AFA46E0446CA72DA33FA5074B004"/>
    <w:rsid w:val="00DD153D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D0D1218AA314D82B474416A5BA6BF7C1">
    <w:name w:val="5D0D1218AA314D82B474416A5BA6BF7C1"/>
    <w:rsid w:val="00DD153D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B8698F3D8D7C41729A894EA9C07854A9">
    <w:name w:val="B8698F3D8D7C41729A894EA9C07854A9"/>
    <w:rsid w:val="00DD153D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B4FD8-08A4-438D-A038-97AE88C32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286</TotalTime>
  <Pages>4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16</cp:revision>
  <cp:lastPrinted>2018-04-13T06:37:00Z</cp:lastPrinted>
  <dcterms:created xsi:type="dcterms:W3CDTF">2020-02-27T14:44:00Z</dcterms:created>
  <dcterms:modified xsi:type="dcterms:W3CDTF">2020-02-28T12:51:00Z</dcterms:modified>
</cp:coreProperties>
</file>